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Default Extension="png" ContentType="image/png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50" w:lineRule="exact" w:before="7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364" w:lineRule="exact"/>
        <w:ind w:left="2474" w:right="775" w:hanging="1762"/>
        <w:jc w:val="left"/>
        <w:rPr>
          <w:rFonts w:ascii="Times New Roman" w:hAnsi="Times New Roman" w:cs="Times New Roman" w:eastAsia="Times New Roman"/>
          <w:sz w:val="36"/>
          <w:szCs w:val="36"/>
        </w:rPr>
      </w:pPr>
      <w:r>
        <w:rPr/>
        <w:pict>
          <v:group style="position:absolute;margin-left:48pt;margin-top:-19.400028pt;width:516.359985pt;height:.1pt;mso-position-horizontal-relative:page;mso-position-vertical-relative:paragraph;z-index:-1801" coordorigin="960,-388" coordsize="10327,2">
            <v:shape style="position:absolute;left:960;top:-388;width:10327;height:2" coordorigin="960,-388" coordsize="10327,0" path="m960,-388l11287,-388e" filled="f" stroked="t" strokeweight="1.0599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B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UNA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47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41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5"/>
          <w:w w:val="105"/>
          <w:sz w:val="36"/>
          <w:szCs w:val="3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40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"/>
          <w:w w:val="105"/>
          <w:sz w:val="36"/>
          <w:szCs w:val="36"/>
        </w:rPr>
        <w:t>C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4"/>
          <w:w w:val="10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49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M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N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3"/>
          <w:w w:val="10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R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2"/>
          <w:w w:val="105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I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V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8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L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S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8"/>
          <w:w w:val="10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AD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10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D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E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7"/>
          <w:w w:val="105"/>
          <w:sz w:val="36"/>
          <w:szCs w:val="36"/>
        </w:rPr>
        <w:t> 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G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2"/>
          <w:w w:val="105"/>
          <w:sz w:val="36"/>
          <w:szCs w:val="3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ANA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3"/>
          <w:w w:val="105"/>
          <w:sz w:val="36"/>
          <w:szCs w:val="36"/>
        </w:rPr>
        <w:t>J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U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29"/>
          <w:w w:val="105"/>
          <w:sz w:val="36"/>
          <w:szCs w:val="36"/>
        </w:rPr>
        <w:t>A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-9"/>
          <w:w w:val="105"/>
          <w:sz w:val="36"/>
          <w:szCs w:val="36"/>
        </w:rPr>
        <w:t>T</w:t>
      </w:r>
      <w:r>
        <w:rPr>
          <w:rFonts w:ascii="Times New Roman" w:hAnsi="Times New Roman" w:cs="Times New Roman" w:eastAsia="Times New Roman"/>
          <w:b w:val="0"/>
          <w:bCs w:val="0"/>
          <w:color w:val="FFFFFF"/>
          <w:spacing w:val="0"/>
          <w:w w:val="105"/>
          <w:sz w:val="36"/>
          <w:szCs w:val="36"/>
        </w:rPr>
        <w:t>O</w:t>
      </w:r>
      <w:r>
        <w:rPr>
          <w:rFonts w:ascii="Times New Roman" w:hAnsi="Times New Roman" w:cs="Times New Roman" w:eastAsia="Times New Roman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9" w:lineRule="auto"/>
        <w:ind w:left="122" w:right="131" w:firstLine="873"/>
        <w:jc w:val="both"/>
      </w:pPr>
      <w:r>
        <w:rPr/>
        <w:pict>
          <v:group style="position:absolute;margin-left:48.119999pt;margin-top:-54.997261pt;width:515.759996pt;height:40.079999pt;mso-position-horizontal-relative:page;mso-position-vertical-relative:paragraph;z-index:-1800" coordorigin="962,-1100" coordsize="10315,802">
            <v:shape style="position:absolute;left:962;top:-1100;width:10315;height:802" coordorigin="962,-1100" coordsize="10315,802" path="m11059,-298l1163,-299,1093,-313,1022,-361,983,-423,964,-495,962,-517,963,-900,977,-970,1025,-1041,1087,-1080,1159,-1098,1181,-1100,11077,-1099,11147,-1085,11218,-1038,11257,-975,11276,-903,11278,-882,11277,-498,11263,-429,11215,-358,11153,-319,11081,-300,11059,-298xe" filled="t" fillcolor="#000000" stroked="f">
              <v:path arrowok="t"/>
              <v:fill type="solid"/>
            </v:shape>
            <w10:wrap type="none"/>
          </v:group>
        </w:pic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3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ñ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tí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82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ít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2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5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6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3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ó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3"/>
          <w:w w:val="115"/>
        </w:rPr>
        <w:t>ó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ho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h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9" w:lineRule="auto"/>
        <w:ind w:left="122" w:right="124" w:firstLine="873"/>
        <w:jc w:val="both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18"/>
          <w:w w:val="115"/>
        </w:rPr>
        <w:t>y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up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1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n,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ú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8" w:lineRule="auto"/>
        <w:ind w:left="122" w:right="132" w:firstLine="873"/>
        <w:jc w:val="both"/>
      </w:pPr>
      <w:r>
        <w:rPr/>
        <w:pict>
          <v:group style="position:absolute;margin-left:48.14439pt;margin-top:30.452686pt;width:93.685614pt;height:11.165006pt;mso-position-horizontal-relative:page;mso-position-vertical-relative:paragraph;z-index:-1799" coordorigin="963,609" coordsize="1874,223">
            <v:shape style="position:absolute;left:963;top:609;width:1821;height:223" type="#_x0000_t75">
              <v:imagedata r:id="rId7" o:title=""/>
            </v:shape>
            <v:group style="position:absolute;left:2803;top:758;width:22;height:22" coordorigin="2803,758" coordsize="22,22">
              <v:shape style="position:absolute;left:2803;top:758;width:22;height:22" coordorigin="2803,758" coordsize="22,22" path="m2803,768l2825,768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3"/>
          <w:w w:val="115"/>
        </w:rPr>
        <w:t>h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ond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996" w:right="0"/>
        <w:jc w:val="left"/>
      </w:pP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0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-3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2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4"/>
          <w:w w:val="115"/>
        </w:rPr>
        <w:t>r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before="77"/>
        <w:ind w:left="4432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8.225002pt;margin-top:6.233772pt;width:17.190pt;height:6.63pt;mso-position-horizontal-relative:page;mso-position-vertical-relative:paragraph;z-index:-1798" coordorigin="965,125" coordsize="344,133">
            <v:group style="position:absolute;left:972;top:132;width:98;height:118" coordorigin="972,132" coordsize="98,118">
              <v:shape style="position:absolute;left:972;top:132;width:98;height:118" coordorigin="972,132" coordsize="98,118" path="m1034,250l975,214,972,192,972,180,1013,132,1034,132,1044,135,1054,142,1061,147,1063,151,1013,151,1006,154,1001,161,994,168,991,178,991,204,994,214,998,221,1006,228,1013,231,1063,231,1054,238,1046,245,1034,250xe" filled="t" fillcolor="#000000" stroked="f">
                <v:path arrowok="t"/>
                <v:fill type="solid"/>
              </v:shape>
              <v:shape style="position:absolute;left:972;top:132;width:98;height:118" coordorigin="972,132" coordsize="98,118" path="m1049,171l1046,163,1044,159,1030,151,1063,151,1066,156,1068,168,1049,171xe" filled="t" fillcolor="#000000" stroked="f">
                <v:path arrowok="t"/>
                <v:fill type="solid"/>
              </v:shape>
              <v:shape style="position:absolute;left:972;top:132;width:98;height:118" coordorigin="972,132" coordsize="98,118" path="m1063,231l1030,231,1037,228,1042,226,1046,221,1051,207,1070,209,1068,221,1063,231xe" filled="t" fillcolor="#000000" stroked="f">
                <v:path arrowok="t"/>
                <v:fill type="solid"/>
              </v:shape>
            </v:group>
            <v:group style="position:absolute;left:1081;top:132;width:102;height:118" coordorigin="1081,132" coordsize="102,118">
              <v:shape style="position:absolute;left:1081;top:132;width:102;height:118" coordorigin="1081,132" coordsize="102,118" path="m1142,250l1087,223,1081,179,1087,159,1098,144,1114,135,1136,132,1155,137,1172,151,1172,151,1123,151,1116,154,1109,161,1104,168,1099,178,1099,204,1104,214,1109,221,1116,228,1123,231,1175,231,1174,233,1152,247,1142,250xe" filled="t" fillcolor="#000000" stroked="f">
                <v:path arrowok="t"/>
                <v:fill type="solid"/>
              </v:shape>
              <v:shape style="position:absolute;left:1081;top:132;width:102;height:118" coordorigin="1081,132" coordsize="102,118" path="m1175,231l1142,231,1150,228,1154,221,1162,214,1164,204,1164,178,1162,168,1154,161,1150,154,1142,151,1172,151,1180,168,1183,190,1183,205,1181,216,1178,223,1175,231xe" filled="t" fillcolor="#000000" stroked="f">
                <v:path arrowok="t"/>
                <v:fill type="solid"/>
              </v:shape>
            </v:group>
            <v:group style="position:absolute;left:1207;top:132;width:94;height:115" coordorigin="1207,132" coordsize="94,115">
              <v:shape style="position:absolute;left:1207;top:132;width:94;height:115" coordorigin="1207,132" coordsize="94,115" path="m1297,151l1227,151,1241,137,1262,132,1274,132,1282,137,1291,142,1294,147,1296,149,1297,151xe" filled="t" fillcolor="#000000" stroked="f">
                <v:path arrowok="t"/>
                <v:fill type="solid"/>
              </v:shape>
              <v:shape style="position:absolute;left:1207;top:132;width:94;height:115" coordorigin="1207,132" coordsize="94,115" path="m1226,247l1207,247,1207,135,1226,135,1227,151,1297,151,1297,151,1248,151,1241,154,1236,159,1229,163,1226,173,1226,247xe" filled="t" fillcolor="#000000" stroked="f">
                <v:path arrowok="t"/>
                <v:fill type="solid"/>
              </v:shape>
              <v:shape style="position:absolute;left:1207;top:132;width:94;height:115" coordorigin="1207,132" coordsize="94,115" path="m1301,247l1282,247,1282,168,1279,163,1277,161,1274,156,1272,154,1267,151,1297,151,1301,159,1301,24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70.065002pt;margin-top:6.233775pt;width:11.549998pt;height:6.63pt;mso-position-horizontal-relative:page;mso-position-vertical-relative:paragraph;z-index:-1797" coordorigin="1401,125" coordsize="231,133">
            <v:group style="position:absolute;left:1409;top:135;width:94;height:115" coordorigin="1409,135" coordsize="94,115">
              <v:shape style="position:absolute;left:1409;top:135;width:94;height:115" coordorigin="1409,135" coordsize="94,115" path="m1447,250l1440,250,1435,247,1428,245,1418,240,1416,235,1414,233,1411,228,1409,221,1409,135,1428,135,1428,211,1430,214,1430,219,1433,223,1447,231,1481,231,1466,245,1447,250xe" filled="t" fillcolor="#000000" stroked="f">
                <v:path arrowok="t"/>
                <v:fill type="solid"/>
              </v:shape>
              <v:shape style="position:absolute;left:1409;top:135;width:94;height:115" coordorigin="1409,135" coordsize="94,115" path="m1481,231l1459,231,1474,223,1478,219,1483,209,1483,135,1502,135,1502,230,1482,230,1481,231xe" filled="t" fillcolor="#000000" stroked="f">
                <v:path arrowok="t"/>
                <v:fill type="solid"/>
              </v:shape>
              <v:shape style="position:absolute;left:1409;top:135;width:94;height:115" coordorigin="1409,135" coordsize="94,115" path="m1502,247l1483,247,1482,230,1502,230,1502,247xe" filled="t" fillcolor="#000000" stroked="f">
                <v:path arrowok="t"/>
                <v:fill type="solid"/>
              </v:shape>
            </v:group>
            <v:group style="position:absolute;left:1531;top:132;width:94;height:115" coordorigin="1531,132" coordsize="94,115">
              <v:shape style="position:absolute;left:1531;top:132;width:94;height:115" coordorigin="1531,132" coordsize="94,115" path="m1621,151l1551,151,1565,137,1586,132,1598,132,1603,137,1610,139,1615,142,1618,147,1620,149,1621,151xe" filled="t" fillcolor="#000000" stroked="f">
                <v:path arrowok="t"/>
                <v:fill type="solid"/>
              </v:shape>
              <v:shape style="position:absolute;left:1531;top:132;width:94;height:115" coordorigin="1531,132" coordsize="94,115" path="m1550,247l1531,247,1531,135,1550,135,1551,151,1621,151,1621,151,1572,151,1565,154,1558,159,1553,163,1550,173,1550,247xe" filled="t" fillcolor="#000000" stroked="f">
                <v:path arrowok="t"/>
                <v:fill type="solid"/>
              </v:shape>
              <v:shape style="position:absolute;left:1531;top:132;width:94;height:115" coordorigin="1531,132" coordsize="94,115" path="m1625,247l1606,247,1606,173,1603,168,1603,163,1601,161,1598,156,1594,154,1591,151,1621,151,1622,154,1622,159,1625,163,1625,24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86.110001pt;margin-top:3.858775pt;width:172.624995pt;height:10.565pt;mso-position-horizontal-relative:page;mso-position-vertical-relative:paragraph;z-index:-1796" coordorigin="1722,77" coordsize="3452,211">
            <v:shape style="position:absolute;left:1722;top:77;width:3191;height:182" type="#_x0000_t75">
              <v:imagedata r:id="rId8" o:title=""/>
            </v:shape>
            <v:group style="position:absolute;left:4936;top:89;width:2;height:158" coordorigin="4936,89" coordsize="2,158">
              <v:shape style="position:absolute;left:4936;top:89;width:2;height:158" coordorigin="4936,89" coordsize="0,158" path="m4936,247l4936,89e" filled="f" stroked="t" strokeweight="1.180002pt" strokecolor="#000000">
                <v:path arrowok="t"/>
              </v:shape>
            </v:group>
            <v:group style="position:absolute;left:4984;top:89;width:2;height:158" coordorigin="4984,89" coordsize="2,158">
              <v:shape style="position:absolute;left:4984;top:89;width:2;height:158" coordorigin="4984,89" coordsize="0,158" path="m4984,247l4984,89e" filled="f" stroked="t" strokeweight="1.180002pt" strokecolor="#000000">
                <v:path arrowok="t"/>
              </v:shape>
            </v:group>
            <v:group style="position:absolute;left:5019;top:132;width:103;height:117" coordorigin="5019,132" coordsize="103,117">
              <v:shape style="position:absolute;left:5019;top:132;width:103;height:117" coordorigin="5019,132" coordsize="103,117" path="m5078,250l5054,250,5042,245,5033,235,5025,223,5020,205,5019,179,5024,159,5036,143,5053,135,5075,132,5094,138,5110,151,5111,151,5059,151,5052,154,5047,161,5040,168,5038,178,5038,205,5040,214,5047,221,5052,228,5059,231,5111,231,5110,233,5105,238,5095,243,5088,247,5078,250xe" filled="t" fillcolor="#000000" stroked="f">
                <v:path arrowok="t"/>
                <v:fill type="solid"/>
              </v:shape>
              <v:shape style="position:absolute;left:5019;top:132;width:103;height:117" coordorigin="5019,132" coordsize="103,117" path="m5111,231l5078,231,5086,228,5100,214,5102,205,5102,178,5100,168,5086,154,5078,151,5111,151,5119,168,5122,190,5121,205,5119,216,5114,223,5111,231xe" filled="t" fillcolor="#000000" stroked="f">
                <v:path arrowok="t"/>
                <v:fill type="solid"/>
              </v:shape>
            </v:group>
            <v:group style="position:absolute;left:5148;top:228;width:19;height:53" coordorigin="5148,228" coordsize="19,53">
              <v:shape style="position:absolute;left:5148;top:228;width:19;height:53" coordorigin="5148,228" coordsize="19,53" path="m5153,281l5148,274,5153,271,5155,269,5155,264,5158,262,5158,247,5148,247,5148,228,5167,228,5167,264,5160,279,5153,281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302.072440pt;height:11.25pt;mso-position-horizontal-relative:char;mso-position-vertical-relative:line" type="#_x0000_t75">
            <v:imagedata r:id="rId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89" w:lineRule="auto" w:before="39"/>
        <w:ind w:left="122" w:right="129"/>
        <w:jc w:val="both"/>
      </w:pP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rí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ub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2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1"/>
          <w:w w:val="115"/>
        </w:rPr>
        <w:t>s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du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odo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ond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opu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0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9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9" w:lineRule="auto"/>
        <w:ind w:left="122" w:right="126" w:firstLine="873"/>
        <w:jc w:val="both"/>
      </w:pP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4"/>
          <w:w w:val="110"/>
        </w:rPr>
        <w:t>a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5"/>
          <w:w w:val="110"/>
        </w:rPr>
        <w:t> 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3"/>
          <w:w w:val="110"/>
        </w:rPr>
        <w:t>f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m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on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5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3"/>
          <w:w w:val="110"/>
        </w:rPr>
        <w:t>s</w:t>
      </w:r>
      <w:r>
        <w:rPr>
          <w:b w:val="0"/>
          <w:bCs w:val="0"/>
          <w:spacing w:val="2"/>
          <w:w w:val="110"/>
        </w:rPr>
        <w:t>p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5"/>
          <w:w w:val="110"/>
        </w:rPr>
        <w:t> </w:t>
      </w:r>
      <w:r>
        <w:rPr>
          <w:b w:val="0"/>
          <w:bCs w:val="0"/>
          <w:spacing w:val="0"/>
          <w:w w:val="110"/>
        </w:rPr>
        <w:t>po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4"/>
          <w:w w:val="110"/>
        </w:rPr>
        <w:t> 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2"/>
          <w:w w:val="110"/>
        </w:rPr>
        <w:t>í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2"/>
          <w:w w:val="110"/>
        </w:rPr>
        <w:t> </w:t>
      </w:r>
      <w:r>
        <w:rPr>
          <w:b w:val="0"/>
          <w:bCs w:val="0"/>
          <w:spacing w:val="0"/>
          <w:w w:val="110"/>
        </w:rPr>
        <w:t>82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5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25"/>
          <w:w w:val="110"/>
        </w:rPr>
        <w:t> 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ó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4"/>
          <w:w w:val="110"/>
        </w:rPr>
        <w:t> </w: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í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4"/>
          <w:w w:val="110"/>
        </w:rPr>
        <w:t>i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3"/>
          <w:w w:val="110"/>
        </w:rPr>
        <w:t>r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40"/>
          <w:w w:val="110"/>
        </w:rPr>
        <w:t> 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42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44"/>
          <w:w w:val="110"/>
        </w:rPr>
        <w:t> </w:t>
      </w:r>
      <w:r>
        <w:rPr>
          <w:b w:val="0"/>
          <w:bCs w:val="0"/>
          <w:spacing w:val="0"/>
          <w:w w:val="110"/>
        </w:rPr>
        <w:t>G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j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46"/>
          <w:w w:val="110"/>
        </w:rPr>
        <w:t> </w:t>
      </w:r>
      <w:r>
        <w:rPr>
          <w:b w:val="0"/>
          <w:bCs w:val="0"/>
          <w:spacing w:val="-2"/>
          <w:w w:val="110"/>
        </w:rPr>
        <w:t>1</w:t>
      </w:r>
      <w:r>
        <w:rPr>
          <w:b w:val="0"/>
          <w:bCs w:val="0"/>
          <w:spacing w:val="0"/>
          <w:w w:val="110"/>
        </w:rPr>
        <w:t>6</w:t>
      </w:r>
      <w:r>
        <w:rPr>
          <w:b w:val="0"/>
          <w:bCs w:val="0"/>
          <w:spacing w:val="43"/>
          <w:w w:val="110"/>
        </w:rPr>
        <w:t> </w:t>
      </w:r>
      <w:r>
        <w:rPr>
          <w:b w:val="0"/>
          <w:bCs w:val="0"/>
          <w:spacing w:val="0"/>
          <w:w w:val="110"/>
        </w:rPr>
        <w:t>f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3"/>
          <w:w w:val="110"/>
        </w:rPr>
        <w:t>s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45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43"/>
          <w:w w:val="110"/>
        </w:rPr>
        <w:t> </w:t>
      </w:r>
      <w:r>
        <w:rPr>
          <w:b w:val="0"/>
          <w:bCs w:val="0"/>
          <w:spacing w:val="0"/>
          <w:w w:val="110"/>
        </w:rPr>
        <w:t>X</w:t>
      </w:r>
      <w:r>
        <w:rPr>
          <w:b w:val="0"/>
          <w:bCs w:val="0"/>
          <w:spacing w:val="2"/>
          <w:w w:val="110"/>
        </w:rPr>
        <w:t>I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42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45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45"/>
          <w:w w:val="110"/>
        </w:rPr>
        <w:t> </w:t>
      </w:r>
      <w:r>
        <w:rPr>
          <w:b w:val="0"/>
          <w:bCs w:val="0"/>
          <w:spacing w:val="-3"/>
          <w:w w:val="110"/>
        </w:rPr>
        <w:t>L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44"/>
          <w:w w:val="110"/>
        </w:rPr>
        <w:t> 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g</w:t>
      </w:r>
      <w:r>
        <w:rPr>
          <w:b w:val="0"/>
          <w:bCs w:val="0"/>
          <w:spacing w:val="-2"/>
          <w:w w:val="110"/>
        </w:rPr>
        <w:t>á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44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37"/>
          <w:w w:val="110"/>
        </w:rPr>
        <w:t> </w:t>
      </w:r>
      <w:r>
        <w:rPr>
          <w:b w:val="0"/>
          <w:bCs w:val="0"/>
          <w:spacing w:val="-10"/>
          <w:w w:val="110"/>
        </w:rPr>
        <w:t>T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b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44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44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45"/>
          <w:w w:val="110"/>
        </w:rPr>
        <w:t> 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1"/>
          <w:w w:val="110"/>
        </w:rPr>
        <w:t>m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4"/>
          <w:w w:val="110"/>
        </w:rPr>
        <w:t>v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1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9"/>
          <w:w w:val="110"/>
        </w:rPr>
        <w:t> </w:t>
      </w:r>
      <w:r>
        <w:rPr>
          <w:b w:val="0"/>
          <w:bCs w:val="0"/>
          <w:spacing w:val="0"/>
          <w:w w:val="110"/>
        </w:rPr>
        <w:t>G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j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-15"/>
          <w:w w:val="110"/>
        </w:rPr>
        <w:t>1</w:t>
      </w:r>
      <w:r>
        <w:rPr>
          <w:b w:val="0"/>
          <w:bCs w:val="0"/>
          <w:spacing w:val="0"/>
          <w:w w:val="110"/>
        </w:rPr>
        <w:t>1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0"/>
          <w:w w:val="110"/>
        </w:rPr>
        <w:t>f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9"/>
          <w:w w:val="110"/>
        </w:rPr>
        <w:t> 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10"/>
          <w:w w:val="110"/>
        </w:rPr>
        <w:t> 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0"/>
          <w:w w:val="110"/>
        </w:rPr>
        <w:t>III</w:t>
      </w:r>
      <w:r>
        <w:rPr>
          <w:b w:val="0"/>
          <w:bCs w:val="0"/>
          <w:spacing w:val="10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9"/>
          <w:w w:val="110"/>
        </w:rPr>
        <w:t> 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X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10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9"/>
          <w:w w:val="110"/>
        </w:rPr>
        <w:t> 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"/>
          <w:w w:val="110"/>
        </w:rPr>
        <w:t>g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-4"/>
          <w:w w:val="110"/>
        </w:rPr>
        <w:t>a</w:t>
      </w:r>
      <w:r>
        <w:rPr>
          <w:b w:val="0"/>
          <w:bCs w:val="0"/>
          <w:spacing w:val="1"/>
          <w:w w:val="110"/>
        </w:rPr>
        <w:t>m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9"/>
          <w:w w:val="110"/>
        </w:rPr>
        <w:t> 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-11"/>
          <w:w w:val="110"/>
        </w:rPr>
        <w:t>r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7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8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x</w: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0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g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14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89" w:lineRule="auto"/>
        <w:ind w:left="2280" w:right="2278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Y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NAL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8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3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9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80" w:lineRule="exact" w:before="13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1" w:lineRule="auto"/>
        <w:ind w:left="3705" w:right="3710" w:firstLine="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1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00" w:lineRule="exact" w:before="1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headerReference w:type="default" r:id="rId5"/>
          <w:headerReference w:type="even" r:id="rId6"/>
          <w:type w:val="continuous"/>
          <w:pgSz w:w="12240" w:h="15840"/>
          <w:pgMar w:header="674" w:top="960" w:bottom="280" w:left="840" w:right="840"/>
          <w:pgNumType w:start="47"/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3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ind w:left="122" w:right="0"/>
        <w:jc w:val="left"/>
      </w:pP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0" w:right="120"/>
        <w:jc w:val="right"/>
        <w:rPr>
          <w:rFonts w:ascii="Times New Roman" w:hAnsi="Times New Roman" w:cs="Times New Roman" w:eastAsia="Times New Roman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49"/>
        <w:ind w:left="0" w:right="132"/>
        <w:jc w:val="righ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1.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right"/>
        <w:sectPr>
          <w:type w:val="continuous"/>
          <w:pgSz w:w="12240" w:h="15840"/>
          <w:pgMar w:top="960" w:bottom="280" w:left="840" w:right="840"/>
          <w:cols w:num="2" w:equalWidth="0">
            <w:col w:w="621" w:space="253"/>
            <w:col w:w="9686"/>
          </w:cols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1"/>
        </w:numPr>
        <w:tabs>
          <w:tab w:pos="1498" w:val="left" w:leader="none"/>
        </w:tabs>
        <w:spacing w:before="79"/>
        <w:ind w:left="1498" w:right="0" w:hanging="260"/>
        <w:jc w:val="left"/>
      </w:pPr>
      <w:r>
        <w:rPr/>
        <w:pict>
          <v:group style="position:absolute;margin-left:48pt;margin-top:-10.907253pt;width:516pt;height:.1pt;mso-position-horizontal-relative:page;mso-position-vertical-relative:paragraph;z-index:-1795" coordorigin="960,-218" coordsize="10320,2">
            <v:shape style="position:absolute;left:960;top:-218;width:10320;height:2" coordorigin="960,-218" coordsize="10320,0" path="m960,-218l11280,-218e" filled="f" stroked="t" strokeweight=".940002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16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18"/>
          <w:w w:val="110"/>
        </w:rPr>
        <w:t> </w:t>
      </w:r>
      <w:r>
        <w:rPr>
          <w:b w:val="0"/>
          <w:bCs w:val="0"/>
          <w:spacing w:val="2"/>
          <w:w w:val="110"/>
        </w:rPr>
        <w:t>f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"/>
          <w:w w:val="110"/>
        </w:rPr>
        <w:t>m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9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17"/>
          <w:w w:val="110"/>
        </w:rPr>
        <w:t> 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18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18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-10"/>
          <w:w w:val="110"/>
        </w:rPr>
        <w:t>T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bun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4"/>
          <w:w w:val="110"/>
        </w:rPr>
        <w:t>l</w:t>
      </w:r>
      <w:r>
        <w:rPr>
          <w:b w:val="0"/>
          <w:bCs w:val="0"/>
          <w:spacing w:val="0"/>
          <w:w w:val="110"/>
        </w:rPr>
        <w:t>;</w:t>
      </w:r>
      <w:r>
        <w:rPr>
          <w:b w:val="0"/>
          <w:bCs w:val="0"/>
          <w:spacing w:val="19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1"/>
        </w:numPr>
        <w:tabs>
          <w:tab w:pos="1497" w:val="left" w:leader="none"/>
        </w:tabs>
        <w:ind w:left="1497" w:right="0" w:hanging="320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ño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3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2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63"/>
        <w:ind w:left="99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2.</w:t>
      </w:r>
      <w:r>
        <w:rPr>
          <w:rFonts w:ascii="Times New Roman" w:hAnsi="Times New Roman" w:cs="Times New Roman" w:eastAsia="Times New Roman"/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ind w:left="1497" w:right="0" w:hanging="26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spacing w:line="305" w:lineRule="auto"/>
        <w:ind w:left="1497" w:right="130" w:hanging="321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0"/>
          <w:w w:val="120"/>
        </w:rPr>
        <w:t> </w:t>
      </w:r>
      <w:r>
        <w:rPr>
          <w:b w:val="0"/>
          <w:bCs w:val="0"/>
          <w:spacing w:val="-3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3"/>
          <w:w w:val="120"/>
        </w:rPr>
        <w:t>d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4"/>
          <w:w w:val="120"/>
        </w:rPr>
        <w:t> </w:t>
      </w:r>
      <w:r>
        <w:rPr>
          <w:b w:val="0"/>
          <w:bCs w:val="0"/>
          <w:spacing w:val="0"/>
          <w:w w:val="120"/>
        </w:rPr>
        <w:t>y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3"/>
          <w:w w:val="120"/>
        </w:rPr>
        <w:t>r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c</w:t>
      </w:r>
      <w:r>
        <w:rPr>
          <w:b w:val="0"/>
          <w:bCs w:val="0"/>
          <w:spacing w:val="0"/>
          <w:w w:val="120"/>
        </w:rPr>
        <w:t>u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12"/>
          <w:w w:val="120"/>
        </w:rPr>
        <w:t> 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v</w:t>
      </w:r>
      <w:r>
        <w:rPr>
          <w:b w:val="0"/>
          <w:bCs w:val="0"/>
          <w:spacing w:val="1"/>
          <w:w w:val="120"/>
        </w:rPr>
        <w:t>i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ón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-3"/>
          <w:w w:val="120"/>
        </w:rPr>
        <w:t>q</w:t>
      </w:r>
      <w:r>
        <w:rPr>
          <w:b w:val="0"/>
          <w:bCs w:val="0"/>
          <w:spacing w:val="3"/>
          <w:w w:val="120"/>
        </w:rPr>
        <w:t>u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15"/>
          <w:w w:val="120"/>
        </w:rPr>
        <w:t> </w:t>
      </w:r>
      <w:r>
        <w:rPr>
          <w:b w:val="0"/>
          <w:bCs w:val="0"/>
          <w:spacing w:val="3"/>
          <w:w w:val="120"/>
        </w:rPr>
        <w:t>h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y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14"/>
          <w:w w:val="120"/>
        </w:rPr>
        <w:t> 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do</w:t>
      </w:r>
      <w:r>
        <w:rPr>
          <w:b w:val="0"/>
          <w:bCs w:val="0"/>
          <w:spacing w:val="-14"/>
          <w:w w:val="120"/>
        </w:rPr>
        <w:t> 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1"/>
          <w:w w:val="120"/>
        </w:rPr>
        <w:t>i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2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4"/>
          <w:w w:val="120"/>
        </w:rPr>
        <w:t>l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2"/>
          <w:w w:val="120"/>
        </w:rPr>
        <w:t> </w:t>
      </w:r>
      <w:r>
        <w:rPr>
          <w:b w:val="0"/>
          <w:bCs w:val="0"/>
          <w:spacing w:val="-2"/>
          <w:w w:val="120"/>
        </w:rPr>
        <w:t>S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2"/>
          <w:w w:val="120"/>
        </w:rPr>
        <w:t> </w:t>
      </w:r>
      <w:r>
        <w:rPr>
          <w:b w:val="0"/>
          <w:bCs w:val="0"/>
          <w:spacing w:val="0"/>
          <w:w w:val="120"/>
        </w:rPr>
        <w:t>po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2"/>
          <w:w w:val="120"/>
        </w:rPr>
        <w:t>í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6"/>
          <w:w w:val="120"/>
        </w:rPr>
        <w:t> </w:t>
      </w:r>
      <w:r>
        <w:rPr>
          <w:b w:val="0"/>
          <w:bCs w:val="0"/>
          <w:spacing w:val="2"/>
          <w:w w:val="120"/>
        </w:rPr>
        <w:t>G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35"/>
          <w:w w:val="120"/>
        </w:rPr>
        <w:t> 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40"/>
          <w:w w:val="120"/>
        </w:rPr>
        <w:t> </w:t>
      </w:r>
      <w:r>
        <w:rPr>
          <w:b w:val="0"/>
          <w:bCs w:val="0"/>
          <w:spacing w:val="-3"/>
          <w:w w:val="120"/>
        </w:rPr>
        <w:t>A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0"/>
          <w:w w:val="120"/>
        </w:rPr>
        <w:t>u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3"/>
          <w:w w:val="120"/>
        </w:rPr>
        <w:t>d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spacing w:line="305" w:lineRule="auto"/>
        <w:ind w:left="1497" w:right="129" w:hanging="379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3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ind w:left="1497" w:right="0" w:hanging="384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6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bun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spacing w:line="302" w:lineRule="auto"/>
        <w:ind w:left="1497" w:right="130" w:hanging="325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6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bun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6" w:val="left" w:leader="none"/>
        </w:tabs>
        <w:spacing w:line="305" w:lineRule="auto"/>
        <w:ind w:left="1497" w:right="128" w:hanging="40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3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82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6" w:val="left" w:leader="none"/>
        </w:tabs>
        <w:spacing w:line="305" w:lineRule="auto"/>
        <w:ind w:left="1497" w:right="128" w:hanging="467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4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6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5"/>
          <w:w w:val="115"/>
        </w:rPr>
        <w:t> </w:t>
      </w:r>
      <w:r>
        <w:rPr>
          <w:b w:val="0"/>
          <w:bCs w:val="0"/>
          <w:spacing w:val="-13"/>
          <w:w w:val="115"/>
        </w:rPr>
        <w:t>T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4"/>
          <w:w w:val="115"/>
        </w:rPr>
        <w:t>b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6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7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4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6"/>
          <w:w w:val="115"/>
        </w:rPr>
        <w:t> </w:t>
      </w:r>
      <w:r>
        <w:rPr>
          <w:b w:val="0"/>
          <w:bCs w:val="0"/>
          <w:spacing w:val="-5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7"/>
          <w:w w:val="115"/>
        </w:rPr>
        <w:t>i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3"/>
          <w:w w:val="115"/>
        </w:rPr>
        <w:t>G</w:t>
      </w:r>
      <w:r>
        <w:rPr>
          <w:b w:val="0"/>
          <w:bCs w:val="0"/>
          <w:spacing w:val="-4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5"/>
          <w:w w:val="115"/>
        </w:rPr>
        <w:t>j</w:t>
      </w:r>
      <w:r>
        <w:rPr>
          <w:b w:val="0"/>
          <w:bCs w:val="0"/>
          <w:spacing w:val="-4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4"/>
          <w:w w:val="115"/>
        </w:rPr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6" w:val="left" w:leader="none"/>
        </w:tabs>
        <w:spacing w:line="302" w:lineRule="auto"/>
        <w:ind w:left="1497" w:right="127" w:hanging="526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7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0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spacing w:line="305" w:lineRule="auto"/>
        <w:ind w:left="1497" w:right="130" w:hanging="40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3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7" w:val="left" w:leader="none"/>
        </w:tabs>
        <w:ind w:left="1497" w:right="0" w:hanging="345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-13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b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4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1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2"/>
        </w:numPr>
        <w:tabs>
          <w:tab w:pos="1496" w:val="left" w:leader="none"/>
        </w:tabs>
        <w:spacing w:line="305" w:lineRule="auto"/>
        <w:ind w:left="1497" w:right="130" w:hanging="40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-29"/>
          <w:w w:val="115"/>
        </w:rPr>
        <w:t> </w:t>
      </w:r>
      <w:r>
        <w:rPr>
          <w:b w:val="0"/>
          <w:bCs w:val="0"/>
          <w:spacing w:val="-3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0"/>
          <w:w w:val="115"/>
        </w:rPr>
        <w:t> </w:t>
      </w:r>
      <w:r>
        <w:rPr>
          <w:b w:val="0"/>
          <w:bCs w:val="0"/>
          <w:spacing w:val="1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3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9"/>
          <w:w w:val="115"/>
        </w:rPr>
        <w:t> </w:t>
      </w:r>
      <w:r>
        <w:rPr>
          <w:b w:val="0"/>
          <w:bCs w:val="0"/>
          <w:spacing w:val="-4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1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4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bu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1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2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9"/>
          <w:w w:val="115"/>
        </w:rPr>
        <w:t> </w:t>
      </w:r>
      <w:r>
        <w:rPr>
          <w:b w:val="0"/>
          <w:bCs w:val="0"/>
          <w:spacing w:val="-3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19"/>
          <w:w w:val="115"/>
        </w:rPr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9"/>
          <w:w w:val="100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26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0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305" w:lineRule="auto" w:before="63"/>
        <w:ind w:left="122" w:right="131" w:firstLine="873"/>
        <w:jc w:val="both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.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og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4" w:lineRule="auto"/>
        <w:ind w:left="122" w:right="124" w:firstLine="873"/>
        <w:jc w:val="both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ño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ñ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3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ño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3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8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04" w:lineRule="auto"/>
        <w:jc w:val="both"/>
        <w:sectPr>
          <w:pgSz w:w="12240" w:h="15840"/>
          <w:pgMar w:header="679" w:footer="0" w:top="960" w:bottom="280" w:left="840" w:right="840"/>
        </w:sectPr>
      </w:pP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10" w:lineRule="auto" w:before="79"/>
        <w:ind w:left="3112" w:right="2389" w:firstLine="1024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8pt;margin-top:-10.727252pt;width:516.359985pt;height:.1pt;mso-position-horizontal-relative:page;mso-position-vertical-relative:paragraph;z-index:-1794" coordorigin="960,-215" coordsize="10327,2">
            <v:shape style="position:absolute;left:960;top:-215;width:10327;height:2" coordorigin="960,-215" coordsize="10327,0" path="m960,-215l11287,-215e" filled="f" stroked="t" strokeweight="1.0599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7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20" w:lineRule="exact" w:before="13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674" w:footer="0" w:top="960" w:bottom="280" w:left="840" w:right="840"/>
        </w:sectPr>
      </w:pPr>
    </w:p>
    <w:p>
      <w:pPr>
        <w:spacing w:line="190" w:lineRule="exact" w:before="1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9.024994pt;margin-top:1.292720pt;width:128.944999pt;height:9.1pt;mso-position-horizontal-relative:page;mso-position-vertical-relative:paragraph;z-index:-1793" coordorigin="2980,26" coordsize="2579,182">
            <v:shape style="position:absolute;left:2980;top:29;width:2542;height:177" type="#_x0000_t75">
              <v:imagedata r:id="rId10" o:title=""/>
            </v:shape>
            <v:group style="position:absolute;left:5548;top:38;width:2;height:158" coordorigin="5548,38" coordsize="2,158">
              <v:shape style="position:absolute;left:5548;top:38;width:2;height:158" coordorigin="5548,38" coordsize="0,158" path="m5548,196l5548,38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.465pt;margin-top:16.472696pt;width:78.510002pt;height:11.345026pt;mso-position-horizontal-relative:page;mso-position-vertical-relative:paragraph;z-index:-1787" coordorigin="969,329" coordsize="1570,227">
            <v:group style="position:absolute;left:977;top:390;width:98;height:158" coordorigin="977,390" coordsize="98,158">
              <v:shape style="position:absolute;left:977;top:390;width:98;height:158" coordorigin="977,390" coordsize="98,158" path="m1014,412l996,412,998,405,1008,395,1015,393,1020,390,1037,390,1046,393,1061,402,1066,410,1018,410,1014,412xe" filled="t" fillcolor="#000000" stroked="f">
                <v:path arrowok="t"/>
                <v:fill type="solid"/>
              </v:shape>
              <v:shape style="position:absolute;left:977;top:390;width:98;height:158" coordorigin="977,390" coordsize="98,158" path="m996,549l977,549,977,393,996,393,996,412,1014,412,1010,414,1006,422,998,426,996,438,996,465,998,474,1010,486,1018,489,1063,489,1062,491,996,491,996,549xe" filled="t" fillcolor="#000000" stroked="f">
                <v:path arrowok="t"/>
                <v:fill type="solid"/>
              </v:shape>
              <v:shape style="position:absolute;left:977;top:390;width:98;height:158" coordorigin="977,390" coordsize="98,158" path="m1063,489l1034,489,1042,486,1046,479,1054,472,1056,462,1056,436,1054,426,1042,414,1034,410,1066,410,1068,419,1073,429,1075,438,1075,460,1073,470,1063,489xe" filled="t" fillcolor="#000000" stroked="f">
                <v:path arrowok="t"/>
                <v:fill type="solid"/>
              </v:shape>
              <v:shape style="position:absolute;left:977;top:390;width:98;height:158" coordorigin="977,390" coordsize="98,158" path="m1034,508l1013,508,1008,503,1003,501,998,496,996,491,1062,491,1058,496,1051,501,1042,506,1034,508xe" filled="t" fillcolor="#000000" stroked="f">
                <v:path arrowok="t"/>
                <v:fill type="solid"/>
              </v:shape>
            </v:group>
            <v:group style="position:absolute;left:1097;top:390;width:60;height:115" coordorigin="1097,390" coordsize="60,115">
              <v:shape style="position:absolute;left:1097;top:390;width:60;height:115" coordorigin="1097,390" coordsize="60,115" path="m1152,414l1142,410,1114,410,1118,402,1126,395,1135,390,1145,390,1152,393,1157,398,1152,414xe" filled="t" fillcolor="#000000" stroked="f">
                <v:path arrowok="t"/>
                <v:fill type="solid"/>
              </v:shape>
              <v:shape style="position:absolute;left:1097;top:390;width:60;height:115" coordorigin="1097,390" coordsize="60,115" path="m1116,506l1097,506,1097,393,1114,393,1114,410,1133,410,1128,414,1123,417,1121,419,1121,424,1116,438,1116,506xe" filled="t" fillcolor="#000000" stroked="f">
                <v:path arrowok="t"/>
                <v:fill type="solid"/>
              </v:shape>
            </v:group>
            <v:group style="position:absolute;left:1167;top:391;width:102;height:117" coordorigin="1167,391" coordsize="102,117">
              <v:shape style="position:absolute;left:1167;top:391;width:102;height:117" coordorigin="1167,391" coordsize="102,117" path="m1226,508l1202,508,1190,503,1181,494,1173,483,1168,465,1167,437,1172,418,1184,402,1200,394,1222,391,1241,396,1257,410,1207,410,1200,414,1188,426,1186,436,1186,462,1188,472,1195,479,1200,486,1207,489,1259,489,1258,491,1253,496,1243,501,1236,506,1226,508xe" filled="t" fillcolor="#000000" stroked="f">
                <v:path arrowok="t"/>
                <v:fill type="solid"/>
              </v:shape>
              <v:shape style="position:absolute;left:1167;top:391;width:102;height:117" coordorigin="1167,391" coordsize="102,117" path="m1259,489l1226,489,1234,486,1248,472,1250,462,1250,436,1246,426,1241,419,1226,410,1257,410,1267,427,1270,448,1270,462,1267,474,1262,482,1259,489xe" filled="t" fillcolor="#000000" stroked="f">
                <v:path arrowok="t"/>
                <v:fill type="solid"/>
              </v:shape>
            </v:group>
            <v:group style="position:absolute;left:1279;top:347;width:67;height:158" coordorigin="1279,347" coordsize="67,158">
              <v:shape style="position:absolute;left:1279;top:347;width:67;height:158" coordorigin="1279,347" coordsize="67,158" path="m1315,393l1296,393,1296,374,1298,369,1298,364,1303,354,1313,350,1320,347,1334,347,1339,350,1346,350,1344,366,1327,366,1322,369,1315,376,1315,393xe" filled="t" fillcolor="#000000" stroked="f">
                <v:path arrowok="t"/>
                <v:fill type="solid"/>
              </v:shape>
              <v:shape style="position:absolute;left:1279;top:347;width:67;height:158" coordorigin="1279,347" coordsize="67,158" path="m1344,369l1339,366,1344,366,1344,369xe" filled="t" fillcolor="#000000" stroked="f">
                <v:path arrowok="t"/>
                <v:fill type="solid"/>
              </v:shape>
              <v:shape style="position:absolute;left:1279;top:347;width:67;height:158" coordorigin="1279,347" coordsize="67,158" path="m1337,412l1279,412,1279,393,1337,393,1337,412xe" filled="t" fillcolor="#000000" stroked="f">
                <v:path arrowok="t"/>
                <v:fill type="solid"/>
              </v:shape>
              <v:shape style="position:absolute;left:1279;top:347;width:67;height:158" coordorigin="1279,347" coordsize="67,158" path="m1315,506l1296,506,1296,412,1315,412,1315,506xe" filled="t" fillcolor="#000000" stroked="f">
                <v:path arrowok="t"/>
                <v:fill type="solid"/>
              </v:shape>
            </v:group>
            <v:group style="position:absolute;left:1347;top:391;width:107;height:116" coordorigin="1347,391" coordsize="107,116">
              <v:shape style="position:absolute;left:1347;top:391;width:107;height:116" coordorigin="1347,391" coordsize="107,116" path="m1388,507l1371,499,1353,482,1348,464,1347,437,1354,418,1367,401,1384,393,1407,391,1425,396,1442,410,1390,410,1382,412,1375,417,1370,422,1366,429,1366,436,1453,436,1454,450,1454,455,1366,455,1366,467,1370,474,1382,486,1392,489,1447,489,1445,494,1430,502,1415,506,1388,507xe" filled="t" fillcolor="#000000" stroked="f">
                <v:path arrowok="t"/>
                <v:fill type="solid"/>
              </v:shape>
              <v:shape style="position:absolute;left:1347;top:391;width:107;height:116" coordorigin="1347,391" coordsize="107,116" path="m1453,436l1435,436,1433,429,1430,424,1426,419,1421,412,1411,410,1442,410,1443,411,1452,428,1453,436xe" filled="t" fillcolor="#000000" stroked="f">
                <v:path arrowok="t"/>
                <v:fill type="solid"/>
              </v:shape>
              <v:shape style="position:absolute;left:1347;top:391;width:107;height:116" coordorigin="1347,391" coordsize="107,116" path="m1447,489l1416,489,1421,484,1428,482,1430,477,1435,470,1454,472,1450,484,1447,489xe" filled="t" fillcolor="#000000" stroked="f">
                <v:path arrowok="t"/>
                <v:fill type="solid"/>
              </v:shape>
            </v:group>
            <v:group style="position:absolute;left:1466;top:390;width:96;height:118" coordorigin="1466,390" coordsize="96,118">
              <v:shape style="position:absolute;left:1466;top:390;width:96;height:118" coordorigin="1466,390" coordsize="96,118" path="m1559,489l1534,489,1543,479,1543,467,1538,465,1534,465,1529,462,1517,460,1502,458,1488,450,1481,448,1474,441,1471,436,1469,429,1469,419,1476,405,1478,402,1483,400,1486,398,1495,393,1500,393,1507,390,1522,390,1543,398,1548,402,1553,405,1555,410,1505,410,1498,412,1495,414,1490,417,1488,419,1488,424,1490,426,1490,429,1493,429,1495,431,1500,431,1500,434,1507,434,1517,436,1531,441,1541,443,1555,450,1558,455,1562,460,1562,484,1559,489xe" filled="t" fillcolor="#000000" stroked="f">
                <v:path arrowok="t"/>
                <v:fill type="solid"/>
              </v:shape>
              <v:shape style="position:absolute;left:1466;top:390;width:96;height:118" coordorigin="1466,390" coordsize="96,118" path="m1538,426l1538,422,1536,417,1531,414,1529,412,1522,410,1555,410,1558,417,1558,424,1538,426xe" filled="t" fillcolor="#000000" stroked="f">
                <v:path arrowok="t"/>
                <v:fill type="solid"/>
              </v:shape>
              <v:shape style="position:absolute;left:1466;top:390;width:96;height:118" coordorigin="1466,390" coordsize="96,118" path="m1534,508l1502,508,1490,506,1483,498,1474,494,1469,484,1466,472,1486,470,1488,477,1490,482,1495,484,1500,489,1559,489,1558,491,1548,501,1541,503,1534,508xe" filled="t" fillcolor="#000000" stroked="f">
                <v:path arrowok="t"/>
                <v:fill type="solid"/>
              </v:shape>
            </v:group>
            <v:group style="position:absolute;left:1594;top:340;width:2;height:166" coordorigin="1594,340" coordsize="2,166">
              <v:shape style="position:absolute;left:1594;top:340;width:2;height:166" coordorigin="1594,340" coordsize="0,166" path="m1594,506l1594,340e" filled="f" stroked="t" strokeweight="1.06pt" strokecolor="#000000">
                <v:path arrowok="t"/>
              </v:shape>
            </v:group>
            <v:group style="position:absolute;left:1628;top:391;width:102;height:118" coordorigin="1628,391" coordsize="102,118">
              <v:shape style="position:absolute;left:1628;top:391;width:102;height:118" coordorigin="1628,391" coordsize="102,118" path="m1690,508l1634,483,1628,437,1634,418,1644,402,1661,394,1683,391,1701,395,1718,410,1670,410,1656,419,1649,426,1646,436,1646,462,1649,472,1663,486,1670,489,1722,489,1721,491,1706,501,1697,506,1690,508xe" filled="t" fillcolor="#000000" stroked="f">
                <v:path arrowok="t"/>
                <v:fill type="solid"/>
              </v:shape>
              <v:shape style="position:absolute;left:1628;top:391;width:102;height:118" coordorigin="1628,391" coordsize="102,118" path="m1722,489l1690,489,1697,486,1702,479,1709,472,1711,462,1711,436,1709,426,1697,414,1690,410,1718,410,1727,427,1730,448,1730,462,1728,474,1726,482,1722,489xe" filled="t" fillcolor="#000000" stroked="f">
                <v:path arrowok="t"/>
                <v:fill type="solid"/>
              </v:shape>
            </v:group>
            <v:group style="position:absolute;left:1754;top:390;width:94;height:115" coordorigin="1754,390" coordsize="94,115">
              <v:shape style="position:absolute;left:1754;top:390;width:94;height:115" coordorigin="1754,390" coordsize="94,115" path="m1844,409l1774,409,1788,395,1810,390,1817,390,1822,393,1829,395,1838,400,1841,405,1843,407,1844,409xe" filled="t" fillcolor="#000000" stroked="f">
                <v:path arrowok="t"/>
                <v:fill type="solid"/>
              </v:shape>
              <v:shape style="position:absolute;left:1754;top:390;width:94;height:115" coordorigin="1754,390" coordsize="94,115" path="m1774,506l1754,506,1754,393,1774,393,1774,409,1844,409,1844,410,1795,410,1788,412,1783,417,1776,422,1774,431,1774,506xe" filled="t" fillcolor="#000000" stroked="f">
                <v:path arrowok="t"/>
                <v:fill type="solid"/>
              </v:shape>
              <v:shape style="position:absolute;left:1754;top:390;width:94;height:115" coordorigin="1754,390" coordsize="94,115" path="m1848,506l1829,506,1829,426,1826,422,1822,417,1817,414,1814,412,1810,410,1844,410,1846,412,1846,419,1848,422,1848,506xe" filled="t" fillcolor="#000000" stroked="f">
                <v:path arrowok="t"/>
                <v:fill type="solid"/>
              </v:shape>
            </v:group>
            <v:group style="position:absolute;left:1872;top:390;width:103;height:118" coordorigin="1872,390" coordsize="103,118">
              <v:shape style="position:absolute;left:1872;top:390;width:103;height:118" coordorigin="1872,390" coordsize="103,118" path="m1894,429l1874,426,1874,419,1877,412,1891,398,1906,393,1915,390,1934,390,1956,398,1966,407,1967,410,1913,410,1906,412,1903,414,1898,417,1894,422,1894,429xe" filled="t" fillcolor="#000000" stroked="f">
                <v:path arrowok="t"/>
                <v:fill type="solid"/>
              </v:shape>
              <v:shape style="position:absolute;left:1872;top:390;width:103;height:118" coordorigin="1872,390" coordsize="103,118" path="m1925,508l1896,508,1886,506,1882,498,1874,494,1872,486,1872,465,1877,455,1882,453,1884,450,1898,443,1903,443,1908,441,1915,441,1932,438,1942,436,1949,434,1951,431,1951,424,1949,419,1944,417,1939,412,1932,410,1967,410,1968,412,1968,422,1970,426,1970,453,1951,453,1944,455,1932,458,1918,460,1910,460,1903,462,1896,462,1894,465,1894,467,1891,470,1891,482,1896,484,1901,489,1970,489,1970,491,1951,491,1944,498,1937,503,1930,506,1925,508xe" filled="t" fillcolor="#000000" stroked="f">
                <v:path arrowok="t"/>
                <v:fill type="solid"/>
              </v:shape>
              <v:shape style="position:absolute;left:1872;top:390;width:103;height:118" coordorigin="1872,390" coordsize="103,118" path="m1970,489l1927,489,1934,484,1944,479,1949,470,1949,460,1951,453,1970,453,1970,489xe" filled="t" fillcolor="#000000" stroked="f">
                <v:path arrowok="t"/>
                <v:fill type="solid"/>
              </v:shape>
              <v:shape style="position:absolute;left:1872;top:390;width:103;height:118" coordorigin="1872,390" coordsize="103,118" path="m1975,506l1956,506,1951,503,1951,491,1970,491,1970,496,1975,506xe" filled="t" fillcolor="#000000" stroked="f">
                <v:path arrowok="t"/>
                <v:fill type="solid"/>
              </v:shape>
            </v:group>
            <v:group style="position:absolute;left:2008;top:350;width:2;height:158" coordorigin="2008,350" coordsize="2,158">
              <v:shape style="position:absolute;left:2008;top:350;width:2;height:158" coordorigin="2008,350" coordsize="0,158" path="m2008,508l2008,350e" filled="f" stroked="t" strokeweight="1.180002pt" strokecolor="#000000">
                <v:path arrowok="t"/>
              </v:shape>
            </v:group>
            <v:group style="position:absolute;left:2054;top:340;width:2;height:166" coordorigin="2054,340" coordsize="2,166">
              <v:shape style="position:absolute;left:2054;top:340;width:2;height:166" coordorigin="2054,340" coordsize="0,166" path="m2054,506l2054,340e" filled="f" stroked="t" strokeweight="1.06pt" strokecolor="#000000">
                <v:path arrowok="t"/>
              </v:shape>
            </v:group>
            <v:group style="position:absolute;left:2088;top:390;width:96;height:118" coordorigin="2088,390" coordsize="96,118">
              <v:shape style="position:absolute;left:2088;top:390;width:96;height:118" coordorigin="2088,390" coordsize="96,118" path="m2178,489l2153,489,2158,484,2162,482,2165,479,2165,470,2162,467,2158,465,2155,465,2148,462,2136,460,2122,458,2107,450,2100,448,2098,443,2093,441,2090,436,2090,414,2095,405,2098,402,2102,400,2105,398,2114,393,2122,393,2126,390,2141,390,2150,393,2155,395,2162,398,2167,402,2172,405,2174,410,2124,410,2110,417,2110,426,2114,431,2119,431,2122,434,2126,434,2136,436,2150,441,2160,443,2174,450,2179,455,2184,465,2184,479,2182,484,2178,489xe" filled="t" fillcolor="#000000" stroked="f">
                <v:path arrowok="t"/>
                <v:fill type="solid"/>
              </v:shape>
              <v:shape style="position:absolute;left:2088;top:390;width:96;height:118" coordorigin="2088,390" coordsize="96,118" path="m2160,426l2155,417,2150,414,2148,412,2141,410,2174,410,2179,424,2160,426xe" filled="t" fillcolor="#000000" stroked="f">
                <v:path arrowok="t"/>
                <v:fill type="solid"/>
              </v:shape>
              <v:shape style="position:absolute;left:2088;top:390;width:96;height:118" coordorigin="2088,390" coordsize="96,118" path="m2153,508l2122,508,2110,506,2102,498,2095,494,2090,484,2088,472,2107,470,2107,477,2110,482,2114,484,2122,489,2178,489,2177,491,2174,496,2167,501,2160,503,2153,508xe" filled="t" fillcolor="#000000" stroked="f">
                <v:path arrowok="t"/>
                <v:fill type="solid"/>
              </v:shape>
            </v:group>
            <v:group style="position:absolute;left:2203;top:390;width:154;height:115" coordorigin="2203,390" coordsize="154,115">
              <v:shape style="position:absolute;left:2203;top:390;width:154;height:115" coordorigin="2203,390" coordsize="154,115" path="m2242,412l2222,412,2227,405,2232,400,2237,398,2242,393,2249,390,2263,390,2270,393,2275,398,2282,400,2285,407,2288,410,2246,410,2242,412xe" filled="t" fillcolor="#000000" stroked="f">
                <v:path arrowok="t"/>
                <v:fill type="solid"/>
              </v:shape>
              <v:shape style="position:absolute;left:2203;top:390;width:154;height:115" coordorigin="2203,390" coordsize="154,115" path="m2306,411l2289,411,2305,395,2323,390,2333,390,2342,395,2354,407,2355,410,2309,410,2306,411xe" filled="t" fillcolor="#000000" stroked="f">
                <v:path arrowok="t"/>
                <v:fill type="solid"/>
              </v:shape>
              <v:shape style="position:absolute;left:2203;top:390;width:154;height:115" coordorigin="2203,390" coordsize="154,115" path="m2222,506l2203,506,2203,393,2222,393,2222,412,2242,412,2232,417,2227,422,2225,426,2225,431,2222,438,2222,506xe" filled="t" fillcolor="#000000" stroked="f">
                <v:path arrowok="t"/>
                <v:fill type="solid"/>
              </v:shape>
              <v:shape style="position:absolute;left:2203;top:390;width:154;height:115" coordorigin="2203,390" coordsize="154,115" path="m2290,506l2270,506,2270,422,2266,417,2263,412,2258,410,2288,410,2289,411,2306,411,2304,412,2297,417,2292,424,2290,431,2290,506xe" filled="t" fillcolor="#000000" stroked="f">
                <v:path arrowok="t"/>
                <v:fill type="solid"/>
              </v:shape>
              <v:shape style="position:absolute;left:2203;top:390;width:154;height:115" coordorigin="2203,390" coordsize="154,115" path="m2357,506l2338,506,2338,424,2335,422,2335,417,2330,412,2326,412,2323,410,2355,410,2357,417,2357,506xe" filled="t" fillcolor="#000000" stroked="f">
                <v:path arrowok="t"/>
                <v:fill type="solid"/>
              </v:shape>
            </v:group>
            <v:group style="position:absolute;left:2382;top:391;width:102;height:118" coordorigin="2382,391" coordsize="102,118">
              <v:shape style="position:absolute;left:2382;top:391;width:102;height:118" coordorigin="2382,391" coordsize="102,118" path="m2443,508l2388,483,2382,437,2387,418,2398,402,2414,394,2436,391,2455,395,2472,410,2424,410,2414,414,2402,426,2400,436,2400,462,2402,472,2410,479,2414,486,2424,489,2475,489,2474,491,2460,501,2450,506,2443,508xe" filled="t" fillcolor="#000000" stroked="f">
                <v:path arrowok="t"/>
                <v:fill type="solid"/>
              </v:shape>
              <v:shape style="position:absolute;left:2382;top:391;width:102;height:118" coordorigin="2382,391" coordsize="102,118" path="m2475,489l2441,489,2450,486,2455,479,2462,472,2465,462,2465,436,2462,426,2450,414,2441,410,2472,410,2481,427,2484,448,2484,462,2482,474,2477,482,2475,489xe" filled="t" fillcolor="#000000" stroked="f">
                <v:path arrowok="t"/>
                <v:fill type="solid"/>
              </v:shape>
            </v:group>
            <v:group style="position:absolute;left:2513;top:486;width:19;height:53" coordorigin="2513,486" coordsize="19,53">
              <v:shape style="position:absolute;left:2513;top:486;width:19;height:53" coordorigin="2513,486" coordsize="19,53" path="m2518,539l2513,532,2518,527,2520,522,2520,520,2522,513,2522,506,2513,506,2513,486,2532,486,2532,515,2530,522,2522,537,2518,53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0.424988pt;margin-top:16.892712pt;width:433.590018pt;height:11.045003pt;mso-position-horizontal-relative:page;mso-position-vertical-relative:paragraph;z-index:-1786" coordorigin="2608,338" coordsize="8672,221">
            <v:group style="position:absolute;left:2616;top:390;width:98;height:158" coordorigin="2616,390" coordsize="98,158">
              <v:shape style="position:absolute;left:2616;top:390;width:98;height:158" coordorigin="2616,390" coordsize="98,158" path="m2656,412l2635,412,2640,405,2650,395,2654,393,2662,390,2678,390,2686,393,2700,402,2705,410,2659,410,2656,412xe" filled="t" fillcolor="#000000" stroked="f">
                <v:path arrowok="t"/>
                <v:fill type="solid"/>
              </v:shape>
              <v:shape style="position:absolute;left:2616;top:390;width:98;height:158" coordorigin="2616,390" coordsize="98,158" path="m2635,549l2616,549,2616,393,2635,393,2635,412,2656,412,2652,414,2640,426,2635,438,2635,465,2638,474,2645,479,2650,486,2657,489,2705,489,2702,491,2635,491,2635,549xe" filled="t" fillcolor="#000000" stroked="f">
                <v:path arrowok="t"/>
                <v:fill type="solid"/>
              </v:shape>
              <v:shape style="position:absolute;left:2616;top:390;width:98;height:158" coordorigin="2616,390" coordsize="98,158" path="m2705,489l2674,489,2681,486,2688,479,2693,472,2695,462,2695,436,2693,426,2688,419,2674,410,2705,410,2710,419,2714,438,2714,460,2710,479,2705,489xe" filled="t" fillcolor="#000000" stroked="f">
                <v:path arrowok="t"/>
                <v:fill type="solid"/>
              </v:shape>
              <v:shape style="position:absolute;left:2616;top:390;width:98;height:158" coordorigin="2616,390" coordsize="98,158" path="m2674,508l2654,508,2647,503,2642,501,2640,496,2635,491,2702,491,2698,496,2683,506,2674,508xe" filled="t" fillcolor="#000000" stroked="f">
                <v:path arrowok="t"/>
                <v:fill type="solid"/>
              </v:shape>
            </v:group>
            <v:group style="position:absolute;left:2738;top:393;width:94;height:115" coordorigin="2738,393" coordsize="94,115">
              <v:shape style="position:absolute;left:2738;top:393;width:94;height:115" coordorigin="2738,393" coordsize="94,115" path="m2777,508l2765,508,2758,506,2753,503,2746,496,2738,482,2738,393,2758,393,2758,474,2760,479,2762,482,2767,484,2770,489,2811,489,2796,503,2777,508xe" filled="t" fillcolor="#000000" stroked="f">
                <v:path arrowok="t"/>
                <v:fill type="solid"/>
              </v:shape>
              <v:shape style="position:absolute;left:2738;top:393;width:94;height:115" coordorigin="2738,393" coordsize="94,115" path="m2811,489l2794,489,2798,484,2808,479,2810,474,2810,470,2813,462,2813,393,2832,393,2832,488,2811,488,2811,489xe" filled="t" fillcolor="#000000" stroked="f">
                <v:path arrowok="t"/>
                <v:fill type="solid"/>
              </v:shape>
              <v:shape style="position:absolute;left:2738;top:393;width:94;height:115" coordorigin="2738,393" coordsize="94,115" path="m2832,506l2813,506,2811,488,2832,488,2832,506xe" filled="t" fillcolor="#000000" stroked="f">
                <v:path arrowok="t"/>
                <v:fill type="solid"/>
              </v:shape>
            </v:group>
            <v:group style="position:absolute;left:2861;top:350;width:98;height:158" coordorigin="2861,350" coordsize="98,158">
              <v:shape style="position:absolute;left:2861;top:350;width:98;height:158" coordorigin="2861,350" coordsize="98,158" path="m2880,506l2861,506,2861,350,2880,350,2880,410,2902,410,2887,419,2882,426,2880,436,2880,470,2890,484,2899,489,2880,489,2880,506xe" filled="t" fillcolor="#000000" stroked="f">
                <v:path arrowok="t"/>
                <v:fill type="solid"/>
              </v:shape>
              <v:shape style="position:absolute;left:2861;top:350;width:98;height:158" coordorigin="2861,350" coordsize="98,158" path="m2923,508l2897,508,2887,501,2880,489,2916,489,2923,486,2930,479,2935,472,2940,462,2940,436,2935,426,2930,419,2926,414,2918,410,2880,410,2887,398,2897,390,2916,390,2930,395,2935,398,2942,402,2945,407,2950,412,2954,426,2957,431,2959,441,2959,457,2954,477,2945,494,2935,503,2923,508xe" filled="t" fillcolor="#000000" stroked="f">
                <v:path arrowok="t"/>
                <v:fill type="solid"/>
              </v:shape>
              <v:shape style="position:absolute;left:2980;top:338;width:2658;height:219" type="#_x0000_t75">
                <v:imagedata r:id="rId11" o:title=""/>
              </v:shape>
              <v:shape style="position:absolute;left:5704;top:338;width:2315;height:221" type="#_x0000_t75">
                <v:imagedata r:id="rId12" o:title=""/>
              </v:shape>
              <v:shape style="position:absolute;left:8087;top:339;width:3193;height:220" type="#_x0000_t75">
                <v:imagedata r:id="rId13" o:title="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0" w:right="124"/>
        <w:jc w:val="right"/>
        <w:rPr>
          <w:rFonts w:ascii="Times New Roman" w:hAnsi="Times New Roman" w:cs="Times New Roman" w:eastAsia="Times New Roman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2" w:equalWidth="0">
            <w:col w:w="2067" w:space="3402"/>
            <w:col w:w="5091"/>
          </w:cols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7" w:lineRule="auto" w:before="79"/>
        <w:ind w:left="122" w:right="129"/>
        <w:jc w:val="left"/>
      </w:pPr>
      <w:r>
        <w:rPr/>
        <w:pict>
          <v:group style="position:absolute;margin-left:281.864990pt;margin-top:-26.13728pt;width:64.230013pt;height:11.344985pt;mso-position-horizontal-relative:page;mso-position-vertical-relative:paragraph;z-index:-1792" coordorigin="5637,-523" coordsize="1285,227">
            <v:group style="position:absolute;left:5645;top:-462;width:98;height:118" coordorigin="5645,-462" coordsize="98,118">
              <v:shape style="position:absolute;left:5645;top:-462;width:98;height:118" coordorigin="5645,-462" coordsize="98,118" path="m5707,-344l5648,-382,5645,-404,5645,-416,5686,-462,5707,-462,5717,-459,5726,-452,5734,-447,5736,-443,5686,-443,5678,-440,5666,-428,5664,-419,5664,-390,5666,-380,5671,-373,5686,-363,5736,-363,5726,-356,5719,-349,5707,-344xe" filled="t" fillcolor="#000000" stroked="f">
                <v:path arrowok="t"/>
                <v:fill type="solid"/>
              </v:shape>
              <v:shape style="position:absolute;left:5645;top:-462;width:98;height:118" coordorigin="5645,-462" coordsize="98,118" path="m5722,-423l5719,-431,5717,-435,5712,-438,5707,-443,5736,-443,5738,-438,5741,-426,5722,-423xe" filled="t" fillcolor="#000000" stroked="f">
                <v:path arrowok="t"/>
                <v:fill type="solid"/>
              </v:shape>
              <v:shape style="position:absolute;left:5645;top:-462;width:98;height:118" coordorigin="5645,-462" coordsize="98,118" path="m5736,-363l5702,-363,5710,-366,5714,-371,5719,-373,5724,-387,5743,-385,5741,-373,5736,-363xe" filled="t" fillcolor="#000000" stroked="f">
                <v:path arrowok="t"/>
                <v:fill type="solid"/>
              </v:shape>
            </v:group>
            <v:group style="position:absolute;left:5758;top:-459;width:94;height:115" coordorigin="5758,-459" coordsize="94,115">
              <v:shape style="position:absolute;left:5758;top:-459;width:94;height:115" coordorigin="5758,-459" coordsize="94,115" path="m5796,-344l5791,-344,5784,-347,5779,-349,5772,-351,5767,-354,5760,-368,5760,-373,5758,-375,5758,-459,5777,-459,5777,-383,5779,-380,5779,-375,5782,-371,5796,-363,5831,-363,5817,-349,5796,-344xe" filled="t" fillcolor="#000000" stroked="f">
                <v:path arrowok="t"/>
                <v:fill type="solid"/>
              </v:shape>
              <v:shape style="position:absolute;left:5758;top:-459;width:94;height:115" coordorigin="5758,-459" coordsize="94,115" path="m5831,-363l5808,-363,5818,-368,5825,-371,5832,-385,5832,-459,5851,-459,5851,-364,5831,-364,5831,-363xe" filled="t" fillcolor="#000000" stroked="f">
                <v:path arrowok="t"/>
                <v:fill type="solid"/>
              </v:shape>
              <v:shape style="position:absolute;left:5758;top:-459;width:94;height:115" coordorigin="5758,-459" coordsize="94,115" path="m5851,-347l5832,-347,5831,-364,5851,-364,5851,-347xe" filled="t" fillcolor="#000000" stroked="f">
                <v:path arrowok="t"/>
                <v:fill type="solid"/>
              </v:shape>
            </v:group>
            <v:group style="position:absolute;left:5880;top:-462;width:154;height:115" coordorigin="5880,-462" coordsize="154,115">
              <v:shape style="position:absolute;left:5880;top:-462;width:154;height:115" coordorigin="5880,-462" coordsize="154,115" path="m5966,-347l5947,-347,5947,-426,5945,-433,5942,-438,5940,-440,5935,-443,5899,-443,5902,-447,5906,-452,5914,-457,5918,-462,5947,-462,5962,-447,5964,-440,5978,-440,5969,-431,5966,-423,5966,-347xe" filled="t" fillcolor="#000000" stroked="f">
                <v:path arrowok="t"/>
                <v:fill type="solid"/>
              </v:shape>
              <v:shape style="position:absolute;left:5880;top:-462;width:154;height:115" coordorigin="5880,-462" coordsize="154,115" path="m5978,-440l5964,-440,5971,-455,5983,-462,6010,-462,6019,-459,6024,-452,6031,-447,6032,-443,5986,-443,5978,-440xe" filled="t" fillcolor="#000000" stroked="f">
                <v:path arrowok="t"/>
                <v:fill type="solid"/>
              </v:shape>
              <v:shape style="position:absolute;left:5880;top:-462;width:154;height:115" coordorigin="5880,-462" coordsize="154,115" path="m5899,-347l5880,-347,5880,-459,5899,-459,5899,-443,5916,-443,5911,-440,5904,-433,5902,-428,5899,-421,5899,-347xe" filled="t" fillcolor="#000000" stroked="f">
                <v:path arrowok="t"/>
                <v:fill type="solid"/>
              </v:shape>
              <v:shape style="position:absolute;left:5880;top:-462;width:154;height:115" coordorigin="5880,-462" coordsize="154,115" path="m6034,-347l6014,-347,6014,-428,6012,-433,6012,-435,6010,-438,6005,-440,6002,-443,6032,-443,6034,-438,6034,-347xe" filled="t" fillcolor="#000000" stroked="f">
                <v:path arrowok="t"/>
                <v:fill type="solid"/>
              </v:shape>
            </v:group>
            <v:group style="position:absolute;left:6062;top:-462;width:98;height:158" coordorigin="6062,-462" coordsize="98,158">
              <v:shape style="position:absolute;left:6062;top:-462;width:98;height:158" coordorigin="6062,-462" coordsize="98,158" path="m6120,-344l6106,-344,6098,-347,6094,-349,6084,-359,6082,-363,6120,-363,6127,-368,6139,-380,6142,-390,6142,-419,6139,-428,6132,-433,6127,-440,6120,-443,6082,-443,6086,-447,6089,-455,6096,-457,6101,-462,6122,-462,6132,-459,6146,-450,6156,-435,6161,-416,6161,-392,6158,-383,6154,-373,6151,-363,6144,-356,6137,-351,6127,-347,6120,-344xe" filled="t" fillcolor="#000000" stroked="f">
                <v:path arrowok="t"/>
                <v:fill type="solid"/>
              </v:shape>
              <v:shape style="position:absolute;left:6062;top:-462;width:98;height:158" coordorigin="6062,-462" coordsize="98,158" path="m6082,-303l6062,-303,6062,-459,6082,-459,6082,-443,6103,-443,6096,-440,6091,-433,6084,-426,6082,-416,6082,-390,6084,-380,6089,-373,6103,-363,6082,-363,6082,-303xe" filled="t" fillcolor="#000000" stroked="f">
                <v:path arrowok="t"/>
                <v:fill type="solid"/>
              </v:shape>
            </v:group>
            <v:group style="position:absolute;left:6193;top:-505;width:2;height:158" coordorigin="6193,-505" coordsize="2,158">
              <v:shape style="position:absolute;left:6193;top:-505;width:2;height:158" coordorigin="6193,-505" coordsize="0,158" path="m6193,-347l6193,-505e" filled="f" stroked="t" strokeweight="1.180001pt" strokecolor="#000000">
                <v:path arrowok="t"/>
              </v:shape>
            </v:group>
            <v:group style="position:absolute;left:6242;top:-512;width:2;height:166" coordorigin="6242,-512" coordsize="2,166">
              <v:shape style="position:absolute;left:6242;top:-512;width:2;height:166" coordorigin="6242,-512" coordsize="0,166" path="m6242,-347l6242,-512e" filled="f" stroked="t" strokeweight="1.06pt" strokecolor="#000000">
                <v:path arrowok="t"/>
              </v:shape>
            </v:group>
            <v:group style="position:absolute;left:6281;top:-462;width:154;height:115" coordorigin="6281,-462" coordsize="154,115">
              <v:shape style="position:absolute;left:6281;top:-462;width:154;height:115" coordorigin="6281,-462" coordsize="154,115" path="m6367,-347l6348,-347,6348,-426,6346,-433,6343,-438,6341,-440,6336,-443,6300,-443,6302,-447,6307,-452,6314,-457,6319,-462,6348,-462,6362,-447,6365,-440,6379,-440,6370,-431,6367,-423,6367,-347xe" filled="t" fillcolor="#000000" stroked="f">
                <v:path arrowok="t"/>
                <v:fill type="solid"/>
              </v:shape>
              <v:shape style="position:absolute;left:6281;top:-462;width:154;height:115" coordorigin="6281,-462" coordsize="154,115" path="m6379,-440l6365,-440,6372,-455,6384,-462,6410,-462,6420,-459,6425,-452,6432,-447,6433,-443,6386,-443,6379,-440xe" filled="t" fillcolor="#000000" stroked="f">
                <v:path arrowok="t"/>
                <v:fill type="solid"/>
              </v:shape>
              <v:shape style="position:absolute;left:6281;top:-462;width:154;height:115" coordorigin="6281,-462" coordsize="154,115" path="m6300,-347l6281,-347,6281,-459,6300,-459,6300,-443,6317,-443,6312,-440,6310,-435,6305,-433,6302,-428,6300,-421,6300,-347xe" filled="t" fillcolor="#000000" stroked="f">
                <v:path arrowok="t"/>
                <v:fill type="solid"/>
              </v:shape>
              <v:shape style="position:absolute;left:6281;top:-462;width:154;height:115" coordorigin="6281,-462" coordsize="154,115" path="m6434,-347l6415,-347,6415,-428,6413,-433,6413,-435,6410,-438,6406,-440,6403,-443,6433,-443,6434,-438,6434,-347xe" filled="t" fillcolor="#000000" stroked="f">
                <v:path arrowok="t"/>
                <v:fill type="solid"/>
              </v:shape>
            </v:group>
            <v:group style="position:absolute;left:6473;top:-512;width:2;height:166" coordorigin="6473,-512" coordsize="2,166">
              <v:shape style="position:absolute;left:6473;top:-512;width:2;height:166" coordorigin="6473,-512" coordsize="0,166" path="m6473,-347l6473,-512e" filled="f" stroked="t" strokeweight="1.06pt" strokecolor="#000000">
                <v:path arrowok="t"/>
              </v:shape>
            </v:group>
            <v:group style="position:absolute;left:6505;top:-462;width:107;height:116" coordorigin="6505,-462" coordsize="107,116">
              <v:shape style="position:absolute;left:6505;top:-462;width:107;height:116" coordorigin="6505,-462" coordsize="107,116" path="m6546,-346l6530,-353,6511,-371,6506,-389,6505,-416,6511,-434,6525,-452,6542,-459,6565,-462,6583,-456,6601,-443,6601,-443,6550,-443,6540,-440,6535,-435,6528,-431,6523,-426,6523,-416,6610,-416,6612,-404,6612,-397,6523,-397,6523,-387,6528,-378,6550,-363,6604,-363,6602,-361,6589,-351,6573,-347,6546,-346xe" filled="t" fillcolor="#000000" stroked="f">
                <v:path arrowok="t"/>
                <v:fill type="solid"/>
              </v:shape>
              <v:shape style="position:absolute;left:6505;top:-462;width:107;height:116" coordorigin="6505,-462" coordsize="107,116" path="m6610,-416l6593,-416,6593,-426,6590,-431,6586,-435,6578,-440,6569,-443,6601,-443,6609,-425,6610,-416xe" filled="t" fillcolor="#000000" stroked="f">
                <v:path arrowok="t"/>
                <v:fill type="solid"/>
              </v:shape>
              <v:shape style="position:absolute;left:6505;top:-462;width:107;height:116" coordorigin="6505,-462" coordsize="107,116" path="m6604,-363l6569,-363,6574,-366,6581,-368,6590,-378,6593,-383,6612,-380,6604,-363xe" filled="t" fillcolor="#000000" stroked="f">
                <v:path arrowok="t"/>
                <v:fill type="solid"/>
              </v:shape>
            </v:group>
            <v:group style="position:absolute;left:6634;top:-462;width:94;height:115" coordorigin="6634,-462" coordsize="94,115">
              <v:shape style="position:absolute;left:6634;top:-462;width:94;height:115" coordorigin="6634,-462" coordsize="94,115" path="m6722,-445l6653,-445,6660,-457,6672,-462,6701,-462,6708,-459,6713,-457,6720,-450,6722,-445xe" filled="t" fillcolor="#000000" stroked="f">
                <v:path arrowok="t"/>
                <v:fill type="solid"/>
              </v:shape>
              <v:shape style="position:absolute;left:6634;top:-462;width:94;height:115" coordorigin="6634,-462" coordsize="94,115" path="m6653,-347l6634,-347,6634,-459,6653,-459,6653,-445,6722,-445,6724,-443,6674,-443,6667,-440,6662,-435,6655,-431,6653,-421,6653,-347xe" filled="t" fillcolor="#000000" stroked="f">
                <v:path arrowok="t"/>
                <v:fill type="solid"/>
              </v:shape>
              <v:shape style="position:absolute;left:6634;top:-462;width:94;height:115" coordorigin="6634,-462" coordsize="94,115" path="m6727,-347l6708,-347,6708,-421,6706,-428,6706,-431,6703,-435,6701,-438,6696,-440,6694,-443,6724,-443,6725,-440,6725,-435,6727,-431,6727,-347xe" filled="t" fillcolor="#000000" stroked="f">
                <v:path arrowok="t"/>
                <v:fill type="solid"/>
              </v:shape>
            </v:group>
            <v:group style="position:absolute;left:6742;top:-500;width:55;height:156" coordorigin="6742,-500" coordsize="55,156">
              <v:shape style="position:absolute;left:6742;top:-500;width:55;height:156" coordorigin="6742,-500" coordsize="55,156" path="m6775,-459l6756,-459,6756,-488,6775,-500,6775,-459xe" filled="t" fillcolor="#000000" stroked="f">
                <v:path arrowok="t"/>
                <v:fill type="solid"/>
              </v:shape>
              <v:shape style="position:absolute;left:6742;top:-500;width:55;height:156" coordorigin="6742,-500" coordsize="55,156" path="m6794,-440l6742,-440,6742,-459,6794,-459,6794,-440xe" filled="t" fillcolor="#000000" stroked="f">
                <v:path arrowok="t"/>
                <v:fill type="solid"/>
              </v:shape>
              <v:shape style="position:absolute;left:6742;top:-500;width:55;height:156" coordorigin="6742,-500" coordsize="55,156" path="m6787,-344l6778,-344,6770,-347,6768,-349,6763,-351,6758,-356,6758,-361,6756,-368,6756,-440,6775,-440,6775,-373,6778,-371,6778,-368,6780,-366,6782,-366,6785,-363,6794,-363,6797,-347,6792,-347,6787,-344xe" filled="t" fillcolor="#000000" stroked="f">
                <v:path arrowok="t"/>
                <v:fill type="solid"/>
              </v:shape>
            </v:group>
            <v:group style="position:absolute;left:6812;top:-462;width:103;height:118" coordorigin="6812,-462" coordsize="103,118">
              <v:shape style="position:absolute;left:6812;top:-462;width:103;height:118" coordorigin="6812,-462" coordsize="103,118" path="m6871,-344l6847,-344,6835,-349,6826,-361,6819,-371,6813,-388,6812,-415,6817,-435,6828,-450,6838,-459,6850,-462,6866,-462,6885,-457,6902,-445,6903,-443,6852,-443,6845,-440,6840,-433,6833,-428,6830,-416,6830,-390,6833,-380,6845,-368,6852,-363,6902,-363,6898,-356,6888,-351,6881,-347,6871,-344xe" filled="t" fillcolor="#000000" stroked="f">
                <v:path arrowok="t"/>
                <v:fill type="solid"/>
              </v:shape>
              <v:shape style="position:absolute;left:6812;top:-462;width:103;height:118" coordorigin="6812,-462" coordsize="103,118" path="m6902,-363l6871,-363,6886,-373,6890,-380,6895,-390,6895,-416,6890,-426,6886,-433,6878,-440,6871,-443,6903,-443,6911,-428,6914,-407,6914,-390,6912,-380,6907,-371,6902,-36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49.304993pt;margin-top:-25.502298pt;width:12.269998pt;height:8.67pt;mso-position-horizontal-relative:page;mso-position-vertical-relative:paragraph;z-index:-1791" coordorigin="6986,-510" coordsize="245,173">
            <v:group style="position:absolute;left:6994;top:-503;width:98;height:158" coordorigin="6994,-503" coordsize="98,158">
              <v:shape style="position:absolute;left:6994;top:-503;width:98;height:158" coordorigin="6994,-503" coordsize="98,158" path="m7092,-445l7073,-445,7073,-503,7092,-503,7092,-445xe" filled="t" fillcolor="#000000" stroked="f">
                <v:path arrowok="t"/>
                <v:fill type="solid"/>
              </v:shape>
              <v:shape style="position:absolute;left:6994;top:-503;width:98;height:158" coordorigin="6994,-503" coordsize="98,158" path="m7056,-344l7032,-344,7025,-347,7018,-351,7010,-359,7003,-363,6998,-373,6994,-392,6994,-414,7032,-462,7054,-462,7058,-457,7066,-455,7068,-450,7073,-445,7092,-445,7092,-443,7034,-443,7027,-440,7015,-428,7013,-419,7013,-390,7015,-380,7027,-368,7034,-363,7072,-363,7066,-351,7056,-344xe" filled="t" fillcolor="#000000" stroked="f">
                <v:path arrowok="t"/>
                <v:fill type="solid"/>
              </v:shape>
              <v:shape style="position:absolute;left:6994;top:-503;width:98;height:158" coordorigin="6994,-503" coordsize="98,158" path="m7072,-363l7051,-363,7058,-368,7070,-380,7073,-390,7073,-416,7070,-426,7063,-433,7058,-440,7051,-443,7092,-443,7092,-366,7073,-366,7072,-363xe" filled="t" fillcolor="#000000" stroked="f">
                <v:path arrowok="t"/>
                <v:fill type="solid"/>
              </v:shape>
              <v:shape style="position:absolute;left:6994;top:-503;width:98;height:158" coordorigin="6994,-503" coordsize="98,158" path="m7092,-347l7073,-347,7073,-366,7092,-366,7092,-347xe" filled="t" fillcolor="#000000" stroked="f">
                <v:path arrowok="t"/>
                <v:fill type="solid"/>
              </v:shape>
            </v:group>
            <v:group style="position:absolute;left:7117;top:-461;width:107;height:116" coordorigin="7117,-461" coordsize="107,116">
              <v:shape style="position:absolute;left:7117;top:-461;width:107;height:116" coordorigin="7117,-461" coordsize="107,116" path="m7158,-345l7141,-353,7123,-371,7118,-389,7117,-415,7123,-434,7135,-452,7152,-459,7176,-461,7194,-456,7211,-443,7159,-443,7152,-440,7138,-431,7135,-426,7135,-416,7222,-416,7224,-404,7224,-397,7135,-397,7135,-387,7138,-378,7152,-368,7162,-363,7214,-363,7212,-361,7200,-351,7183,-347,7158,-345xe" filled="t" fillcolor="#000000" stroked="f">
                <v:path arrowok="t"/>
                <v:fill type="solid"/>
              </v:shape>
              <v:shape style="position:absolute;left:7117;top:-461;width:107;height:116" coordorigin="7117,-461" coordsize="107,116" path="m7222,-416l7205,-416,7202,-426,7200,-431,7195,-435,7188,-440,7181,-443,7211,-443,7211,-442,7220,-425,7222,-416xe" filled="t" fillcolor="#000000" stroked="f">
                <v:path arrowok="t"/>
                <v:fill type="solid"/>
              </v:shape>
              <v:shape style="position:absolute;left:7117;top:-461;width:107;height:116" coordorigin="7117,-461" coordsize="107,116" path="m7214,-363l7178,-363,7186,-366,7190,-368,7200,-378,7202,-383,7222,-380,7219,-371,7214,-36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65.230011pt;margin-top:-25.837297pt;width:78.064978pt;height:11.045002pt;mso-position-horizontal-relative:page;mso-position-vertical-relative:paragraph;z-index:-1790" type="#_x0000_t75">
            <v:imagedata r:id="rId14" o:title=""/>
          </v:shape>
        </w:pict>
      </w:r>
      <w:r>
        <w:rPr/>
        <w:pict>
          <v:group style="position:absolute;margin-left:447.069977pt;margin-top:-26.13728pt;width:45.425035pt;height:11.464977pt;mso-position-horizontal-relative:page;mso-position-vertical-relative:paragraph;z-index:-1789" coordorigin="8941,-523" coordsize="909,229">
            <v:group style="position:absolute;left:8953;top:-505;width:2;height:158" coordorigin="8953,-505" coordsize="2,158">
              <v:shape style="position:absolute;left:8953;top:-505;width:2;height:158" coordorigin="8953,-505" coordsize="0,158" path="m8953,-347l8953,-505e" filled="f" stroked="t" strokeweight="1.180002pt" strokecolor="#000000">
                <v:path arrowok="t"/>
              </v:shape>
            </v:group>
            <v:group style="position:absolute;left:8987;top:-462;width:107;height:116" coordorigin="8987,-462" coordsize="107,116">
              <v:shape style="position:absolute;left:8987;top:-462;width:107;height:116" coordorigin="8987,-462" coordsize="107,116" path="m9027,-345l9010,-353,8993,-371,8988,-389,8987,-416,8993,-434,9005,-452,9022,-459,9046,-462,9064,-456,9082,-443,9083,-443,9031,-443,9022,-440,9014,-435,9005,-426,9005,-416,9092,-416,9094,-404,9094,-397,9005,-397,9005,-387,9010,-378,9017,-373,9022,-368,9031,-363,9085,-363,9084,-361,9069,-351,9054,-347,9027,-345xe" filled="t" fillcolor="#000000" stroked="f">
                <v:path arrowok="t"/>
                <v:fill type="solid"/>
              </v:shape>
              <v:shape style="position:absolute;left:8987;top:-462;width:107;height:116" coordorigin="8987,-462" coordsize="107,116" path="m9092,-416l9074,-416,9072,-426,9070,-431,9060,-440,9050,-443,9083,-443,9091,-425,9092,-416xe" filled="t" fillcolor="#000000" stroked="f">
                <v:path arrowok="t"/>
                <v:fill type="solid"/>
              </v:shape>
              <v:shape style="position:absolute;left:8987;top:-462;width:107;height:116" coordorigin="8987,-462" coordsize="107,116" path="m9085,-363l9048,-363,9055,-366,9060,-368,9067,-373,9070,-378,9074,-383,9094,-380,9085,-363xe" filled="t" fillcolor="#000000" stroked="f">
                <v:path arrowok="t"/>
                <v:fill type="solid"/>
              </v:shape>
            </v:group>
            <v:group style="position:absolute;left:9106;top:-462;width:98;height:161" coordorigin="9106,-462" coordsize="98,161">
              <v:shape style="position:absolute;left:9106;top:-462;width:98;height:161" coordorigin="9106,-462" coordsize="98,161" path="m9168,-347l9109,-384,9106,-404,9106,-416,9108,-426,9113,-433,9115,-443,9122,-450,9137,-459,9144,-462,9168,-462,9178,-457,9185,-445,9204,-445,9204,-443,9146,-443,9139,-440,9134,-433,9130,-428,9125,-419,9125,-392,9130,-383,9134,-375,9139,-371,9146,-366,9204,-366,9204,-361,9185,-361,9178,-351,9168,-347xe" filled="t" fillcolor="#000000" stroked="f">
                <v:path arrowok="t"/>
                <v:fill type="solid"/>
              </v:shape>
              <v:shape style="position:absolute;left:9106;top:-462;width:98;height:161" coordorigin="9106,-462" coordsize="98,161" path="m9204,-445l9185,-445,9185,-459,9204,-459,9204,-445xe" filled="t" fillcolor="#000000" stroked="f">
                <v:path arrowok="t"/>
                <v:fill type="solid"/>
              </v:shape>
              <v:shape style="position:absolute;left:9106;top:-462;width:98;height:161" coordorigin="9106,-462" coordsize="98,161" path="m9204,-366l9163,-366,9178,-375,9182,-383,9185,-392,9185,-419,9182,-428,9170,-440,9163,-443,9204,-443,9204,-366xe" filled="t" fillcolor="#000000" stroked="f">
                <v:path arrowok="t"/>
                <v:fill type="solid"/>
              </v:shape>
              <v:shape style="position:absolute;left:9106;top:-462;width:98;height:161" coordorigin="9106,-462" coordsize="98,161" path="m9198,-320l9163,-320,9170,-323,9175,-325,9180,-330,9185,-339,9185,-361,9204,-361,9204,-332,9199,-325,9198,-320xe" filled="t" fillcolor="#000000" stroked="f">
                <v:path arrowok="t"/>
                <v:fill type="solid"/>
              </v:shape>
              <v:shape style="position:absolute;left:9106;top:-462;width:98;height:161" coordorigin="9106,-462" coordsize="98,161" path="m9166,-301l9139,-301,9120,-311,9113,-318,9108,-327,9108,-339,9127,-337,9132,-327,9134,-325,9139,-323,9146,-320,9198,-320,9197,-318,9175,-303,9166,-301xe" filled="t" fillcolor="#000000" stroked="f">
                <v:path arrowok="t"/>
                <v:fill type="solid"/>
              </v:shape>
            </v:group>
            <v:group style="position:absolute;left:9230;top:-462;width:103;height:118" coordorigin="9230,-462" coordsize="103,118">
              <v:shape style="position:absolute;left:9230;top:-462;width:103;height:118" coordorigin="9230,-462" coordsize="103,118" path="m9252,-423l9233,-426,9235,-435,9238,-443,9242,-447,9245,-452,9252,-455,9259,-459,9266,-462,9302,-462,9310,-459,9319,-455,9322,-450,9324,-447,9326,-443,9266,-443,9262,-440,9257,-435,9254,-431,9252,-423xe" filled="t" fillcolor="#000000" stroked="f">
                <v:path arrowok="t"/>
                <v:fill type="solid"/>
              </v:shape>
              <v:shape style="position:absolute;left:9230;top:-462;width:103;height:118" coordorigin="9230,-462" coordsize="103,118" path="m9276,-344l9257,-344,9247,-349,9240,-354,9233,-361,9230,-368,9230,-383,9240,-402,9250,-407,9252,-409,9259,-409,9262,-411,9269,-411,9276,-414,9290,-414,9302,-416,9310,-419,9310,-431,9307,-435,9300,-443,9326,-443,9329,-435,9329,-399,9310,-399,9302,-397,9293,-397,9278,-395,9269,-395,9264,-392,9259,-392,9252,-385,9250,-385,9250,-375,9252,-371,9257,-368,9259,-366,9266,-363,9331,-363,9331,-361,9310,-361,9302,-356,9298,-351,9276,-344xe" filled="t" fillcolor="#000000" stroked="f">
                <v:path arrowok="t"/>
                <v:fill type="solid"/>
              </v:shape>
              <v:shape style="position:absolute;left:9230;top:-462;width:103;height:118" coordorigin="9230,-462" coordsize="103,118" path="m9331,-363l9281,-363,9288,-366,9293,-368,9300,-371,9305,-375,9307,-380,9310,-383,9310,-399,9329,-399,9329,-368,9331,-363xe" filled="t" fillcolor="#000000" stroked="f">
                <v:path arrowok="t"/>
                <v:fill type="solid"/>
              </v:shape>
              <v:shape style="position:absolute;left:9230;top:-462;width:103;height:118" coordorigin="9230,-462" coordsize="103,118" path="m9334,-347l9314,-347,9310,-356,9310,-361,9331,-361,9331,-351,9334,-347xe" filled="t" fillcolor="#000000" stroked="f">
                <v:path arrowok="t"/>
                <v:fill type="solid"/>
              </v:shape>
            </v:group>
            <v:group style="position:absolute;left:9366;top:-505;width:2;height:158" coordorigin="9366,-505" coordsize="2,158">
              <v:shape style="position:absolute;left:9366;top:-505;width:2;height:158" coordorigin="9366,-505" coordsize="0,158" path="m9366,-347l9366,-505e" filled="f" stroked="t" strokeweight="1.180002pt" strokecolor="#000000">
                <v:path arrowok="t"/>
              </v:shape>
            </v:group>
            <v:group style="position:absolute;left:9415;top:-512;width:2;height:166" coordorigin="9415,-512" coordsize="2,166">
              <v:shape style="position:absolute;left:9415;top:-512;width:2;height:166" coordorigin="9415,-512" coordsize="0,166" path="m9415,-347l9415,-512e" filled="f" stroked="t" strokeweight="1.06pt" strokecolor="#000000">
                <v:path arrowok="t"/>
              </v:shape>
            </v:group>
            <v:group style="position:absolute;left:9446;top:-503;width:98;height:158" coordorigin="9446,-503" coordsize="98,158">
              <v:shape style="position:absolute;left:9446;top:-503;width:98;height:158" coordorigin="9446,-503" coordsize="98,158" path="m9545,-445l9526,-445,9526,-503,9545,-503,9545,-445xe" filled="t" fillcolor="#000000" stroked="f">
                <v:path arrowok="t"/>
                <v:fill type="solid"/>
              </v:shape>
              <v:shape style="position:absolute;left:9446;top:-503;width:98;height:158" coordorigin="9446,-503" coordsize="98,158" path="m9509,-344l9485,-344,9478,-347,9470,-351,9463,-359,9456,-363,9454,-373,9449,-383,9446,-392,9446,-414,9449,-426,9454,-435,9456,-443,9461,-450,9470,-455,9478,-459,9485,-462,9509,-462,9514,-457,9518,-455,9523,-450,9526,-445,9545,-445,9545,-443,9487,-443,9480,-440,9475,-433,9468,-428,9466,-419,9466,-390,9468,-380,9480,-368,9487,-363,9524,-363,9518,-351,9509,-344xe" filled="t" fillcolor="#000000" stroked="f">
                <v:path arrowok="t"/>
                <v:fill type="solid"/>
              </v:shape>
              <v:shape style="position:absolute;left:9446;top:-503;width:98;height:158" coordorigin="9446,-503" coordsize="98,158" path="m9524,-363l9504,-363,9518,-373,9523,-380,9526,-390,9526,-416,9523,-426,9518,-433,9511,-440,9504,-443,9545,-443,9545,-366,9526,-366,9524,-363xe" filled="t" fillcolor="#000000" stroked="f">
                <v:path arrowok="t"/>
                <v:fill type="solid"/>
              </v:shape>
              <v:shape style="position:absolute;left:9446;top:-503;width:98;height:158" coordorigin="9446,-503" coordsize="98,158" path="m9545,-347l9526,-347,9526,-366,9545,-366,9545,-347xe" filled="t" fillcolor="#000000" stroked="f">
                <v:path arrowok="t"/>
                <v:fill type="solid"/>
              </v:shape>
            </v:group>
            <v:group style="position:absolute;left:9571;top:-462;width:103;height:118" coordorigin="9571,-462" coordsize="103,118">
              <v:shape style="position:absolute;left:9571;top:-462;width:103;height:118" coordorigin="9571,-462" coordsize="103,118" path="m9593,-423l9574,-426,9576,-435,9578,-443,9581,-447,9586,-452,9600,-459,9607,-462,9643,-462,9648,-459,9655,-457,9660,-455,9662,-450,9665,-447,9667,-443,9607,-443,9602,-440,9598,-435,9595,-431,9593,-423xe" filled="t" fillcolor="#000000" stroked="f">
                <v:path arrowok="t"/>
                <v:fill type="solid"/>
              </v:shape>
              <v:shape style="position:absolute;left:9571;top:-462;width:103;height:118" coordorigin="9571,-462" coordsize="103,118" path="m9617,-344l9598,-344,9588,-349,9581,-354,9574,-361,9571,-368,9571,-387,9574,-392,9578,-397,9581,-402,9586,-404,9588,-407,9593,-409,9598,-409,9602,-411,9607,-411,9617,-414,9631,-414,9643,-416,9650,-419,9650,-431,9648,-435,9646,-438,9638,-443,9667,-443,9667,-435,9670,-433,9670,-399,9650,-399,9643,-397,9631,-397,9617,-395,9610,-395,9605,-392,9600,-392,9593,-385,9590,-385,9590,-375,9593,-371,9595,-368,9605,-363,9670,-363,9671,-361,9650,-361,9643,-356,9638,-351,9617,-344xe" filled="t" fillcolor="#000000" stroked="f">
                <v:path arrowok="t"/>
                <v:fill type="solid"/>
              </v:shape>
              <v:shape style="position:absolute;left:9571;top:-462;width:103;height:118" coordorigin="9571,-462" coordsize="103,118" path="m9670,-363l9622,-363,9629,-366,9634,-368,9641,-371,9646,-380,9648,-383,9650,-387,9650,-399,9670,-399,9670,-363xe" filled="t" fillcolor="#000000" stroked="f">
                <v:path arrowok="t"/>
                <v:fill type="solid"/>
              </v:shape>
              <v:shape style="position:absolute;left:9571;top:-462;width:103;height:118" coordorigin="9571,-462" coordsize="103,118" path="m9674,-347l9655,-347,9650,-356,9650,-361,9671,-361,9672,-359,9672,-351,9674,-347xe" filled="t" fillcolor="#000000" stroked="f">
                <v:path arrowok="t"/>
                <v:fill type="solid"/>
              </v:shape>
            </v:group>
            <v:group style="position:absolute;left:9691;top:-503;width:98;height:158" coordorigin="9691,-503" coordsize="98,158">
              <v:shape style="position:absolute;left:9691;top:-503;width:98;height:158" coordorigin="9691,-503" coordsize="98,158" path="m9790,-445l9770,-445,9770,-503,9790,-503,9790,-445xe" filled="t" fillcolor="#000000" stroked="f">
                <v:path arrowok="t"/>
                <v:fill type="solid"/>
              </v:shape>
              <v:shape style="position:absolute;left:9691;top:-503;width:98;height:158" coordorigin="9691,-503" coordsize="98,158" path="m9751,-344l9730,-344,9720,-347,9713,-351,9701,-363,9691,-383,9691,-426,9696,-435,9698,-443,9706,-450,9720,-459,9730,-462,9751,-462,9756,-457,9761,-455,9770,-445,9790,-445,9790,-443,9730,-443,9722,-440,9718,-433,9713,-428,9710,-419,9710,-390,9713,-380,9718,-373,9732,-363,9769,-363,9763,-351,9751,-344xe" filled="t" fillcolor="#000000" stroked="f">
                <v:path arrowok="t"/>
                <v:fill type="solid"/>
              </v:shape>
              <v:shape style="position:absolute;left:9691;top:-503;width:98;height:158" coordorigin="9691,-503" coordsize="98,158" path="m9769,-363l9749,-363,9756,-368,9761,-373,9766,-380,9770,-390,9770,-416,9766,-426,9761,-433,9754,-440,9746,-443,9790,-443,9790,-366,9770,-366,9769,-363xe" filled="t" fillcolor="#000000" stroked="f">
                <v:path arrowok="t"/>
                <v:fill type="solid"/>
              </v:shape>
              <v:shape style="position:absolute;left:9691;top:-503;width:98;height:158" coordorigin="9691,-503" coordsize="98,158" path="m9790,-347l9770,-347,9770,-366,9790,-366,9790,-347xe" filled="t" fillcolor="#000000" stroked="f">
                <v:path arrowok="t"/>
                <v:fill type="solid"/>
              </v:shape>
            </v:group>
            <v:group style="position:absolute;left:9823;top:-366;width:19;height:53" coordorigin="9823,-366" coordsize="19,53">
              <v:shape style="position:absolute;left:9823;top:-366;width:19;height:53" coordorigin="9823,-366" coordsize="19,53" path="m9828,-313l9823,-320,9828,-323,9830,-325,9830,-330,9833,-335,9833,-347,9823,-347,9823,-366,9842,-366,9842,-332,9840,-327,9838,-320,9833,-318,9828,-31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97.109985pt;margin-top:-26.13728pt;width:66.065013pt;height:11.344985pt;mso-position-horizontal-relative:page;mso-position-vertical-relative:paragraph;z-index:-1788" coordorigin="9942,-523" coordsize="1321,227">
            <v:group style="position:absolute;left:9953;top:-512;width:2;height:166" coordorigin="9953,-512" coordsize="2,166">
              <v:shape style="position:absolute;left:9953;top:-512;width:2;height:166" coordorigin="9953,-512" coordsize="0,166" path="m9953,-347l9953,-512e" filled="f" stroked="t" strokeweight="1.06pt" strokecolor="#000000">
                <v:path arrowok="t"/>
              </v:shape>
            </v:group>
            <v:group style="position:absolute;left:9991;top:-462;width:154;height:115" coordorigin="9991,-462" coordsize="154,115">
              <v:shape style="position:absolute;left:9991;top:-462;width:154;height:115" coordorigin="9991,-462" coordsize="154,115" path="m10078,-347l10058,-347,10058,-433,10051,-440,10046,-443,10010,-443,10030,-462,10058,-462,10063,-457,10070,-452,10073,-447,10077,-442,10096,-442,10092,-440,10087,-435,10080,-431,10078,-423,10078,-347xe" filled="t" fillcolor="#000000" stroked="f">
                <v:path arrowok="t"/>
                <v:fill type="solid"/>
              </v:shape>
              <v:shape style="position:absolute;left:9991;top:-462;width:154;height:115" coordorigin="9991,-462" coordsize="154,115" path="m10096,-442l10077,-442,10092,-457,10111,-462,10121,-462,10130,-459,10135,-452,10142,-447,10144,-443,10097,-443,10096,-442xe" filled="t" fillcolor="#000000" stroked="f">
                <v:path arrowok="t"/>
                <v:fill type="solid"/>
              </v:shape>
              <v:shape style="position:absolute;left:9991;top:-462;width:154;height:115" coordorigin="9991,-462" coordsize="154,115" path="m10010,-347l9991,-347,9991,-459,10010,-459,10010,-443,10030,-443,10025,-440,10020,-435,10015,-433,10015,-428,10010,-414,10010,-347xe" filled="t" fillcolor="#000000" stroked="f">
                <v:path arrowok="t"/>
                <v:fill type="solid"/>
              </v:shape>
              <v:shape style="position:absolute;left:9991;top:-462;width:154;height:115" coordorigin="9991,-462" coordsize="154,115" path="m10145,-347l10126,-347,10126,-428,10123,-433,10123,-435,10118,-440,10114,-443,10144,-443,10145,-438,10145,-347xe" filled="t" fillcolor="#000000" stroked="f">
                <v:path arrowok="t"/>
                <v:fill type="solid"/>
              </v:shape>
            </v:group>
            <v:group style="position:absolute;left:10174;top:-462;width:98;height:158" coordorigin="10174,-462" coordsize="98,158">
              <v:shape style="position:absolute;left:10174;top:-462;width:98;height:158" coordorigin="10174,-462" coordsize="98,158" path="m10231,-344l10217,-344,10210,-347,10205,-349,10195,-359,10193,-363,10231,-363,10238,-368,10250,-380,10253,-390,10253,-419,10250,-428,10243,-433,10238,-440,10231,-443,10193,-443,10198,-447,10202,-455,10207,-457,10212,-462,10234,-462,10243,-459,10258,-450,10267,-435,10272,-416,10272,-392,10267,-373,10262,-363,10255,-356,10241,-347,10231,-344xe" filled="t" fillcolor="#000000" stroked="f">
                <v:path arrowok="t"/>
                <v:fill type="solid"/>
              </v:shape>
              <v:shape style="position:absolute;left:10174;top:-462;width:98;height:158" coordorigin="10174,-462" coordsize="98,158" path="m10193,-303l10174,-303,10174,-459,10193,-459,10193,-443,10214,-443,10210,-440,10195,-426,10193,-416,10193,-390,10195,-380,10207,-368,10214,-363,10193,-363,10193,-303xe" filled="t" fillcolor="#000000" stroked="f">
                <v:path arrowok="t"/>
                <v:fill type="solid"/>
              </v:shape>
            </v:group>
            <v:group style="position:absolute;left:10291;top:-462;width:103;height:118" coordorigin="10291,-462" coordsize="103,118">
              <v:shape style="position:absolute;left:10291;top:-462;width:103;height:118" coordorigin="10291,-462" coordsize="103,118" path="m10313,-423l10294,-426,10296,-435,10298,-443,10301,-447,10306,-452,10310,-455,10318,-459,10327,-462,10363,-462,10368,-459,10375,-457,10380,-455,10382,-450,10385,-447,10387,-443,10327,-443,10322,-440,10318,-435,10315,-431,10313,-423xe" filled="t" fillcolor="#000000" stroked="f">
                <v:path arrowok="t"/>
                <v:fill type="solid"/>
              </v:shape>
              <v:shape style="position:absolute;left:10291;top:-462;width:103;height:118" coordorigin="10291,-462" coordsize="103,118" path="m10337,-344l10318,-344,10308,-349,10301,-354,10294,-361,10291,-368,10291,-387,10296,-397,10301,-402,10306,-404,10308,-407,10313,-409,10318,-409,10322,-411,10327,-411,10334,-414,10351,-414,10363,-416,10370,-419,10370,-431,10368,-435,10363,-438,10358,-443,10387,-443,10387,-435,10390,-433,10390,-399,10370,-399,10363,-397,10351,-397,10337,-395,10330,-395,10325,-392,10320,-392,10313,-385,10310,-385,10310,-375,10313,-371,10315,-368,10325,-363,10390,-363,10390,-361,10370,-361,10356,-351,10351,-349,10337,-344xe" filled="t" fillcolor="#000000" stroked="f">
                <v:path arrowok="t"/>
                <v:fill type="solid"/>
              </v:shape>
              <v:shape style="position:absolute;left:10291;top:-462;width:103;height:118" coordorigin="10291,-462" coordsize="103,118" path="m10390,-363l10342,-363,10349,-366,10358,-371,10363,-375,10366,-380,10368,-383,10370,-387,10370,-399,10390,-399,10390,-363xe" filled="t" fillcolor="#000000" stroked="f">
                <v:path arrowok="t"/>
                <v:fill type="solid"/>
              </v:shape>
              <v:shape style="position:absolute;left:10291;top:-462;width:103;height:118" coordorigin="10291,-462" coordsize="103,118" path="m10394,-347l10375,-347,10370,-356,10370,-361,10390,-361,10390,-359,10392,-351,10394,-347xe" filled="t" fillcolor="#000000" stroked="f">
                <v:path arrowok="t"/>
                <v:fill type="solid"/>
              </v:shape>
            </v:group>
            <v:group style="position:absolute;left:10416;top:-462;width:60;height:115" coordorigin="10416,-462" coordsize="60,115">
              <v:shape style="position:absolute;left:10416;top:-462;width:60;height:115" coordorigin="10416,-462" coordsize="60,115" path="m10471,-440l10466,-443,10433,-443,10438,-452,10445,-459,10450,-462,10471,-462,10476,-457,10471,-440xe" filled="t" fillcolor="#000000" stroked="f">
                <v:path arrowok="t"/>
                <v:fill type="solid"/>
              </v:shape>
              <v:shape style="position:absolute;left:10416;top:-462;width:60;height:115" coordorigin="10416,-462" coordsize="60,115" path="m10435,-347l10416,-347,10416,-459,10433,-459,10433,-443,10450,-443,10447,-440,10442,-438,10440,-433,10440,-428,10438,-423,10435,-414,10435,-347xe" filled="t" fillcolor="#000000" stroked="f">
                <v:path arrowok="t"/>
                <v:fill type="solid"/>
              </v:shape>
            </v:group>
            <v:group style="position:absolute;left:10486;top:-462;width:98;height:118" coordorigin="10486,-462" coordsize="98,118">
              <v:shape style="position:absolute;left:10486;top:-462;width:98;height:118" coordorigin="10486,-462" coordsize="98,118" path="m10548,-344l10488,-382,10486,-404,10486,-416,10526,-462,10548,-462,10558,-459,10567,-452,10574,-447,10577,-443,10526,-443,10519,-440,10507,-428,10505,-419,10505,-390,10507,-380,10512,-373,10526,-363,10577,-363,10567,-356,10560,-349,10548,-344xe" filled="t" fillcolor="#000000" stroked="f">
                <v:path arrowok="t"/>
                <v:fill type="solid"/>
              </v:shape>
              <v:shape style="position:absolute;left:10486;top:-462;width:98;height:118" coordorigin="10486,-462" coordsize="98,118" path="m10562,-423l10560,-431,10558,-435,10553,-438,10548,-443,10577,-443,10579,-438,10582,-426,10562,-423xe" filled="t" fillcolor="#000000" stroked="f">
                <v:path arrowok="t"/>
                <v:fill type="solid"/>
              </v:shape>
              <v:shape style="position:absolute;left:10486;top:-462;width:98;height:118" coordorigin="10486,-462" coordsize="98,118" path="m10577,-363l10543,-363,10550,-366,10555,-371,10560,-373,10565,-387,10584,-385,10582,-373,10577,-363xe" filled="t" fillcolor="#000000" stroked="f">
                <v:path arrowok="t"/>
                <v:fill type="solid"/>
              </v:shape>
            </v:group>
            <v:group style="position:absolute;left:10608;top:-512;width:2;height:166" coordorigin="10608,-512" coordsize="2,166">
              <v:shape style="position:absolute;left:10608;top:-512;width:2;height:166" coordorigin="10608,-512" coordsize="0,166" path="m10608,-347l10608,-512e" filled="f" stroked="t" strokeweight="1.06pt" strokecolor="#000000">
                <v:path arrowok="t"/>
              </v:shape>
            </v:group>
            <v:group style="position:absolute;left:10644;top:-462;width:103;height:118" coordorigin="10644,-462" coordsize="103,118">
              <v:shape style="position:absolute;left:10644;top:-462;width:103;height:118" coordorigin="10644,-462" coordsize="103,118" path="m10666,-423l10646,-426,10646,-435,10649,-443,10658,-452,10663,-455,10670,-459,10678,-462,10714,-462,10728,-457,10738,-447,10740,-443,10678,-443,10666,-431,10666,-423xe" filled="t" fillcolor="#000000" stroked="f">
                <v:path arrowok="t"/>
                <v:fill type="solid"/>
              </v:shape>
              <v:shape style="position:absolute;left:10644;top:-462;width:103;height:118" coordorigin="10644,-462" coordsize="103,118" path="m10690,-344l10670,-344,10661,-349,10654,-354,10646,-361,10644,-368,10644,-387,10649,-397,10656,-404,10666,-409,10670,-409,10675,-411,10680,-411,10687,-414,10704,-414,10723,-419,10723,-431,10721,-435,10716,-438,10711,-443,10740,-443,10740,-433,10742,-428,10742,-399,10723,-399,10716,-397,10704,-397,10690,-395,10682,-395,10675,-392,10673,-392,10670,-390,10666,-387,10666,-385,10663,-385,10663,-371,10678,-363,10742,-363,10742,-361,10723,-361,10709,-351,10704,-349,10690,-344xe" filled="t" fillcolor="#000000" stroked="f">
                <v:path arrowok="t"/>
                <v:fill type="solid"/>
              </v:shape>
              <v:shape style="position:absolute;left:10644;top:-462;width:103;height:118" coordorigin="10644,-462" coordsize="103,118" path="m10742,-363l10692,-363,10706,-368,10711,-371,10716,-375,10718,-380,10721,-383,10723,-387,10723,-399,10742,-399,10742,-363xe" filled="t" fillcolor="#000000" stroked="f">
                <v:path arrowok="t"/>
                <v:fill type="solid"/>
              </v:shape>
              <v:shape style="position:absolute;left:10644;top:-462;width:103;height:118" coordorigin="10644,-462" coordsize="103,118" path="m10747,-347l10728,-347,10723,-356,10723,-361,10742,-361,10742,-359,10745,-351,10747,-347xe" filled="t" fillcolor="#000000" stroked="f">
                <v:path arrowok="t"/>
                <v:fill type="solid"/>
              </v:shape>
            </v:group>
            <v:group style="position:absolute;left:10780;top:-505;width:2;height:158" coordorigin="10780,-505" coordsize="2,158">
              <v:shape style="position:absolute;left:10780;top:-505;width:2;height:158" coordorigin="10780,-505" coordsize="0,158" path="m10780,-347l10780,-505e" filled="f" stroked="t" strokeweight="1.180001pt" strokecolor="#000000">
                <v:path arrowok="t"/>
              </v:shape>
            </v:group>
            <v:group style="position:absolute;left:10826;top:-512;width:2;height:166" coordorigin="10826,-512" coordsize="2,166">
              <v:shape style="position:absolute;left:10826;top:-512;width:2;height:166" coordorigin="10826,-512" coordsize="0,166" path="m10826,-347l10826,-512e" filled="f" stroked="t" strokeweight="1.06pt" strokecolor="#000000">
                <v:path arrowok="t"/>
              </v:shape>
            </v:group>
            <v:group style="position:absolute;left:10860;top:-503;width:98;height:158" coordorigin="10860,-503" coordsize="98,158">
              <v:shape style="position:absolute;left:10860;top:-503;width:98;height:158" coordorigin="10860,-503" coordsize="98,158" path="m10958,-445l10939,-445,10939,-503,10958,-503,10958,-445xe" filled="t" fillcolor="#000000" stroked="f">
                <v:path arrowok="t"/>
                <v:fill type="solid"/>
              </v:shape>
              <v:shape style="position:absolute;left:10860;top:-503;width:98;height:158" coordorigin="10860,-503" coordsize="98,158" path="m10920,-344l10898,-344,10891,-347,10882,-351,10870,-363,10865,-373,10860,-392,10860,-426,10865,-435,10874,-450,10889,-459,10898,-462,10920,-462,10925,-457,10930,-455,10939,-445,10958,-445,10958,-443,10898,-443,10894,-440,10882,-428,10879,-419,10879,-390,10882,-380,10886,-373,10901,-363,10938,-363,10932,-351,10920,-344xe" filled="t" fillcolor="#000000" stroked="f">
                <v:path arrowok="t"/>
                <v:fill type="solid"/>
              </v:shape>
              <v:shape style="position:absolute;left:10860;top:-503;width:98;height:158" coordorigin="10860,-503" coordsize="98,158" path="m10938,-363l10918,-363,10925,-368,10930,-373,10934,-380,10939,-390,10939,-416,10934,-426,10925,-440,10918,-443,10958,-443,10958,-366,10939,-366,10938,-363xe" filled="t" fillcolor="#000000" stroked="f">
                <v:path arrowok="t"/>
                <v:fill type="solid"/>
              </v:shape>
              <v:shape style="position:absolute;left:10860;top:-503;width:98;height:158" coordorigin="10860,-503" coordsize="98,158" path="m10958,-347l10939,-347,10939,-366,10958,-366,10958,-347xe" filled="t" fillcolor="#000000" stroked="f">
                <v:path arrowok="t"/>
                <v:fill type="solid"/>
              </v:shape>
            </v:group>
            <v:group style="position:absolute;left:10982;top:-462;width:103;height:118" coordorigin="10982,-462" coordsize="103,118">
              <v:shape style="position:absolute;left:10982;top:-462;width:103;height:118" coordorigin="10982,-462" coordsize="103,118" path="m11004,-423l10985,-426,10987,-435,10990,-443,10999,-452,11004,-455,11011,-459,11018,-462,11054,-462,11062,-459,11071,-455,11074,-450,11078,-447,11078,-443,11018,-443,11014,-440,11011,-435,11006,-431,11004,-423xe" filled="t" fillcolor="#000000" stroked="f">
                <v:path arrowok="t"/>
                <v:fill type="solid"/>
              </v:shape>
              <v:shape style="position:absolute;left:10982;top:-462;width:103;height:118" coordorigin="10982,-462" coordsize="103,118" path="m11030,-344l11009,-344,10999,-349,10987,-361,10982,-368,10982,-383,10992,-402,11006,-409,11011,-409,11014,-411,11021,-411,11028,-414,11042,-414,11054,-416,11062,-419,11062,-435,11057,-438,11052,-443,11078,-443,11081,-435,11081,-399,11062,-399,11054,-397,11045,-397,11030,-395,11023,-395,11016,-392,11014,-392,11009,-390,11002,-383,11002,-375,11004,-371,11009,-368,11011,-366,11018,-363,11083,-363,11083,-361,11062,-361,11057,-356,11050,-351,11042,-349,11038,-347,11030,-344xe" filled="t" fillcolor="#000000" stroked="f">
                <v:path arrowok="t"/>
                <v:fill type="solid"/>
              </v:shape>
              <v:shape style="position:absolute;left:10982;top:-462;width:103;height:118" coordorigin="10982,-462" coordsize="103,118" path="m11083,-363l11033,-363,11047,-368,11052,-371,11057,-375,11059,-380,11062,-383,11062,-399,11081,-399,11081,-368,11083,-363xe" filled="t" fillcolor="#000000" stroked="f">
                <v:path arrowok="t"/>
                <v:fill type="solid"/>
              </v:shape>
              <v:shape style="position:absolute;left:10982;top:-462;width:103;height:118" coordorigin="10982,-462" coordsize="103,118" path="m11086,-347l11066,-347,11064,-351,11064,-356,11062,-361,11083,-361,11083,-359,11086,-351,11086,-347xe" filled="t" fillcolor="#000000" stroked="f">
                <v:path arrowok="t"/>
                <v:fill type="solid"/>
              </v:shape>
            </v:group>
            <v:group style="position:absolute;left:11102;top:-503;width:98;height:158" coordorigin="11102,-503" coordsize="98,158">
              <v:shape style="position:absolute;left:11102;top:-503;width:98;height:158" coordorigin="11102,-503" coordsize="98,158" path="m11201,-445l11182,-445,11182,-503,11201,-503,11201,-445xe" filled="t" fillcolor="#000000" stroked="f">
                <v:path arrowok="t"/>
                <v:fill type="solid"/>
              </v:shape>
              <v:shape style="position:absolute;left:11102;top:-503;width:98;height:158" coordorigin="11102,-503" coordsize="98,158" path="m11165,-344l11141,-344,11134,-347,11126,-351,11119,-359,11112,-363,11110,-373,11105,-383,11102,-392,11102,-414,11105,-426,11141,-462,11162,-462,11170,-457,11174,-455,11179,-450,11182,-445,11201,-445,11201,-443,11143,-443,11136,-440,11131,-433,11124,-428,11122,-419,11122,-390,11124,-380,11136,-368,11143,-363,11180,-363,11174,-351,11165,-344xe" filled="t" fillcolor="#000000" stroked="f">
                <v:path arrowok="t"/>
                <v:fill type="solid"/>
              </v:shape>
              <v:shape style="position:absolute;left:11102;top:-503;width:98;height:158" coordorigin="11102,-503" coordsize="98,158" path="m11180,-363l11160,-363,11167,-368,11179,-380,11182,-390,11182,-416,11179,-426,11172,-433,11167,-440,11160,-443,11201,-443,11201,-366,11182,-366,11180,-363xe" filled="t" fillcolor="#000000" stroked="f">
                <v:path arrowok="t"/>
                <v:fill type="solid"/>
              </v:shape>
              <v:shape style="position:absolute;left:11102;top:-503;width:98;height:158" coordorigin="11102,-503" coordsize="98,158" path="m11201,-347l11182,-347,11182,-366,11201,-366,11201,-347xe" filled="t" fillcolor="#000000" stroked="f">
                <v:path arrowok="t"/>
                <v:fill type="solid"/>
              </v:shape>
            </v:group>
            <v:group style="position:absolute;left:11237;top:-366;width:19;height:53" coordorigin="11237,-366" coordsize="19,53">
              <v:shape style="position:absolute;left:11237;top:-366;width:19;height:53" coordorigin="11237,-366" coordsize="19,53" path="m11242,-313l11237,-320,11242,-325,11244,-330,11244,-335,11246,-339,11246,-347,11237,-347,11237,-366,11256,-366,11256,-339,11254,-332,11251,-327,11249,-320,11242,-31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4"/>
          <w:w w:val="115"/>
        </w:rPr>
        <w:t>y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1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d.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960" w:bottom="280" w:left="840" w:right="84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6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996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1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8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19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2" w:equalWidth="0">
            <w:col w:w="1985" w:space="3982"/>
            <w:col w:w="4593"/>
          </w:cols>
        </w:sectPr>
      </w:pPr>
    </w:p>
    <w:p>
      <w:pPr>
        <w:pStyle w:val="BodyText"/>
        <w:spacing w:line="307" w:lineRule="auto" w:before="70"/>
        <w:ind w:left="122" w:right="0"/>
        <w:jc w:val="left"/>
      </w:pPr>
      <w:r>
        <w:rPr/>
        <w:pict>
          <v:group style="position:absolute;margin-left:141.729996pt;margin-top:-10.70725pt;width:422.165001pt;height:11.065004pt;mso-position-horizontal-relative:page;mso-position-vertical-relative:paragraph;z-index:-1785" coordorigin="2835,-214" coordsize="8443,221">
            <v:group style="position:absolute;left:2846;top:-65;width:22;height:22" coordorigin="2846,-65" coordsize="22,22">
              <v:shape style="position:absolute;left:2846;top:-65;width:22;height:22" coordorigin="2846,-65" coordsize="22,22" path="m2846,-54l2868,-54e" filled="f" stroked="t" strokeweight="1.180002pt" strokecolor="#000000">
                <v:path arrowok="t"/>
              </v:shape>
              <v:shape style="position:absolute;left:2940;top:-214;width:5117;height:182" type="#_x0000_t75">
                <v:imagedata r:id="rId15" o:title=""/>
              </v:shape>
              <v:shape style="position:absolute;left:8113;top:-214;width:3164;height:221" type="#_x0000_t75">
                <v:imagedata r:id="rId16" o:title="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ll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bo,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5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9" w:lineRule="auto"/>
        <w:ind w:left="122" w:right="125" w:firstLine="873"/>
        <w:jc w:val="both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2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pu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uno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rv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ú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4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il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2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ndo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18"/>
          <w:w w:val="115"/>
        </w:rPr>
        <w:t>y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0" w:lineRule="auto"/>
        <w:ind w:left="122" w:right="130" w:firstLine="874"/>
        <w:jc w:val="both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4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5" w:lineRule="auto"/>
        <w:ind w:left="122" w:right="124" w:firstLine="874"/>
        <w:jc w:val="both"/>
      </w:pPr>
      <w:r>
        <w:rPr/>
        <w:pict>
          <v:group style="position:absolute;margin-left:115.33387pt;margin-top:1.202746pt;width:196.201122pt;height:11.045002pt;mso-position-horizontal-relative:page;mso-position-vertical-relative:paragraph;z-index:-1784" coordorigin="2307,24" coordsize="3924,221">
            <v:shape style="position:absolute;left:2307;top:28;width:2078;height:217" type="#_x0000_t75">
              <v:imagedata r:id="rId17" o:title=""/>
            </v:shape>
            <v:shape style="position:absolute;left:4453;top:24;width:1777;height:182" type="#_x0000_t75">
              <v:imagedata r:id="rId18" o:title=""/>
            </v:shape>
            <w10:wrap type="none"/>
          </v:group>
        </w:pict>
      </w:r>
      <w:r>
        <w:rPr>
          <w:b w:val="0"/>
          <w:bCs w:val="0"/>
          <w:spacing w:val="0"/>
          <w:w w:val="115"/>
          <w:position w:val="1"/>
        </w:rPr>
        <w:t>L</w:t>
      </w:r>
      <w:r>
        <w:rPr>
          <w:b w:val="0"/>
          <w:bCs w:val="0"/>
          <w:spacing w:val="0"/>
          <w:w w:val="115"/>
          <w:position w:val="1"/>
        </w:rPr>
        <w:t>a</w:t>
      </w:r>
      <w:r>
        <w:rPr>
          <w:b w:val="0"/>
          <w:bCs w:val="0"/>
          <w:spacing w:val="-13"/>
          <w:w w:val="115"/>
          <w:position w:val="1"/>
        </w:rPr>
        <w:t> </w:t>
      </w:r>
      <w:r>
        <w:rPr>
          <w:b w:val="0"/>
          <w:bCs w:val="0"/>
          <w:spacing w:val="0"/>
          <w:w w:val="115"/>
          <w:position w:val="1"/>
        </w:rPr>
        <w:t>C</w:t>
      </w:r>
      <w:r>
        <w:rPr>
          <w:b w:val="0"/>
          <w:bCs w:val="0"/>
          <w:spacing w:val="0"/>
          <w:w w:val="100"/>
          <w:position w:val="1"/>
        </w:rPr>
        <w:t>                                                                           </w:t>
      </w:r>
      <w:r>
        <w:rPr>
          <w:b w:val="0"/>
          <w:bCs w:val="0"/>
          <w:spacing w:val="16"/>
          <w:w w:val="100"/>
          <w:position w:val="1"/>
        </w:rPr>
        <w:t> </w:t>
      </w:r>
      <w:r>
        <w:rPr/>
        <w:pict>
          <v:shape style="width:81.305007pt;height:9.099977pt;mso-position-horizontal-relative:char;mso-position-vertical-relative:line" type="#_x0000_t75">
            <v:imagedata r:id="rId19" o:title=""/>
          </v:shape>
        </w:pict>
      </w:r>
      <w:r>
        <w:rPr>
          <w:b w:val="0"/>
          <w:bCs w:val="0"/>
          <w:spacing w:val="16"/>
          <w:w w:val="100"/>
          <w:position w:val="0"/>
        </w:rPr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-3"/>
        </w:rPr>
        <w:t> </w:t>
      </w:r>
      <w:r>
        <w:rPr/>
        <w:pict>
          <v:shape style="width:163.144995pt;height:11.045003pt;mso-position-horizontal-relative:char;mso-position-vertical-relative:line" type="#_x0000_t75">
            <v:imagedata r:id="rId20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-3"/>
        </w:rPr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0"/>
          <w:position w:val="-3"/>
        </w:rPr>
        <w:t> 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7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4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3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8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g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tr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,</w:t>
      </w:r>
      <w:r>
        <w:rPr>
          <w:b w:val="0"/>
          <w:bCs w:val="0"/>
          <w:spacing w:val="9"/>
          <w:w w:val="115"/>
          <w:position w:val="0"/>
        </w:rPr>
        <w:t> </w:t>
      </w:r>
      <w:r>
        <w:rPr>
          <w:b w:val="0"/>
          <w:bCs w:val="0"/>
          <w:spacing w:val="-3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nd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á</w:t>
      </w:r>
      <w:r>
        <w:rPr>
          <w:b w:val="0"/>
          <w:bCs w:val="0"/>
          <w:spacing w:val="8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h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s</w:t>
      </w:r>
      <w:r>
        <w:rPr>
          <w:b w:val="0"/>
          <w:bCs w:val="0"/>
          <w:spacing w:val="-3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7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1</w:t>
      </w:r>
      <w:r>
        <w:rPr>
          <w:b w:val="0"/>
          <w:bCs w:val="0"/>
          <w:spacing w:val="0"/>
          <w:w w:val="115"/>
          <w:position w:val="0"/>
        </w:rPr>
        <w:t>5</w:t>
      </w:r>
      <w:r>
        <w:rPr>
          <w:b w:val="0"/>
          <w:bCs w:val="0"/>
          <w:spacing w:val="7"/>
          <w:w w:val="115"/>
          <w:position w:val="0"/>
        </w:rPr>
        <w:t> </w:t>
      </w:r>
      <w:r>
        <w:rPr>
          <w:b w:val="0"/>
          <w:bCs w:val="0"/>
          <w:spacing w:val="3"/>
          <w:w w:val="115"/>
          <w:position w:val="0"/>
        </w:rPr>
        <w:t>d</w:t>
      </w:r>
      <w:r>
        <w:rPr>
          <w:b w:val="0"/>
          <w:bCs w:val="0"/>
          <w:spacing w:val="-3"/>
          <w:w w:val="115"/>
          <w:position w:val="0"/>
        </w:rPr>
        <w:t>í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8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h</w:t>
      </w:r>
      <w:r>
        <w:rPr>
          <w:b w:val="0"/>
          <w:bCs w:val="0"/>
          <w:spacing w:val="-2"/>
          <w:w w:val="115"/>
          <w:position w:val="0"/>
        </w:rPr>
        <w:t>á</w:t>
      </w:r>
      <w:r>
        <w:rPr>
          <w:b w:val="0"/>
          <w:bCs w:val="0"/>
          <w:spacing w:val="0"/>
          <w:w w:val="115"/>
          <w:position w:val="0"/>
        </w:rPr>
        <w:t>b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7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p</w:t>
      </w:r>
      <w:r>
        <w:rPr>
          <w:b w:val="0"/>
          <w:bCs w:val="0"/>
          <w:spacing w:val="2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6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c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-2"/>
          <w:w w:val="115"/>
          <w:position w:val="0"/>
        </w:rPr>
        <w:t>u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.</w:t>
      </w:r>
      <w:r>
        <w:rPr>
          <w:b w:val="0"/>
          <w:bCs w:val="0"/>
          <w:spacing w:val="7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2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6"/>
          <w:w w:val="115"/>
          <w:position w:val="0"/>
        </w:rPr>
        <w:t> </w:t>
      </w:r>
      <w:r>
        <w:rPr>
          <w:b w:val="0"/>
          <w:bCs w:val="0"/>
          <w:spacing w:val="3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3"/>
          <w:w w:val="115"/>
          <w:position w:val="0"/>
        </w:rPr>
        <w:t>c</w:t>
      </w:r>
      <w:r>
        <w:rPr>
          <w:b w:val="0"/>
          <w:bCs w:val="0"/>
          <w:spacing w:val="2"/>
          <w:w w:val="115"/>
          <w:position w:val="0"/>
        </w:rPr>
        <w:t>t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m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10"/>
          <w:w w:val="115"/>
          <w:position w:val="0"/>
        </w:rPr>
        <w:t> </w:t>
      </w:r>
      <w:r>
        <w:rPr>
          <w:b w:val="0"/>
          <w:bCs w:val="0"/>
          <w:spacing w:val="-3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on</w:t>
      </w:r>
      <w:r>
        <w:rPr>
          <w:b w:val="0"/>
          <w:bCs w:val="0"/>
          <w:spacing w:val="0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á</w:t>
      </w:r>
      <w:r>
        <w:rPr>
          <w:b w:val="0"/>
          <w:bCs w:val="0"/>
          <w:spacing w:val="5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on</w:t>
      </w:r>
      <w:r>
        <w:rPr>
          <w:b w:val="0"/>
          <w:bCs w:val="0"/>
          <w:spacing w:val="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10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í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3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h</w:t>
      </w:r>
      <w:r>
        <w:rPr>
          <w:b w:val="0"/>
          <w:bCs w:val="0"/>
          <w:spacing w:val="0"/>
          <w:w w:val="115"/>
          <w:position w:val="0"/>
        </w:rPr>
        <w:t>á</w:t>
      </w:r>
      <w:r>
        <w:rPr>
          <w:b w:val="0"/>
          <w:bCs w:val="0"/>
          <w:spacing w:val="0"/>
          <w:w w:val="115"/>
          <w:position w:val="0"/>
        </w:rPr>
        <w:t>b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,</w:t>
      </w:r>
      <w:r>
        <w:rPr>
          <w:b w:val="0"/>
          <w:bCs w:val="0"/>
          <w:spacing w:val="-3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u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-3"/>
          <w:w w:val="115"/>
          <w:position w:val="0"/>
        </w:rPr>
        <w:t> </w:t>
      </w:r>
      <w:r>
        <w:rPr>
          <w:b w:val="0"/>
          <w:bCs w:val="0"/>
          <w:spacing w:val="2"/>
          <w:w w:val="115"/>
          <w:position w:val="0"/>
        </w:rPr>
        <w:t>v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z</w:t>
      </w:r>
      <w:r>
        <w:rPr>
          <w:b w:val="0"/>
          <w:bCs w:val="0"/>
          <w:spacing w:val="-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q</w:t>
      </w:r>
      <w:r>
        <w:rPr>
          <w:b w:val="0"/>
          <w:bCs w:val="0"/>
          <w:spacing w:val="3"/>
          <w:w w:val="115"/>
          <w:position w:val="0"/>
        </w:rPr>
        <w:t>u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-6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h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y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-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3"/>
          <w:w w:val="115"/>
          <w:position w:val="0"/>
        </w:rPr>
        <w:t>o</w:t>
      </w:r>
      <w:r>
        <w:rPr>
          <w:b w:val="0"/>
          <w:bCs w:val="0"/>
          <w:spacing w:val="-2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u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do</w:t>
      </w:r>
      <w:r>
        <w:rPr>
          <w:b w:val="0"/>
          <w:bCs w:val="0"/>
          <w:spacing w:val="-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f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m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-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-4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2"/>
          <w:w w:val="115"/>
          <w:position w:val="0"/>
        </w:rPr>
        <w:t>v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ó</w:t>
      </w:r>
      <w:r>
        <w:rPr>
          <w:b w:val="0"/>
          <w:bCs w:val="0"/>
          <w:spacing w:val="-2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140" w:lineRule="exact" w:before="6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5" w:right="1138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width:92.609996pt;height:8.82pt;mso-position-horizontal-relative:char;mso-position-vertical-relative:line" type="#_x0000_t75">
            <v:imagedata r:id="rId2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00" w:lineRule="exact" w:before="6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7" w:lineRule="auto"/>
        <w:ind w:left="122" w:right="130"/>
        <w:jc w:val="left"/>
      </w:pPr>
      <w:r>
        <w:rPr/>
        <w:pict>
          <v:shape style="position:absolute;margin-left:188.830002pt;margin-top:-14.187215pt;width:150.011161pt;height:10.5pt;mso-position-horizontal-relative:page;mso-position-vertical-relative:paragraph;z-index:-1783" type="#_x0000_t75">
            <v:imagedata r:id="rId22" o:title=""/>
          </v:shape>
        </w:pict>
      </w:r>
      <w:r>
        <w:rPr/>
        <w:pict>
          <v:shape style="position:absolute;margin-left:342.430023pt;margin-top:-14.187203pt;width:71.615931pt;height:10.875pt;mso-position-horizontal-relative:page;mso-position-vertical-relative:paragraph;z-index:-1782" type="#_x0000_t75">
            <v:imagedata r:id="rId23" o:title=""/>
          </v:shape>
        </w:pict>
      </w:r>
      <w:r>
        <w:rPr/>
        <w:pict>
          <v:group style="position:absolute;margin-left:418.27002pt;margin-top:-14.187215pt;width:85.625014pt;height:11.044992pt;mso-position-horizontal-relative:page;mso-position-vertical-relative:paragraph;z-index:-1781" coordorigin="8365,-284" coordsize="1713,221">
            <v:group style="position:absolute;left:8377;top:-272;width:2;height:158" coordorigin="8377,-272" coordsize="2,158">
              <v:shape style="position:absolute;left:8377;top:-272;width:2;height:158" coordorigin="8377,-272" coordsize="0,158" path="m8377,-114l8377,-272e" filled="f" stroked="t" strokeweight="1.180002pt" strokecolor="#000000">
                <v:path arrowok="t"/>
              </v:shape>
            </v:group>
            <v:group style="position:absolute;left:8413;top:-231;width:102;height:117" coordorigin="8413,-231" coordsize="102,117">
              <v:shape style="position:absolute;left:8413;top:-231;width:102;height:117" coordorigin="8413,-231" coordsize="102,117" path="m8472,-114l8448,-114,8436,-118,8426,-128,8419,-141,8414,-159,8413,-185,8418,-205,8429,-220,8446,-228,8468,-231,8486,-226,8504,-212,8504,-212,8453,-212,8446,-210,8441,-202,8434,-195,8431,-186,8431,-159,8434,-150,8441,-142,8446,-135,8453,-133,8504,-133,8503,-130,8498,-126,8489,-121,8482,-116,8472,-114xe" filled="t" fillcolor="#000000" stroked="f">
                <v:path arrowok="t"/>
                <v:fill type="solid"/>
              </v:shape>
              <v:shape style="position:absolute;left:8413;top:-231;width:102;height:117" coordorigin="8413,-231" coordsize="102,117" path="m8504,-133l8472,-133,8479,-135,8486,-142,8491,-150,8496,-159,8496,-186,8491,-195,8486,-202,8479,-210,8472,-212,8504,-212,8512,-195,8515,-174,8515,-159,8513,-147,8508,-140,8504,-133xe" filled="t" fillcolor="#000000" stroked="f">
                <v:path arrowok="t"/>
                <v:fill type="solid"/>
              </v:shape>
            </v:group>
            <v:group style="position:absolute;left:8530;top:-231;width:96;height:118" coordorigin="8530,-231" coordsize="96,118">
              <v:shape style="position:absolute;left:8530;top:-231;width:96;height:118" coordorigin="8530,-231" coordsize="96,118" path="m8621,-133l8590,-133,8597,-135,8602,-138,8604,-140,8606,-145,8606,-152,8602,-157,8597,-159,8590,-159,8580,-162,8566,-166,8556,-169,8549,-171,8544,-174,8539,-178,8532,-193,8532,-202,8539,-217,8549,-226,8554,-226,8563,-231,8585,-231,8606,-224,8611,-222,8614,-217,8618,-212,8568,-212,8561,-210,8558,-207,8554,-205,8551,-202,8551,-198,8558,-190,8563,-190,8570,-188,8580,-186,8592,-183,8604,-178,8618,-171,8621,-166,8626,-162,8626,-138,8621,-133xe" filled="t" fillcolor="#000000" stroked="f">
                <v:path arrowok="t"/>
                <v:fill type="solid"/>
              </v:shape>
              <v:shape style="position:absolute;left:8530;top:-231;width:96;height:118" coordorigin="8530,-231" coordsize="96,118" path="m8602,-195l8602,-200,8599,-205,8585,-212,8618,-212,8621,-205,8621,-198,8602,-195xe" filled="t" fillcolor="#000000" stroked="f">
                <v:path arrowok="t"/>
                <v:fill type="solid"/>
              </v:shape>
              <v:shape style="position:absolute;left:8530;top:-231;width:96;height:118" coordorigin="8530,-231" coordsize="96,118" path="m8590,-114l8566,-114,8554,-116,8546,-123,8537,-128,8532,-138,8530,-150,8549,-152,8551,-145,8554,-140,8563,-135,8570,-133,8621,-133,8616,-126,8611,-121,8590,-114xe" filled="t" fillcolor="#000000" stroked="f">
                <v:path arrowok="t"/>
                <v:fill type="solid"/>
              </v:shape>
              <v:shape style="position:absolute;left:8697;top:-283;width:1381;height:220" type="#_x0000_t75">
                <v:imagedata r:id="rId24" o:title=""/>
              </v:shape>
            </v:group>
            <w10:wrap type="none"/>
          </v:group>
        </w:pict>
      </w:r>
      <w:r>
        <w:rPr/>
        <w:pict>
          <v:group style="position:absolute;margin-left:507.430023pt;margin-top:-14.607238pt;width:56.104976pt;height:9.520023pt;mso-position-horizontal-relative:page;mso-position-vertical-relative:paragraph;z-index:-1780" coordorigin="10149,-292" coordsize="1122,190">
            <v:group style="position:absolute;left:10160;top:-272;width:2;height:158" coordorigin="10160,-272" coordsize="2,158">
              <v:shape style="position:absolute;left:10160;top:-272;width:2;height:158" coordorigin="10160,-272" coordsize="0,158" path="m10160,-114l10160,-272e" filled="f" stroked="t" strokeweight="1.180002pt" strokecolor="#000000">
                <v:path arrowok="t"/>
              </v:shape>
            </v:group>
            <v:group style="position:absolute;left:10195;top:-231;width:103;height:118" coordorigin="10195,-231" coordsize="103,118">
              <v:shape style="position:absolute;left:10195;top:-231;width:103;height:118" coordorigin="10195,-231" coordsize="103,118" path="m10217,-193l10198,-195,10202,-210,10205,-214,10214,-224,10224,-226,10238,-231,10258,-231,10267,-229,10272,-226,10279,-224,10284,-222,10286,-219,10290,-212,10238,-212,10231,-210,10222,-205,10219,-200,10217,-193xe" filled="t" fillcolor="#000000" stroked="f">
                <v:path arrowok="t"/>
                <v:fill type="solid"/>
              </v:shape>
              <v:shape style="position:absolute;left:10195;top:-231;width:103;height:118" coordorigin="10195,-231" coordsize="103,118" path="m10241,-114l10222,-114,10212,-116,10205,-123,10198,-128,10195,-138,10195,-157,10198,-162,10205,-169,10210,-171,10212,-176,10217,-176,10222,-178,10226,-178,10231,-181,10241,-181,10255,-183,10267,-186,10274,-188,10274,-200,10272,-205,10270,-207,10265,-210,10255,-212,10290,-212,10291,-210,10291,-205,10294,-202,10294,-169,10274,-169,10267,-166,10255,-164,10241,-164,10234,-162,10229,-162,10224,-159,10222,-159,10214,-152,10214,-142,10219,-138,10229,-133,10294,-133,10294,-130,10274,-130,10267,-123,10262,-121,10241,-114xe" filled="t" fillcolor="#000000" stroked="f">
                <v:path arrowok="t"/>
                <v:fill type="solid"/>
              </v:shape>
              <v:shape style="position:absolute;left:10195;top:-231;width:103;height:118" coordorigin="10195,-231" coordsize="103,118" path="m10294,-133l10246,-133,10253,-135,10258,-138,10265,-140,10267,-145,10272,-147,10272,-152,10274,-157,10274,-169,10294,-169,10294,-133xe" filled="t" fillcolor="#000000" stroked="f">
                <v:path arrowok="t"/>
                <v:fill type="solid"/>
              </v:shape>
              <v:shape style="position:absolute;left:10195;top:-231;width:103;height:118" coordorigin="10195,-231" coordsize="103,118" path="m10298,-116l10279,-116,10274,-126,10274,-130,10294,-130,10296,-126,10296,-121,10298,-116xe" filled="t" fillcolor="#000000" stroked="f">
                <v:path arrowok="t"/>
                <v:fill type="solid"/>
              </v:shape>
            </v:group>
            <v:group style="position:absolute;left:10375;top:-274;width:136;height:161" coordorigin="10375,-274" coordsize="136,161">
              <v:shape style="position:absolute;left:10375;top:-274;width:136;height:161" coordorigin="10375,-274" coordsize="136,161" path="m10444,-114l10383,-160,10375,-200,10379,-221,10423,-272,10435,-274,10450,-274,10471,-271,10488,-262,10500,-255,10438,-255,10428,-253,10418,-246,10411,-241,10406,-234,10402,-224,10397,-205,10397,-183,10399,-171,10404,-162,10406,-152,10414,-145,10421,-140,10430,-135,10438,-133,10496,-133,10484,-122,10467,-116,10444,-114xe" filled="t" fillcolor="#000000" stroked="f">
                <v:path arrowok="t"/>
                <v:fill type="solid"/>
              </v:shape>
              <v:shape style="position:absolute;left:10375;top:-274;width:136;height:161" coordorigin="10375,-274" coordsize="136,161" path="m10488,-224l10486,-234,10481,-243,10466,-253,10459,-255,10500,-255,10507,-243,10510,-229,10488,-224xe" filled="t" fillcolor="#000000" stroked="f">
                <v:path arrowok="t"/>
                <v:fill type="solid"/>
              </v:shape>
              <v:shape style="position:absolute;left:10375;top:-274;width:136;height:161" coordorigin="10375,-274" coordsize="136,161" path="m10496,-133l10459,-133,10469,-135,10478,-142,10486,-150,10490,-159,10493,-171,10511,-154,10501,-137,10496,-133xe" filled="t" fillcolor="#000000" stroked="f">
                <v:path arrowok="t"/>
                <v:fill type="solid"/>
              </v:shape>
            </v:group>
            <v:group style="position:absolute;left:10535;top:-231;width:102;height:118" coordorigin="10535,-231" coordsize="102,118">
              <v:shape style="position:absolute;left:10535;top:-231;width:102;height:118" coordorigin="10535,-231" coordsize="102,118" path="m10596,-114l10540,-141,10535,-185,10541,-205,10551,-220,10568,-228,10590,-231,10608,-226,10626,-212,10626,-212,10577,-212,10570,-210,10562,-202,10558,-195,10553,-186,10553,-159,10558,-150,10562,-142,10570,-135,10577,-133,10628,-133,10627,-130,10613,-121,10603,-116,10596,-114xe" filled="t" fillcolor="#000000" stroked="f">
                <v:path arrowok="t"/>
                <v:fill type="solid"/>
              </v:shape>
              <v:shape style="position:absolute;left:10535;top:-231;width:102;height:118" coordorigin="10535,-231" coordsize="102,118" path="m10628,-133l10596,-133,10603,-135,10608,-142,10615,-150,10618,-159,10618,-186,10615,-195,10608,-202,10603,-210,10596,-212,10626,-212,10634,-195,10637,-174,10637,-159,10634,-147,10632,-140,10628,-133xe" filled="t" fillcolor="#000000" stroked="f">
                <v:path arrowok="t"/>
                <v:fill type="solid"/>
              </v:shape>
            </v:group>
            <v:group style="position:absolute;left:10661;top:-231;width:154;height:115" coordorigin="10661,-231" coordsize="154,115">
              <v:shape style="position:absolute;left:10661;top:-231;width:154;height:115" coordorigin="10661,-231" coordsize="154,115" path="m10697,-210l10680,-210,10682,-217,10687,-222,10694,-226,10699,-229,10706,-231,10721,-231,10728,-229,10733,-226,10742,-217,10744,-212,10702,-212,10697,-210xe" filled="t" fillcolor="#000000" stroked="f">
                <v:path arrowok="t"/>
                <v:fill type="solid"/>
              </v:shape>
              <v:shape style="position:absolute;left:10661;top:-231;width:154;height:115" coordorigin="10661,-231" coordsize="154,115" path="m10759,-210l10745,-210,10752,-224,10764,-231,10790,-231,10800,-229,10805,-222,10812,-217,10813,-212,10766,-212,10759,-210xe" filled="t" fillcolor="#000000" stroked="f">
                <v:path arrowok="t"/>
                <v:fill type="solid"/>
              </v:shape>
              <v:shape style="position:absolute;left:10661;top:-231;width:154;height:115" coordorigin="10661,-231" coordsize="154,115" path="m10680,-116l10661,-116,10661,-229,10680,-229,10680,-210,10697,-210,10687,-205,10680,-190,10680,-116xe" filled="t" fillcolor="#000000" stroked="f">
                <v:path arrowok="t"/>
                <v:fill type="solid"/>
              </v:shape>
              <v:shape style="position:absolute;left:10661;top:-231;width:154;height:115" coordorigin="10661,-231" coordsize="154,115" path="m10747,-116l10728,-116,10728,-195,10726,-202,10723,-205,10721,-210,10716,-212,10744,-212,10745,-210,10759,-210,10750,-200,10747,-190,10747,-116xe" filled="t" fillcolor="#000000" stroked="f">
                <v:path arrowok="t"/>
                <v:fill type="solid"/>
              </v:shape>
              <v:shape style="position:absolute;left:10661;top:-231;width:154;height:115" coordorigin="10661,-231" coordsize="154,115" path="m10814,-116l10795,-116,10795,-198,10793,-200,10793,-205,10790,-207,10786,-210,10783,-212,10813,-212,10814,-207,10814,-116xe" filled="t" fillcolor="#000000" stroked="f">
                <v:path arrowok="t"/>
                <v:fill type="solid"/>
              </v:shape>
            </v:group>
            <v:group style="position:absolute;left:10853;top:-282;width:2;height:166" coordorigin="10853,-282" coordsize="2,166">
              <v:shape style="position:absolute;left:10853;top:-282;width:2;height:166" coordorigin="10853,-282" coordsize="0,166" path="m10853,-116l10853,-282e" filled="f" stroked="t" strokeweight="1.06pt" strokecolor="#000000">
                <v:path arrowok="t"/>
              </v:shape>
            </v:group>
            <v:group style="position:absolute;left:10884;top:-231;width:96;height:118" coordorigin="10884,-231" coordsize="96,118">
              <v:shape style="position:absolute;left:10884;top:-231;width:96;height:118" coordorigin="10884,-231" coordsize="96,118" path="m10975,-133l10944,-133,10958,-140,10961,-145,10961,-152,10958,-154,10954,-157,10951,-159,10944,-159,10934,-162,10920,-166,10908,-169,10898,-174,10894,-178,10886,-193,10886,-202,10891,-212,10891,-217,10896,-219,10903,-226,10908,-226,10918,-231,10939,-231,10961,-224,10966,-222,10968,-217,10973,-212,10922,-212,10915,-210,10910,-207,10906,-202,10906,-195,10908,-195,10913,-190,10918,-190,10922,-188,10932,-186,10946,-183,10956,-178,10963,-176,10973,-171,10980,-157,10980,-142,10975,-133xe" filled="t" fillcolor="#000000" stroked="f">
                <v:path arrowok="t"/>
                <v:fill type="solid"/>
              </v:shape>
              <v:shape style="position:absolute;left:10884;top:-231;width:96;height:118" coordorigin="10884,-231" coordsize="96,118" path="m10956,-195l10956,-200,10954,-205,10939,-212,10973,-212,10973,-205,10975,-198,10956,-195xe" filled="t" fillcolor="#000000" stroked="f">
                <v:path arrowok="t"/>
                <v:fill type="solid"/>
              </v:shape>
              <v:shape style="position:absolute;left:10884;top:-231;width:96;height:118" coordorigin="10884,-231" coordsize="96,118" path="m10942,-114l10918,-114,10908,-116,10898,-123,10891,-128,10886,-138,10884,-150,10903,-152,10903,-145,10908,-140,10918,-135,10925,-133,10975,-133,10970,-126,10966,-121,10951,-116,10942,-114xe" filled="t" fillcolor="#000000" stroked="f">
                <v:path arrowok="t"/>
                <v:fill type="solid"/>
              </v:shape>
            </v:group>
            <v:group style="position:absolute;left:11011;top:-282;width:2;height:166" coordorigin="11011,-282" coordsize="2,166">
              <v:shape style="position:absolute;left:11011;top:-282;width:2;height:166" coordorigin="11011,-282" coordsize="0,166" path="m11011,-116l11011,-282e" filled="f" stroked="t" strokeweight="1.06pt" strokecolor="#000000">
                <v:path arrowok="t"/>
              </v:shape>
            </v:group>
            <v:group style="position:absolute;left:11046;top:-272;width:102;height:158" coordorigin="11046,-272" coordsize="102,158">
              <v:shape style="position:absolute;left:11046;top:-272;width:102;height:158" coordorigin="11046,-272" coordsize="102,158" path="m11105,-114l11081,-114,11069,-118,11059,-128,11051,-141,11047,-159,11046,-185,11051,-205,11063,-220,11079,-228,11101,-231,11120,-226,11137,-212,11137,-212,11086,-212,11078,-210,11074,-202,11066,-195,11064,-186,11064,-159,11066,-150,11074,-142,11078,-135,11086,-133,11137,-133,11136,-130,11131,-126,11122,-121,11114,-116,11105,-114xe" filled="t" fillcolor="#000000" stroked="f">
                <v:path arrowok="t"/>
                <v:fill type="solid"/>
              </v:shape>
              <v:shape style="position:absolute;left:11046;top:-272;width:102;height:158" coordorigin="11046,-272" coordsize="102,158" path="m11137,-133l11105,-133,11112,-135,11126,-150,11129,-159,11129,-186,11126,-195,11112,-210,11105,-212,11137,-212,11145,-195,11148,-174,11148,-159,11146,-147,11141,-140,11137,-133xe" filled="t" fillcolor="#000000" stroked="f">
                <v:path arrowok="t"/>
                <v:fill type="solid"/>
              </v:shape>
              <v:shape style="position:absolute;left:11046;top:-272;width:102;height:158" coordorigin="11046,-272" coordsize="102,158" path="m11098,-243l11083,-243,11095,-272,11122,-272,11098,-243xe" filled="t" fillcolor="#000000" stroked="f">
                <v:path arrowok="t"/>
                <v:fill type="solid"/>
              </v:shape>
            </v:group>
            <v:group style="position:absolute;left:11170;top:-231;width:94;height:115" coordorigin="11170,-231" coordsize="94,115">
              <v:shape style="position:absolute;left:11170;top:-231;width:94;height:115" coordorigin="11170,-231" coordsize="94,115" path="m11262,-213l11189,-213,11205,-226,11225,-231,11232,-231,11239,-229,11244,-226,11251,-224,11261,-214,11262,-213xe" filled="t" fillcolor="#000000" stroked="f">
                <v:path arrowok="t"/>
                <v:fill type="solid"/>
              </v:shape>
              <v:shape style="position:absolute;left:11170;top:-231;width:94;height:115" coordorigin="11170,-231" coordsize="94,115" path="m11189,-116l11170,-116,11170,-229,11189,-229,11189,-213,11262,-213,11262,-212,11213,-212,11206,-210,11198,-205,11194,-200,11189,-190,11189,-116xe" filled="t" fillcolor="#000000" stroked="f">
                <v:path arrowok="t"/>
                <v:fill type="solid"/>
              </v:shape>
              <v:shape style="position:absolute;left:11170;top:-231;width:94;height:115" coordorigin="11170,-231" coordsize="94,115" path="m11263,-116l11244,-116,11244,-195,11242,-200,11242,-202,11239,-207,11230,-212,11262,-212,11263,-210,11263,-11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20"/>
        </w:rPr>
        <w:t>y</w:t>
      </w:r>
      <w:r>
        <w:rPr>
          <w:b w:val="0"/>
          <w:bCs w:val="0"/>
          <w:spacing w:val="-24"/>
          <w:w w:val="120"/>
        </w:rPr>
        <w:t> 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v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u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0"/>
          <w:w w:val="120"/>
        </w:rPr>
        <w:t>,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c</w:t>
      </w:r>
      <w:r>
        <w:rPr>
          <w:b w:val="0"/>
          <w:bCs w:val="0"/>
          <w:spacing w:val="0"/>
          <w:w w:val="120"/>
        </w:rPr>
        <w:t>on</w:t>
      </w:r>
      <w:r>
        <w:rPr>
          <w:b w:val="0"/>
          <w:bCs w:val="0"/>
          <w:spacing w:val="-24"/>
          <w:w w:val="120"/>
        </w:rPr>
        <w:t> </w:t>
      </w:r>
      <w:r>
        <w:rPr>
          <w:b w:val="0"/>
          <w:bCs w:val="0"/>
          <w:spacing w:val="-3"/>
          <w:w w:val="120"/>
        </w:rPr>
        <w:t>q</w:t>
      </w:r>
      <w:r>
        <w:rPr>
          <w:b w:val="0"/>
          <w:bCs w:val="0"/>
          <w:spacing w:val="3"/>
          <w:w w:val="120"/>
        </w:rPr>
        <w:t>u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24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25"/>
          <w:w w:val="120"/>
        </w:rPr>
        <w:t> 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3"/>
          <w:w w:val="120"/>
        </w:rPr>
        <w:t>n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nd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3"/>
          <w:w w:val="120"/>
        </w:rPr>
        <w:t>r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v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-3"/>
          <w:w w:val="120"/>
        </w:rPr>
        <w:t>ó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0"/>
          <w:w w:val="120"/>
        </w:rPr>
        <w:t>.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v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2"/>
          <w:w w:val="120"/>
        </w:rPr>
        <w:t>t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á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25"/>
          <w:w w:val="120"/>
        </w:rPr>
        <w:t> 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,</w:t>
      </w:r>
      <w:r>
        <w:rPr>
          <w:b w:val="0"/>
          <w:bCs w:val="0"/>
          <w:spacing w:val="-25"/>
          <w:w w:val="120"/>
        </w:rPr>
        <w:t> </w:t>
      </w:r>
      <w:r>
        <w:rPr>
          <w:b w:val="0"/>
          <w:bCs w:val="0"/>
          <w:spacing w:val="0"/>
          <w:w w:val="120"/>
        </w:rPr>
        <w:t>uno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2"/>
          <w:w w:val="120"/>
        </w:rPr>
        <w:t>t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"/>
          <w:w w:val="120"/>
        </w:rPr>
        <w:t>g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á</w:t>
      </w:r>
      <w:r>
        <w:rPr>
          <w:b w:val="0"/>
          <w:bCs w:val="0"/>
          <w:spacing w:val="-25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v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-3"/>
          <w:w w:val="120"/>
        </w:rPr>
        <w:t>u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3"/>
          <w:w w:val="120"/>
        </w:rPr>
        <w:t>d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20"/>
        </w:rPr>
        <w:t>y</w:t>
      </w:r>
      <w:r>
        <w:rPr>
          <w:b w:val="0"/>
          <w:bCs w:val="0"/>
          <w:spacing w:val="-27"/>
          <w:w w:val="120"/>
        </w:rPr>
        <w:t> 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27"/>
          <w:w w:val="120"/>
        </w:rPr>
        <w:t> 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0"/>
          <w:w w:val="120"/>
        </w:rPr>
        <w:t>tr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-4"/>
          <w:w w:val="120"/>
        </w:rPr>
        <w:t>c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v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á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8"/>
          <w:w w:val="120"/>
        </w:rPr>
        <w:t> </w:t>
      </w:r>
      <w:r>
        <w:rPr>
          <w:b w:val="0"/>
          <w:bCs w:val="0"/>
          <w:spacing w:val="1"/>
          <w:w w:val="120"/>
        </w:rPr>
        <w:t>C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ón</w:t>
      </w:r>
      <w:r>
        <w:rPr>
          <w:b w:val="0"/>
          <w:bCs w:val="0"/>
          <w:spacing w:val="-27"/>
          <w:w w:val="120"/>
        </w:rPr>
        <w:t> </w:t>
      </w:r>
      <w:r>
        <w:rPr>
          <w:b w:val="0"/>
          <w:bCs w:val="0"/>
          <w:spacing w:val="0"/>
          <w:w w:val="120"/>
        </w:rPr>
        <w:t>p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7"/>
          <w:w w:val="120"/>
        </w:rPr>
        <w:t> </w:t>
      </w:r>
      <w:r>
        <w:rPr>
          <w:b w:val="0"/>
          <w:bCs w:val="0"/>
          <w:spacing w:val="2"/>
          <w:w w:val="120"/>
        </w:rPr>
        <w:t>e</w:t>
      </w:r>
      <w:r>
        <w:rPr>
          <w:b w:val="0"/>
          <w:bCs w:val="0"/>
          <w:spacing w:val="-3"/>
          <w:w w:val="120"/>
        </w:rPr>
        <w:t>f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c</w:t>
      </w:r>
      <w:r>
        <w:rPr>
          <w:b w:val="0"/>
          <w:bCs w:val="0"/>
          <w:spacing w:val="2"/>
          <w:w w:val="120"/>
        </w:rPr>
        <w:t>t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6"/>
          <w:w w:val="120"/>
        </w:rPr>
        <w:t> 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ndu</w:t>
      </w:r>
      <w:r>
        <w:rPr>
          <w:b w:val="0"/>
          <w:bCs w:val="0"/>
          <w:spacing w:val="0"/>
          <w:w w:val="120"/>
        </w:rPr>
        <w:t>c</w:t>
      </w:r>
      <w:r>
        <w:rPr>
          <w:b w:val="0"/>
          <w:bCs w:val="0"/>
          <w:spacing w:val="2"/>
          <w:w w:val="120"/>
        </w:rPr>
        <w:t>e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960" w:bottom="280" w:left="840" w:right="840"/>
        </w:sectPr>
      </w:pP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2" w:right="0"/>
        <w:jc w:val="left"/>
      </w:pPr>
      <w:r>
        <w:rPr/>
        <w:pict>
          <v:group style="position:absolute;margin-left:455.829987pt;margin-top:-14.487272pt;width:57.579989pt;height:11.465014pt;mso-position-horizontal-relative:page;mso-position-vertical-relative:paragraph;z-index:-1777" coordorigin="9117,-290" coordsize="1152,229">
            <v:group style="position:absolute;left:9127;top:-279;width:2;height:166" coordorigin="9127,-279" coordsize="2,166">
              <v:shape style="position:absolute;left:9127;top:-279;width:2;height:166" coordorigin="9127,-279" coordsize="0,166" path="m9127,-114l9127,-279e" filled="f" stroked="t" strokeweight="1.06pt" strokecolor="#000000">
                <v:path arrowok="t"/>
              </v:shape>
            </v:group>
            <v:group style="position:absolute;left:9166;top:-229;width:154;height:115" coordorigin="9166,-229" coordsize="154,115">
              <v:shape style="position:absolute;left:9166;top:-229;width:154;height:115" coordorigin="9166,-229" coordsize="154,115" path="m9199,-207l9185,-207,9187,-214,9192,-219,9199,-224,9204,-226,9211,-229,9226,-229,9233,-226,9238,-224,9247,-214,9249,-210,9202,-210,9199,-207xe" filled="t" fillcolor="#000000" stroked="f">
                <v:path arrowok="t"/>
                <v:fill type="solid"/>
              </v:shape>
              <v:shape style="position:absolute;left:9166;top:-229;width:154;height:115" coordorigin="9166,-229" coordsize="154,115" path="m9264,-207l9250,-207,9257,-222,9269,-229,9295,-229,9302,-226,9310,-219,9317,-214,9318,-210,9271,-210,9264,-207xe" filled="t" fillcolor="#000000" stroked="f">
                <v:path arrowok="t"/>
                <v:fill type="solid"/>
              </v:shape>
              <v:shape style="position:absolute;left:9166;top:-229;width:154;height:115" coordorigin="9166,-229" coordsize="154,115" path="m9185,-114l9166,-114,9166,-226,9185,-226,9185,-207,9199,-207,9197,-205,9192,-202,9190,-200,9187,-193,9185,-188,9185,-114xe" filled="t" fillcolor="#000000" stroked="f">
                <v:path arrowok="t"/>
                <v:fill type="solid"/>
              </v:shape>
              <v:shape style="position:absolute;left:9166;top:-229;width:154;height:115" coordorigin="9166,-229" coordsize="154,115" path="m9252,-114l9233,-114,9233,-193,9230,-200,9228,-205,9226,-207,9218,-210,9249,-210,9250,-207,9264,-207,9254,-198,9252,-188,9252,-114xe" filled="t" fillcolor="#000000" stroked="f">
                <v:path arrowok="t"/>
                <v:fill type="solid"/>
              </v:shape>
              <v:shape style="position:absolute;left:9166;top:-229;width:154;height:115" coordorigin="9166,-229" coordsize="154,115" path="m9319,-114l9300,-114,9300,-195,9298,-200,9295,-202,9295,-205,9290,-207,9288,-210,9318,-210,9319,-205,9319,-114xe" filled="t" fillcolor="#000000" stroked="f">
                <v:path arrowok="t"/>
                <v:fill type="solid"/>
              </v:shape>
            </v:group>
            <v:group style="position:absolute;left:9348;top:-229;width:98;height:158" coordorigin="9348,-229" coordsize="98,158">
              <v:shape style="position:absolute;left:9348;top:-229;width:98;height:158" coordorigin="9348,-229" coordsize="98,158" path="m9382,-207l9367,-207,9370,-214,9379,-224,9384,-226,9391,-229,9408,-229,9418,-226,9432,-217,9437,-210,9389,-210,9382,-207xe" filled="t" fillcolor="#000000" stroked="f">
                <v:path arrowok="t"/>
                <v:fill type="solid"/>
              </v:shape>
              <v:shape style="position:absolute;left:9348;top:-229;width:98;height:158" coordorigin="9348,-229" coordsize="98,158" path="m9367,-70l9348,-70,9348,-226,9367,-226,9367,-207,9382,-207,9377,-200,9370,-193,9367,-183,9367,-157,9370,-147,9374,-140,9382,-133,9389,-130,9434,-130,9433,-128,9367,-128,9367,-70xe" filled="t" fillcolor="#000000" stroked="f">
                <v:path arrowok="t"/>
                <v:fill type="solid"/>
              </v:shape>
              <v:shape style="position:absolute;left:9348;top:-229;width:98;height:158" coordorigin="9348,-229" coordsize="98,158" path="m9434,-130l9403,-130,9410,-133,9418,-140,9422,-147,9427,-157,9427,-183,9422,-193,9413,-207,9406,-210,9437,-210,9439,-200,9444,-193,9446,-181,9446,-159,9444,-150,9434,-130xe" filled="t" fillcolor="#000000" stroked="f">
                <v:path arrowok="t"/>
                <v:fill type="solid"/>
              </v:shape>
              <v:shape style="position:absolute;left:9348;top:-229;width:98;height:158" coordorigin="9348,-229" coordsize="98,158" path="m9406,-111l9389,-111,9379,-116,9374,-121,9370,-123,9367,-128,9433,-128,9430,-123,9422,-118,9413,-114,9406,-111xe" filled="t" fillcolor="#000000" stroked="f">
                <v:path arrowok="t"/>
                <v:fill type="solid"/>
              </v:shape>
            </v:group>
            <v:group style="position:absolute;left:9464;top:-229;width:102;height:118" coordorigin="9464,-229" coordsize="102,118">
              <v:shape style="position:absolute;left:9464;top:-229;width:102;height:118" coordorigin="9464,-229" coordsize="102,118" path="m9526,-111l9470,-138,9464,-182,9470,-202,9481,-217,9497,-226,9519,-229,9538,-224,9555,-211,9556,-210,9506,-210,9499,-207,9492,-200,9487,-193,9482,-183,9482,-157,9487,-147,9492,-140,9499,-133,9506,-130,9557,-130,9550,-123,9535,-114,9526,-111xe" filled="t" fillcolor="#000000" stroked="f">
                <v:path arrowok="t"/>
                <v:fill type="solid"/>
              </v:shape>
              <v:shape style="position:absolute;left:9464;top:-229;width:102;height:118" coordorigin="9464,-229" coordsize="102,118" path="m9557,-130l9526,-130,9533,-133,9540,-140,9545,-147,9547,-157,9547,-183,9545,-193,9538,-200,9533,-207,9526,-210,9556,-210,9564,-194,9566,-171,9566,-157,9564,-145,9562,-138,9557,-130xe" filled="t" fillcolor="#000000" stroked="f">
                <v:path arrowok="t"/>
                <v:fill type="solid"/>
              </v:shape>
            </v:group>
            <v:group style="position:absolute;left:9590;top:-229;width:94;height:115" coordorigin="9590,-229" coordsize="94,115">
              <v:shape style="position:absolute;left:9590;top:-229;width:94;height:115" coordorigin="9590,-229" coordsize="94,115" path="m9680,-210l9610,-210,9624,-225,9646,-229,9658,-229,9665,-226,9670,-224,9677,-217,9680,-210xe" filled="t" fillcolor="#000000" stroked="f">
                <v:path arrowok="t"/>
                <v:fill type="solid"/>
              </v:shape>
              <v:shape style="position:absolute;left:9590;top:-229;width:94;height:115" coordorigin="9590,-229" coordsize="94,115" path="m9610,-114l9590,-114,9590,-226,9610,-226,9610,-210,9680,-210,9680,-210,9631,-210,9624,-207,9619,-202,9612,-198,9610,-188,9610,-114xe" filled="t" fillcolor="#000000" stroked="f">
                <v:path arrowok="t"/>
                <v:fill type="solid"/>
              </v:shape>
              <v:shape style="position:absolute;left:9590;top:-229;width:94;height:115" coordorigin="9590,-229" coordsize="94,115" path="m9684,-114l9665,-114,9665,-193,9660,-202,9655,-207,9650,-210,9680,-210,9684,-202,9684,-114xe" filled="t" fillcolor="#000000" stroked="f">
                <v:path arrowok="t"/>
                <v:fill type="solid"/>
              </v:shape>
            </v:group>
            <v:group style="position:absolute;left:9706;top:-229;width:98;height:161" coordorigin="9706,-229" coordsize="98,161">
              <v:shape style="position:absolute;left:9706;top:-229;width:98;height:161" coordorigin="9706,-229" coordsize="98,161" path="m9766,-114l9708,-150,9706,-171,9706,-190,9715,-210,9720,-217,9734,-226,9742,-229,9766,-229,9775,-224,9785,-212,9804,-212,9804,-210,9746,-210,9739,-207,9732,-200,9727,-193,9725,-186,9725,-159,9727,-150,9732,-142,9739,-135,9746,-133,9804,-133,9804,-128,9785,-128,9775,-118,9766,-114xe" filled="t" fillcolor="#000000" stroked="f">
                <v:path arrowok="t"/>
                <v:fill type="solid"/>
              </v:shape>
              <v:shape style="position:absolute;left:9706;top:-229;width:98;height:161" coordorigin="9706,-229" coordsize="98,161" path="m9804,-212l9785,-212,9785,-226,9804,-226,9804,-212xe" filled="t" fillcolor="#000000" stroked="f">
                <v:path arrowok="t"/>
                <v:fill type="solid"/>
              </v:shape>
              <v:shape style="position:absolute;left:9706;top:-229;width:98;height:161" coordorigin="9706,-229" coordsize="98,161" path="m9804,-133l9763,-133,9770,-135,9780,-150,9785,-159,9785,-183,9780,-193,9775,-200,9768,-207,9761,-210,9804,-210,9804,-133xe" filled="t" fillcolor="#000000" stroked="f">
                <v:path arrowok="t"/>
                <v:fill type="solid"/>
              </v:shape>
              <v:shape style="position:absolute;left:9706;top:-229;width:98;height:161" coordorigin="9706,-229" coordsize="98,161" path="m9795,-87l9761,-87,9768,-90,9778,-94,9780,-99,9782,-106,9782,-109,9785,-116,9785,-128,9804,-128,9804,-111,9802,-99,9797,-92,9795,-87xe" filled="t" fillcolor="#000000" stroked="f">
                <v:path arrowok="t"/>
                <v:fill type="solid"/>
              </v:shape>
              <v:shape style="position:absolute;left:9706;top:-229;width:98;height:161" coordorigin="9706,-229" coordsize="98,161" path="m9763,-68l9739,-68,9727,-70,9720,-78,9710,-85,9708,-94,9708,-106,9727,-104,9727,-99,9730,-94,9732,-92,9737,-90,9744,-87,9795,-87,9794,-85,9790,-80,9780,-75,9773,-70,9763,-68xe" filled="t" fillcolor="#000000" stroked="f">
                <v:path arrowok="t"/>
                <v:fill type="solid"/>
              </v:shape>
            </v:group>
            <v:group style="position:absolute;left:9828;top:-229;width:103;height:118" coordorigin="9828,-229" coordsize="103,118">
              <v:shape style="position:absolute;left:9828;top:-229;width:103;height:118" coordorigin="9828,-229" coordsize="103,118" path="m9850,-190l9830,-193,9833,-202,9835,-207,9840,-212,9845,-219,9850,-222,9857,-224,9864,-229,9900,-229,9907,-226,9912,-224,9924,-212,9924,-210,9871,-210,9864,-207,9859,-205,9852,-198,9850,-190xe" filled="t" fillcolor="#000000" stroked="f">
                <v:path arrowok="t"/>
                <v:fill type="solid"/>
              </v:shape>
              <v:shape style="position:absolute;left:9828;top:-229;width:103;height:118" coordorigin="9828,-229" coordsize="103,118" path="m9876,-111l9854,-111,9845,-114,9833,-126,9828,-135,9828,-150,9835,-164,9842,-171,9852,-176,9857,-176,9859,-178,9874,-178,9888,-181,9900,-183,9907,-186,9907,-202,9898,-207,9890,-210,9924,-210,9924,-207,9926,-202,9926,-166,9907,-166,9900,-164,9890,-162,9876,-162,9866,-159,9862,-159,9859,-157,9854,-157,9850,-152,9850,-150,9847,-147,9847,-140,9850,-138,9854,-135,9857,-133,9864,-130,9929,-130,9929,-128,9907,-128,9902,-123,9895,-118,9888,-116,9883,-114,9876,-111xe" filled="t" fillcolor="#000000" stroked="f">
                <v:path arrowok="t"/>
                <v:fill type="solid"/>
              </v:shape>
              <v:shape style="position:absolute;left:9828;top:-229;width:103;height:118" coordorigin="9828,-229" coordsize="103,118" path="m9929,-130l9878,-130,9893,-135,9898,-138,9902,-142,9905,-147,9907,-150,9907,-166,9926,-166,9926,-135,9929,-130xe" filled="t" fillcolor="#000000" stroked="f">
                <v:path arrowok="t"/>
                <v:fill type="solid"/>
              </v:shape>
              <v:shape style="position:absolute;left:9828;top:-229;width:103;height:118" coordorigin="9828,-229" coordsize="103,118" path="m9931,-114l9912,-114,9910,-118,9910,-123,9907,-128,9929,-128,9929,-123,9931,-118,9931,-114xe" filled="t" fillcolor="#000000" stroked="f">
                <v:path arrowok="t"/>
                <v:fill type="solid"/>
              </v:shape>
            </v:group>
            <v:group style="position:absolute;left:9996;top:-270;width:98;height:158" coordorigin="9996,-270" coordsize="98,158">
              <v:shape style="position:absolute;left:9996;top:-270;width:98;height:158" coordorigin="9996,-270" coordsize="98,158" path="m10074,-130l10054,-130,10061,-133,10068,-140,10073,-147,10075,-157,10075,-183,10073,-193,10068,-200,10061,-207,10054,-210,10075,-210,10075,-270,10094,-270,10094,-133,10075,-133,10074,-130xe" filled="t" fillcolor="#000000" stroked="f">
                <v:path arrowok="t"/>
                <v:fill type="solid"/>
              </v:shape>
              <v:shape style="position:absolute;left:9996;top:-270;width:98;height:158" coordorigin="9996,-270" coordsize="98,158" path="m10058,-111l10037,-111,10027,-114,10013,-123,10008,-130,10003,-140,9998,-147,9996,-159,9996,-181,9998,-190,10003,-200,10006,-210,10013,-217,10027,-226,10034,-229,10051,-229,10058,-226,10063,-224,10068,-219,10073,-217,10075,-210,10037,-210,10030,-207,10025,-200,10018,-193,10015,-183,10015,-157,10018,-147,10025,-140,10030,-133,10037,-130,10074,-130,10068,-118,10058,-111xe" filled="t" fillcolor="#000000" stroked="f">
                <v:path arrowok="t"/>
                <v:fill type="solid"/>
              </v:shape>
              <v:shape style="position:absolute;left:9996;top:-270;width:98;height:158" coordorigin="9996,-270" coordsize="98,158" path="m10094,-114l10075,-114,10075,-133,10094,-133,10094,-114xe" filled="t" fillcolor="#000000" stroked="f">
                <v:path arrowok="t"/>
                <v:fill type="solid"/>
              </v:shape>
            </v:group>
            <v:group style="position:absolute;left:10120;top:-228;width:107;height:116" coordorigin="10120,-228" coordsize="107,116">
              <v:shape style="position:absolute;left:10120;top:-228;width:107;height:116" coordorigin="10120,-228" coordsize="107,116" path="m10160,-113l10143,-121,10125,-139,10120,-157,10120,-183,10126,-201,10139,-219,10156,-226,10180,-228,10198,-223,10215,-210,10164,-210,10154,-207,10147,-202,10142,-198,10138,-190,10138,-183,10225,-183,10226,-169,10226,-164,10138,-164,10138,-154,10142,-145,10150,-140,10157,-133,10164,-130,10218,-130,10217,-128,10202,-117,10186,-113,10160,-113xe" filled="t" fillcolor="#000000" stroked="f">
                <v:path arrowok="t"/>
                <v:fill type="solid"/>
              </v:shape>
              <v:shape style="position:absolute;left:10120;top:-228;width:107;height:116" coordorigin="10120,-228" coordsize="107,116" path="m10225,-183l10207,-183,10202,-198,10193,-207,10183,-210,10215,-210,10216,-208,10224,-190,10225,-183xe" filled="t" fillcolor="#000000" stroked="f">
                <v:path arrowok="t"/>
                <v:fill type="solid"/>
              </v:shape>
              <v:shape style="position:absolute;left:10120;top:-228;width:107;height:116" coordorigin="10120,-228" coordsize="107,116" path="m10218,-130l10183,-130,10193,-135,10200,-138,10202,-142,10207,-150,10226,-147,10222,-135,10218,-130xe" filled="t" fillcolor="#000000" stroked="f">
                <v:path arrowok="t"/>
                <v:fill type="solid"/>
              </v:shape>
            </v:group>
            <v:group style="position:absolute;left:10256;top:-272;width:2;height:158" coordorigin="10256,-272" coordsize="2,158">
              <v:shape style="position:absolute;left:10256;top:-272;width:2;height:158" coordorigin="10256,-272" coordsize="0,158" path="m10256,-114l10256,-272e" filled="f" stroked="t" strokeweight="1.180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6.584961pt;margin-top:-14.487272pt;width:47.190035pt;height:9.34pt;mso-position-horizontal-relative:page;mso-position-vertical-relative:paragraph;z-index:-1776" coordorigin="10332,-290" coordsize="944,187">
            <v:group style="position:absolute;left:10339;top:-229;width:98;height:118" coordorigin="10339,-229" coordsize="98,118">
              <v:shape style="position:absolute;left:10339;top:-229;width:98;height:118" coordorigin="10339,-229" coordsize="98,118" path="m10404,-111l10342,-148,10339,-169,10339,-181,10342,-193,10346,-202,10349,-210,10356,-217,10363,-222,10373,-226,10380,-229,10402,-229,10414,-226,10421,-219,10428,-214,10430,-210,10380,-210,10373,-207,10368,-200,10361,-193,10358,-183,10358,-157,10361,-147,10368,-140,10373,-133,10380,-130,10430,-130,10421,-123,10414,-116,10404,-111xe" filled="t" fillcolor="#000000" stroked="f">
                <v:path arrowok="t"/>
                <v:fill type="solid"/>
              </v:shape>
              <v:shape style="position:absolute;left:10339;top:-229;width:98;height:118" coordorigin="10339,-229" coordsize="98,118" path="m10416,-190l10414,-198,10411,-202,10397,-210,10430,-210,10433,-205,10435,-193,10416,-190xe" filled="t" fillcolor="#000000" stroked="f">
                <v:path arrowok="t"/>
                <v:fill type="solid"/>
              </v:shape>
              <v:shape style="position:absolute;left:10339;top:-229;width:98;height:118" coordorigin="10339,-229" coordsize="98,118" path="m10430,-130l10397,-130,10404,-133,10409,-138,10414,-140,10418,-154,10438,-152,10435,-140,10430,-130xe" filled="t" fillcolor="#000000" stroked="f">
                <v:path arrowok="t"/>
                <v:fill type="solid"/>
              </v:shape>
            </v:group>
            <v:group style="position:absolute;left:10450;top:-229;width:103;height:117" coordorigin="10450,-229" coordsize="103,117">
              <v:shape style="position:absolute;left:10450;top:-229;width:103;height:117" coordorigin="10450,-229" coordsize="103,117" path="m10510,-111l10486,-111,10471,-116,10464,-126,10456,-138,10451,-156,10450,-182,10455,-202,10467,-217,10482,-226,10505,-229,10524,-224,10542,-211,10542,-210,10490,-210,10483,-207,10476,-200,10471,-193,10469,-183,10469,-157,10471,-147,10476,-140,10483,-133,10490,-130,10541,-130,10536,-123,10526,-118,10519,-114,10510,-111xe" filled="t" fillcolor="#000000" stroked="f">
                <v:path arrowok="t"/>
                <v:fill type="solid"/>
              </v:shape>
              <v:shape style="position:absolute;left:10450;top:-229;width:103;height:117" coordorigin="10450,-229" coordsize="103,117" path="m10541,-130l10510,-130,10517,-133,10524,-140,10529,-147,10534,-157,10534,-183,10529,-193,10524,-200,10517,-207,10510,-210,10542,-210,10550,-194,10553,-171,10553,-157,10550,-145,10541,-130xe" filled="t" fillcolor="#000000" stroked="f">
                <v:path arrowok="t"/>
                <v:fill type="solid"/>
              </v:shape>
            </v:group>
            <v:group style="position:absolute;left:10574;top:-229;width:94;height:115" coordorigin="10574,-229" coordsize="94,115">
              <v:shape style="position:absolute;left:10574;top:-229;width:94;height:115" coordorigin="10574,-229" coordsize="94,115" path="m10664,-210l10594,-210,10610,-225,10630,-229,10644,-229,10654,-224,10661,-217,10664,-210xe" filled="t" fillcolor="#000000" stroked="f">
                <v:path arrowok="t"/>
                <v:fill type="solid"/>
              </v:shape>
              <v:shape style="position:absolute;left:10574;top:-229;width:94;height:115" coordorigin="10574,-229" coordsize="94,115" path="m10594,-114l10574,-114,10574,-226,10594,-226,10594,-210,10664,-210,10664,-210,10618,-210,10610,-207,10596,-198,10594,-188,10594,-114xe" filled="t" fillcolor="#000000" stroked="f">
                <v:path arrowok="t"/>
                <v:fill type="solid"/>
              </v:shape>
              <v:shape style="position:absolute;left:10574;top:-229;width:94;height:115" coordorigin="10574,-229" coordsize="94,115" path="m10668,-114l10649,-114,10649,-193,10646,-198,10646,-202,10642,-205,10639,-207,10634,-210,10664,-210,10668,-202,10668,-114xe" filled="t" fillcolor="#000000" stroked="f">
                <v:path arrowok="t"/>
                <v:fill type="solid"/>
              </v:shape>
            </v:group>
            <v:group style="position:absolute;left:10685;top:-267;width:55;height:156" coordorigin="10685,-267" coordsize="55,156">
              <v:shape style="position:absolute;left:10685;top:-267;width:55;height:156" coordorigin="10685,-267" coordsize="55,156" path="m10718,-226l10699,-226,10699,-255,10718,-267,10718,-226xe" filled="t" fillcolor="#000000" stroked="f">
                <v:path arrowok="t"/>
                <v:fill type="solid"/>
              </v:shape>
              <v:shape style="position:absolute;left:10685;top:-267;width:55;height:156" coordorigin="10685,-267" coordsize="55,156" path="m10738,-207l10685,-207,10685,-226,10738,-226,10738,-207xe" filled="t" fillcolor="#000000" stroked="f">
                <v:path arrowok="t"/>
                <v:fill type="solid"/>
              </v:shape>
              <v:shape style="position:absolute;left:10685;top:-267;width:55;height:156" coordorigin="10685,-267" coordsize="55,156" path="m10735,-111l10718,-111,10714,-114,10709,-114,10706,-116,10702,-118,10702,-123,10699,-126,10699,-207,10718,-207,10718,-135,10721,-133,10723,-133,10723,-130,10738,-130,10740,-114,10735,-111xe" filled="t" fillcolor="#000000" stroked="f">
                <v:path arrowok="t"/>
                <v:fill type="solid"/>
              </v:shape>
            </v:group>
            <v:group style="position:absolute;left:10751;top:-228;width:107;height:116" coordorigin="10751,-228" coordsize="107,116">
              <v:shape style="position:absolute;left:10751;top:-228;width:107;height:116" coordorigin="10751,-228" coordsize="107,116" path="m10791,-113l10775,-121,10756,-139,10752,-157,10751,-183,10757,-201,10772,-219,10788,-226,10812,-228,10830,-223,10846,-210,10795,-210,10788,-207,10774,-198,10769,-190,10769,-183,10856,-183,10858,-169,10858,-164,10769,-164,10774,-145,10781,-140,10788,-133,10795,-130,10850,-130,10848,-128,10834,-117,10819,-113,10791,-113xe" filled="t" fillcolor="#000000" stroked="f">
                <v:path arrowok="t"/>
                <v:fill type="solid"/>
              </v:shape>
              <v:shape style="position:absolute;left:10751;top:-228;width:107;height:116" coordorigin="10751,-228" coordsize="107,116" path="m10856,-183l10838,-183,10838,-190,10836,-198,10831,-200,10824,-207,10814,-210,10846,-210,10848,-208,10855,-190,10856,-183xe" filled="t" fillcolor="#000000" stroked="f">
                <v:path arrowok="t"/>
                <v:fill type="solid"/>
              </v:shape>
              <v:shape style="position:absolute;left:10751;top:-228;width:107;height:116" coordorigin="10751,-228" coordsize="107,116" path="m10850,-130l10814,-130,10822,-133,10831,-138,10836,-142,10838,-150,10858,-147,10855,-135,10850,-130xe" filled="t" fillcolor="#000000" stroked="f">
                <v:path arrowok="t"/>
                <v:fill type="solid"/>
              </v:shape>
            </v:group>
            <v:group style="position:absolute;left:10879;top:-229;width:94;height:115" coordorigin="10879,-229" coordsize="94,115">
              <v:shape style="position:absolute;left:10879;top:-229;width:94;height:115" coordorigin="10879,-229" coordsize="94,115" path="m10969,-210l10899,-210,10913,-225,10934,-229,10946,-229,10954,-226,10958,-224,10966,-217,10969,-210xe" filled="t" fillcolor="#000000" stroked="f">
                <v:path arrowok="t"/>
                <v:fill type="solid"/>
              </v:shape>
              <v:shape style="position:absolute;left:10879;top:-229;width:94;height:115" coordorigin="10879,-229" coordsize="94,115" path="m10898,-114l10879,-114,10879,-226,10898,-226,10899,-210,10969,-210,10969,-210,10920,-210,10913,-207,10908,-202,10901,-198,10898,-188,10898,-114xe" filled="t" fillcolor="#000000" stroked="f">
                <v:path arrowok="t"/>
                <v:fill type="solid"/>
              </v:shape>
              <v:shape style="position:absolute;left:10879;top:-229;width:94;height:115" coordorigin="10879,-229" coordsize="94,115" path="m10973,-114l10954,-114,10954,-193,10949,-202,10946,-205,10942,-207,10939,-210,10969,-210,10970,-207,10970,-202,10973,-198,10973,-114xe" filled="t" fillcolor="#000000" stroked="f">
                <v:path arrowok="t"/>
                <v:fill type="solid"/>
              </v:shape>
            </v:group>
            <v:group style="position:absolute;left:11011;top:-279;width:2;height:166" coordorigin="11011,-279" coordsize="2,166">
              <v:shape style="position:absolute;left:11011;top:-279;width:2;height:166" coordorigin="11011,-279" coordsize="0,166" path="m11011,-114l11011,-279e" filled="f" stroked="t" strokeweight="1.06pt" strokecolor="#000000">
                <v:path arrowok="t"/>
              </v:shape>
            </v:group>
            <v:group style="position:absolute;left:11042;top:-270;width:98;height:158" coordorigin="11042,-270" coordsize="98,158">
              <v:shape style="position:absolute;left:11042;top:-270;width:98;height:158" coordorigin="11042,-270" coordsize="98,158" path="m11120,-130l11100,-130,11107,-133,11112,-140,11119,-147,11122,-157,11122,-183,11119,-193,11112,-200,11107,-207,11100,-210,11122,-210,11122,-270,11141,-270,11141,-133,11122,-133,11120,-130xe" filled="t" fillcolor="#000000" stroked="f">
                <v:path arrowok="t"/>
                <v:fill type="solid"/>
              </v:shape>
              <v:shape style="position:absolute;left:11042;top:-270;width:98;height:158" coordorigin="11042,-270" coordsize="98,158" path="m11102,-111l11081,-111,11074,-114,11066,-118,11057,-123,11052,-130,11047,-140,11045,-147,11042,-159,11042,-181,11081,-229,11098,-229,11107,-224,11114,-219,11117,-217,11122,-210,11083,-210,11076,-207,11069,-200,11064,-193,11062,-183,11062,-157,11064,-147,11069,-140,11076,-133,11083,-130,11120,-130,11114,-118,11102,-111xe" filled="t" fillcolor="#000000" stroked="f">
                <v:path arrowok="t"/>
                <v:fill type="solid"/>
              </v:shape>
              <v:shape style="position:absolute;left:11042;top:-270;width:98;height:158" coordorigin="11042,-270" coordsize="98,158" path="m11141,-114l11122,-114,11122,-133,11141,-133,11141,-114xe" filled="t" fillcolor="#000000" stroked="f">
                <v:path arrowok="t"/>
                <v:fill type="solid"/>
              </v:shape>
            </v:group>
            <v:group style="position:absolute;left:11166;top:-229;width:102;height:118" coordorigin="11166,-229" coordsize="102,118">
              <v:shape style="position:absolute;left:11166;top:-229;width:102;height:118" coordorigin="11166,-229" coordsize="102,118" path="m11227,-111l11172,-138,11166,-182,11172,-202,11184,-217,11191,-224,11203,-229,11221,-229,11239,-224,11257,-211,11257,-210,11208,-210,11201,-207,11194,-200,11189,-193,11184,-183,11184,-157,11189,-147,11194,-140,11201,-133,11208,-130,11258,-130,11251,-123,11237,-114,11227,-111xe" filled="t" fillcolor="#000000" stroked="f">
                <v:path arrowok="t"/>
                <v:fill type="solid"/>
              </v:shape>
              <v:shape style="position:absolute;left:11166;top:-229;width:102;height:118" coordorigin="11166,-229" coordsize="102,118" path="m11258,-130l11227,-130,11234,-133,11242,-140,11246,-147,11249,-157,11249,-183,11246,-193,11242,-200,11234,-207,11227,-210,11257,-210,11265,-194,11268,-171,11268,-145,11258,-13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1"/>
        <w:rPr>
          <w:sz w:val="19"/>
          <w:szCs w:val="19"/>
        </w:rPr>
      </w:pPr>
      <w:r>
        <w:rPr/>
        <w:br w:type="column"/>
      </w: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2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7.460007pt;margin-top:1.292735pt;width:185.435002pt;height:11.045003pt;mso-position-horizontal-relative:page;mso-position-vertical-relative:paragraph;z-index:-1779" coordorigin="2949,26" coordsize="3709,221">
            <v:shape style="position:absolute;left:2949;top:27;width:2679;height:219" type="#_x0000_t75">
              <v:imagedata r:id="rId25" o:title=""/>
            </v:shape>
            <v:group style="position:absolute;left:5651;top:38;width:2;height:158" coordorigin="5651,38" coordsize="2,158">
              <v:shape style="position:absolute;left:5651;top:38;width:2;height:158" coordorigin="5651,38" coordsize="0,158" path="m5651,196l5651,38e" filled="f" stroked="t" strokeweight="1.180001pt" strokecolor="#000000">
                <v:path arrowok="t"/>
              </v:shape>
            </v:group>
            <v:group style="position:absolute;left:5732;top:81;width:107;height:117" coordorigin="5732,81" coordsize="107,117">
              <v:shape style="position:absolute;left:5732;top:81;width:107;height:117" coordorigin="5732,81" coordsize="107,117" path="m5801,198l5738,171,5732,126,5739,108,5753,90,5770,83,5793,81,5811,87,5828,100,5777,100,5767,102,5762,107,5755,112,5750,119,5750,126,5838,126,5839,141,5839,146,5750,146,5750,155,5755,165,5762,170,5770,177,5777,179,5831,179,5830,182,5820,189,5813,196,5801,198xe" filled="t" fillcolor="#000000" stroked="f">
                <v:path arrowok="t"/>
                <v:fill type="solid"/>
              </v:shape>
              <v:shape style="position:absolute;left:5732;top:81;width:107;height:117" coordorigin="5732,81" coordsize="107,117" path="m5838,126l5820,126,5820,119,5818,112,5813,110,5806,102,5796,100,5828,100,5829,101,5837,119,5838,126xe" filled="t" fillcolor="#000000" stroked="f">
                <v:path arrowok="t"/>
                <v:fill type="solid"/>
              </v:shape>
              <v:shape style="position:absolute;left:5732;top:81;width:107;height:117" coordorigin="5732,81" coordsize="107,117" path="m5831,179l5796,179,5801,177,5808,174,5813,172,5818,167,5820,160,5839,162,5834,174,5831,179xe" filled="t" fillcolor="#000000" stroked="f">
                <v:path arrowok="t"/>
                <v:fill type="solid"/>
              </v:shape>
            </v:group>
            <v:group style="position:absolute;left:5849;top:83;width:103;height:113" coordorigin="5849,83" coordsize="103,113">
              <v:shape style="position:absolute;left:5849;top:83;width:103;height:113" coordorigin="5849,83" coordsize="103,113" path="m5911,196l5890,196,5849,83,5868,83,5892,150,5897,165,5899,174,5919,174,5911,196xe" filled="t" fillcolor="#000000" stroked="f">
                <v:path arrowok="t"/>
                <v:fill type="solid"/>
              </v:shape>
              <v:shape style="position:absolute;left:5849;top:83;width:103;height:113" coordorigin="5849,83" coordsize="103,113" path="m5919,174l5899,174,5906,153,5930,83,5952,83,5919,174xe" filled="t" fillcolor="#000000" stroked="f">
                <v:path arrowok="t"/>
                <v:fill type="solid"/>
              </v:shape>
            </v:group>
            <v:group style="position:absolute;left:5964;top:81;width:103;height:118" coordorigin="5964,81" coordsize="103,118">
              <v:shape style="position:absolute;left:5964;top:81;width:103;height:118" coordorigin="5964,81" coordsize="103,118" path="m5986,119l5966,117,5969,107,5971,102,5976,98,5981,90,5986,88,5993,86,6000,81,6036,81,6043,83,6048,86,6060,98,6060,100,6007,100,6000,102,5995,105,5988,112,5986,119xe" filled="t" fillcolor="#000000" stroked="f">
                <v:path arrowok="t"/>
                <v:fill type="solid"/>
              </v:shape>
              <v:shape style="position:absolute;left:5964;top:81;width:103;height:118" coordorigin="5964,81" coordsize="103,118" path="m6012,198l5990,198,5981,196,5969,184,5964,174,5964,160,5971,146,5978,138,5988,134,5993,134,5995,131,6010,131,6024,129,6036,126,6043,124,6043,107,6034,102,6026,100,6060,100,6060,102,6062,107,6062,143,6043,143,6036,146,6026,148,6012,148,6002,150,5998,150,5995,153,5990,153,5986,158,5986,160,5983,162,5983,170,5986,172,5990,174,5993,177,6000,179,6065,179,6065,182,6043,182,6038,186,6031,191,6024,194,6019,196,6012,198xe" filled="t" fillcolor="#000000" stroked="f">
                <v:path arrowok="t"/>
                <v:fill type="solid"/>
              </v:shape>
              <v:shape style="position:absolute;left:5964;top:81;width:103;height:118" coordorigin="5964,81" coordsize="103,118" path="m6065,179l6014,179,6029,174,6034,172,6038,167,6041,162,6043,160,6043,143,6062,143,6062,174,6065,179xe" filled="t" fillcolor="#000000" stroked="f">
                <v:path arrowok="t"/>
                <v:fill type="solid"/>
              </v:shape>
              <v:shape style="position:absolute;left:5964;top:81;width:103;height:118" coordorigin="5964,81" coordsize="103,118" path="m6067,196l6048,196,6046,191,6046,186,6043,182,6065,182,6065,186,6067,191,6067,196xe" filled="t" fillcolor="#000000" stroked="f">
                <v:path arrowok="t"/>
                <v:fill type="solid"/>
              </v:shape>
            </v:group>
            <v:group style="position:absolute;left:6100;top:38;width:2;height:158" coordorigin="6100,38" coordsize="2,158">
              <v:shape style="position:absolute;left:6100;top:38;width:2;height:158" coordorigin="6100,38" coordsize="0,158" path="m6100,196l6100,38e" filled="f" stroked="t" strokeweight="1.179979pt" strokecolor="#000000">
                <v:path arrowok="t"/>
              </v:shape>
            </v:group>
            <v:group style="position:absolute;left:6139;top:83;width:94;height:115" coordorigin="6139,83" coordsize="94,115">
              <v:shape style="position:absolute;left:6139;top:83;width:94;height:115" coordorigin="6139,83" coordsize="94,115" path="m6178,198l6173,198,6166,196,6161,194,6154,191,6149,189,6146,184,6144,182,6142,177,6142,170,6139,167,6139,83,6158,83,6158,160,6161,162,6161,167,6163,172,6178,179,6212,179,6198,194,6178,198xe" filled="t" fillcolor="#000000" stroked="f">
                <v:path arrowok="t"/>
                <v:fill type="solid"/>
              </v:shape>
              <v:shape style="position:absolute;left:6139;top:83;width:94;height:115" coordorigin="6139,83" coordsize="94,115" path="m6212,179l6190,179,6204,172,6209,167,6214,158,6214,83,6233,83,6233,179,6213,179,6212,179xe" filled="t" fillcolor="#000000" stroked="f">
                <v:path arrowok="t"/>
                <v:fill type="solid"/>
              </v:shape>
              <v:shape style="position:absolute;left:6139;top:83;width:94;height:115" coordorigin="6139,83" coordsize="94,115" path="m6233,196l6214,196,6213,179,6233,179,6233,196xe" filled="t" fillcolor="#000000" stroked="f">
                <v:path arrowok="t"/>
                <v:fill type="solid"/>
              </v:shape>
            </v:group>
            <v:group style="position:absolute;left:6257;top:81;width:103;height:118" coordorigin="6257,81" coordsize="103,118">
              <v:shape style="position:absolute;left:6257;top:81;width:103;height:118" coordorigin="6257,81" coordsize="103,118" path="m6278,119l6259,117,6262,107,6266,98,6271,90,6276,88,6286,86,6293,81,6329,81,6334,83,6341,86,6348,93,6352,100,6300,100,6293,102,6283,107,6281,112,6278,119xe" filled="t" fillcolor="#000000" stroked="f">
                <v:path arrowok="t"/>
                <v:fill type="solid"/>
              </v:shape>
              <v:shape style="position:absolute;left:6257;top:81;width:103;height:118" coordorigin="6257,81" coordsize="103,118" path="m6302,198l6283,198,6274,196,6266,189,6259,184,6257,174,6257,155,6259,150,6274,136,6278,134,6283,134,6288,131,6302,131,6317,129,6329,126,6336,124,6336,112,6334,107,6331,105,6317,100,6352,100,6353,102,6353,107,6355,110,6355,143,6336,143,6329,146,6317,148,6302,148,6295,150,6290,150,6286,153,6283,153,6276,160,6276,170,6281,174,6290,179,6355,179,6356,182,6336,182,6329,186,6324,191,6302,198xe" filled="t" fillcolor="#000000" stroked="f">
                <v:path arrowok="t"/>
                <v:fill type="solid"/>
              </v:shape>
              <v:shape style="position:absolute;left:6257;top:81;width:103;height:118" coordorigin="6257,81" coordsize="103,118" path="m6355,179l6307,179,6314,177,6319,174,6326,172,6331,162,6334,160,6336,155,6336,143,6355,143,6355,179xe" filled="t" fillcolor="#000000" stroked="f">
                <v:path arrowok="t"/>
                <v:fill type="solid"/>
              </v:shape>
              <v:shape style="position:absolute;left:6257;top:81;width:103;height:118" coordorigin="6257,81" coordsize="103,118" path="m6360,196l6341,196,6336,186,6336,182,6356,182,6358,186,6358,191,6360,196xe" filled="t" fillcolor="#000000" stroked="f">
                <v:path arrowok="t"/>
                <v:fill type="solid"/>
              </v:shape>
            </v:group>
            <v:group style="position:absolute;left:6377;top:40;width:98;height:158" coordorigin="6377,40" coordsize="98,158">
              <v:shape style="position:absolute;left:6377;top:40;width:98;height:158" coordorigin="6377,40" coordsize="98,158" path="m6455,179l6434,179,6442,177,6451,162,6456,153,6456,126,6451,117,6446,110,6439,102,6432,100,6456,100,6456,40,6475,40,6475,177,6456,177,6455,179xe" filled="t" fillcolor="#000000" stroked="f">
                <v:path arrowok="t"/>
                <v:fill type="solid"/>
              </v:shape>
              <v:shape style="position:absolute;left:6377;top:40;width:98;height:158" coordorigin="6377,40" coordsize="98,158" path="m6437,198l6415,198,6406,196,6391,186,6386,179,6382,170,6377,162,6377,119,6382,110,6384,100,6391,93,6406,83,6415,81,6430,81,6437,83,6442,86,6446,90,6451,93,6456,100,6415,100,6408,102,6398,117,6396,126,6396,153,6398,162,6403,170,6410,177,6418,179,6455,179,6449,191,6437,198xe" filled="t" fillcolor="#000000" stroked="f">
                <v:path arrowok="t"/>
                <v:fill type="solid"/>
              </v:shape>
              <v:shape style="position:absolute;left:6377;top:40;width:98;height:158" coordorigin="6377,40" coordsize="98,158" path="m6475,196l6456,196,6456,177,6475,177,6475,196xe" filled="t" fillcolor="#000000" stroked="f">
                <v:path arrowok="t"/>
                <v:fill type="solid"/>
              </v:shape>
            </v:group>
            <v:group style="position:absolute;left:6500;top:81;width:102;height:118" coordorigin="6500,81" coordsize="102,118">
              <v:shape style="position:absolute;left:6500;top:81;width:102;height:118" coordorigin="6500,81" coordsize="102,118" path="m6562,198l6506,172,6500,128,6506,108,6517,92,6533,84,6555,81,6574,86,6591,99,6592,100,6542,100,6535,102,6521,117,6518,126,6518,153,6521,162,6535,177,6542,179,6593,179,6586,186,6578,191,6569,196,6562,198xe" filled="t" fillcolor="#000000" stroked="f">
                <v:path arrowok="t"/>
                <v:fill type="solid"/>
              </v:shape>
              <v:shape style="position:absolute;left:6500;top:81;width:102;height:118" coordorigin="6500,81" coordsize="102,118" path="m6593,179l6562,179,6569,177,6574,170,6581,162,6583,153,6583,126,6581,117,6574,110,6569,102,6562,100,6592,100,6600,116,6602,138,6602,153,6600,165,6598,172,6593,179xe" filled="t" fillcolor="#000000" stroked="f">
                <v:path arrowok="t"/>
                <v:fill type="solid"/>
              </v:shape>
            </v:group>
            <v:group style="position:absolute;left:6631;top:177;width:19;height:53" coordorigin="6631,177" coordsize="19,53">
              <v:shape style="position:absolute;left:6631;top:177;width:19;height:53" coordorigin="6631,177" coordsize="19,53" path="m6636,230l6631,222,6636,218,6638,213,6638,208,6641,203,6641,196,6631,196,6631,177,6650,177,6650,206,6648,210,6646,218,6641,227,6636,23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36.10498pt;margin-top:1.292735pt;width:116.670024pt;height:10.565pt;mso-position-horizontal-relative:page;mso-position-vertical-relative:paragraph;z-index:-1778" coordorigin="6722,26" coordsize="2333,211">
            <v:group style="position:absolute;left:6730;top:81;width:103;height:118" coordorigin="6730,81" coordsize="103,118">
              <v:shape style="position:absolute;left:6730;top:81;width:103;height:118" coordorigin="6730,81" coordsize="103,118" path="m6751,119l6732,117,6734,107,6737,102,6742,98,6746,90,6751,88,6758,86,6766,81,6802,81,6809,83,6814,86,6826,98,6827,100,6773,100,6766,102,6761,105,6754,112,6751,119xe" filled="t" fillcolor="#000000" stroked="f">
                <v:path arrowok="t"/>
                <v:fill type="solid"/>
              </v:shape>
              <v:shape style="position:absolute;left:6730;top:81;width:103;height:118" coordorigin="6730,81" coordsize="103,118" path="m6778,198l6756,198,6746,196,6742,189,6734,184,6730,174,6730,160,6737,146,6744,138,6754,134,6758,134,6761,131,6775,131,6792,129,6802,126,6809,124,6809,107,6799,102,6792,100,6827,100,6828,102,6828,143,6809,143,6802,146,6792,148,6778,148,6770,150,6763,150,6761,153,6756,153,6754,155,6754,158,6749,162,6749,170,6751,172,6766,179,6830,179,6830,182,6809,182,6804,186,6797,191,6790,194,6785,196,6778,198xe" filled="t" fillcolor="#000000" stroked="f">
                <v:path arrowok="t"/>
                <v:fill type="solid"/>
              </v:shape>
              <v:shape style="position:absolute;left:6730;top:81;width:103;height:118" coordorigin="6730,81" coordsize="103,118" path="m6830,179l6780,179,6794,174,6799,172,6804,167,6806,162,6809,160,6809,143,6828,143,6828,162,6830,174,6830,179xe" filled="t" fillcolor="#000000" stroked="f">
                <v:path arrowok="t"/>
                <v:fill type="solid"/>
              </v:shape>
              <v:shape style="position:absolute;left:6730;top:81;width:103;height:118" coordorigin="6730,81" coordsize="103,118" path="m6833,196l6814,196,6811,191,6811,186,6809,182,6830,182,6830,186,6833,191,6833,196xe" filled="t" fillcolor="#000000" stroked="f">
                <v:path arrowok="t"/>
                <v:fill type="solid"/>
              </v:shape>
            </v:group>
            <v:group style="position:absolute;left:6868;top:38;width:2;height:158" coordorigin="6868,38" coordsize="2,158">
              <v:shape style="position:absolute;left:6868;top:38;width:2;height:158" coordorigin="6868,38" coordsize="0,158" path="m6868,196l6868,38e" filled="f" stroked="t" strokeweight="1.180002pt" strokecolor="#000000">
                <v:path arrowok="t"/>
              </v:shape>
            </v:group>
            <v:group style="position:absolute;left:6943;top:38;width:94;height:158" coordorigin="6943,38" coordsize="94,158">
              <v:shape style="position:absolute;left:6943;top:38;width:94;height:158" coordorigin="6943,38" coordsize="94,158" path="m6979,83l6960,83,6960,52,6965,47,6970,40,6977,38,7001,38,7008,40,7003,57,6984,57,6979,62,6979,83xe" filled="t" fillcolor="#000000" stroked="f">
                <v:path arrowok="t"/>
                <v:fill type="solid"/>
              </v:shape>
              <v:shape style="position:absolute;left:6943;top:38;width:94;height:158" coordorigin="6943,38" coordsize="94,158" path="m7001,102l6943,102,6943,83,7001,83,7001,102xe" filled="t" fillcolor="#000000" stroked="f">
                <v:path arrowok="t"/>
                <v:fill type="solid"/>
              </v:shape>
              <v:shape style="position:absolute;left:6943;top:38;width:94;height:158" coordorigin="6943,38" coordsize="94,158" path="m6979,196l6960,196,6960,102,6979,102,6979,196xe" filled="t" fillcolor="#000000" stroked="f">
                <v:path arrowok="t"/>
                <v:fill type="solid"/>
              </v:shape>
              <v:shape style="position:absolute;left:6943;top:38;width:94;height:158" coordorigin="6943,38" coordsize="94,158" path="m7037,59l7018,59,7018,40,7037,40,7037,59xe" filled="t" fillcolor="#000000" stroked="f">
                <v:path arrowok="t"/>
                <v:fill type="solid"/>
              </v:shape>
              <v:shape style="position:absolute;left:6943;top:38;width:94;height:158" coordorigin="6943,38" coordsize="94,158" path="m7037,196l7018,196,7018,83,7037,83,7037,196xe" filled="t" fillcolor="#000000" stroked="f">
                <v:path arrowok="t"/>
                <v:fill type="solid"/>
              </v:shape>
            </v:group>
            <v:group style="position:absolute;left:7063;top:81;width:94;height:115" coordorigin="7063,81" coordsize="94,115">
              <v:shape style="position:absolute;left:7063;top:81;width:94;height:115" coordorigin="7063,81" coordsize="94,115" path="m7153,99l7083,99,7097,85,7118,81,7130,81,7138,83,7142,86,7150,93,7153,99xe" filled="t" fillcolor="#000000" stroked="f">
                <v:path arrowok="t"/>
                <v:fill type="solid"/>
              </v:shape>
              <v:shape style="position:absolute;left:7063;top:81;width:94;height:115" coordorigin="7063,81" coordsize="94,115" path="m7082,196l7063,196,7063,83,7082,83,7083,99,7153,99,7153,100,7104,100,7097,102,7092,107,7085,112,7082,122,7082,196xe" filled="t" fillcolor="#000000" stroked="f">
                <v:path arrowok="t"/>
                <v:fill type="solid"/>
              </v:shape>
              <v:shape style="position:absolute;left:7063;top:81;width:94;height:115" coordorigin="7063,81" coordsize="94,115" path="m7157,196l7138,196,7138,117,7133,107,7128,102,7123,100,7153,100,7157,107,7157,196xe" filled="t" fillcolor="#000000" stroked="f">
                <v:path arrowok="t"/>
                <v:fill type="solid"/>
              </v:shape>
            </v:group>
            <v:group style="position:absolute;left:7181;top:81;width:103;height:118" coordorigin="7181,81" coordsize="103,118">
              <v:shape style="position:absolute;left:7181;top:81;width:103;height:118" coordorigin="7181,81" coordsize="103,118" path="m7202,119l7183,117,7183,107,7188,102,7190,98,7195,90,7200,88,7207,86,7217,81,7253,81,7258,83,7265,86,7272,93,7276,100,7222,100,7207,107,7205,112,7202,119xe" filled="t" fillcolor="#000000" stroked="f">
                <v:path arrowok="t"/>
                <v:fill type="solid"/>
              </v:shape>
              <v:shape style="position:absolute;left:7181;top:81;width:103;height:118" coordorigin="7181,81" coordsize="103,118" path="m7226,198l7207,198,7198,196,7190,189,7183,184,7181,174,7181,155,7186,146,7190,143,7193,138,7202,134,7207,134,7212,131,7224,131,7241,129,7253,126,7260,124,7260,112,7258,107,7248,102,7241,100,7276,100,7277,102,7277,107,7279,110,7279,143,7260,143,7253,146,7241,148,7226,148,7219,150,7212,150,7210,153,7207,153,7200,160,7200,170,7205,174,7214,179,7279,179,7279,182,7260,182,7246,191,7241,194,7226,198xe" filled="t" fillcolor="#000000" stroked="f">
                <v:path arrowok="t"/>
                <v:fill type="solid"/>
              </v:shape>
              <v:shape style="position:absolute;left:7181;top:81;width:103;height:118" coordorigin="7181,81" coordsize="103,118" path="m7279,179l7231,179,7236,177,7243,174,7248,172,7253,167,7255,162,7258,160,7260,155,7260,143,7279,143,7279,179xe" filled="t" fillcolor="#000000" stroked="f">
                <v:path arrowok="t"/>
                <v:fill type="solid"/>
              </v:shape>
              <v:shape style="position:absolute;left:7181;top:81;width:103;height:118" coordorigin="7181,81" coordsize="103,118" path="m7284,196l7265,196,7260,186,7260,182,7279,182,7279,186,7284,196xe" filled="t" fillcolor="#000000" stroked="f">
                <v:path arrowok="t"/>
                <v:fill type="solid"/>
              </v:shape>
              <v:shape style="position:absolute;left:7305;top:26;width:1751;height:211" type="#_x0000_t75">
                <v:imagedata r:id="rId26" o:title=""/>
              </v:shape>
            </v:group>
            <w10:wrap type="none"/>
          </v:group>
        </w:pict>
      </w:r>
      <w:r>
        <w:rPr/>
        <w:pict>
          <v:group style="position:absolute;margin-left:66.465004pt;margin-top:17.347748pt;width:22.829998pt;height:9.989997pt;mso-position-horizontal-relative:page;mso-position-vertical-relative:paragraph;z-index:-1775" coordorigin="1329,347" coordsize="457,200">
            <v:group style="position:absolute;left:1337;top:390;width:103;height:118" coordorigin="1337,390" coordsize="103,118">
              <v:shape style="position:absolute;left:1337;top:390;width:103;height:118" coordorigin="1337,390" coordsize="103,118" path="m1358,429l1339,426,1344,412,1346,407,1356,398,1366,395,1380,390,1402,390,1409,393,1414,395,1421,398,1426,400,1428,405,1430,407,1432,410,1380,410,1373,412,1363,417,1361,424,1358,429xe" filled="t" fillcolor="#000000" stroked="f">
                <v:path arrowok="t"/>
                <v:fill type="solid"/>
              </v:shape>
              <v:shape style="position:absolute;left:1337;top:390;width:103;height:118" coordorigin="1337,390" coordsize="103,118" path="m1390,508l1363,508,1354,506,1346,501,1339,494,1337,486,1337,467,1342,462,1346,453,1351,450,1354,448,1363,443,1373,443,1382,441,1397,438,1409,438,1416,434,1416,424,1414,419,1406,412,1397,410,1432,410,1433,412,1435,419,1435,453,1416,453,1409,455,1397,458,1382,460,1375,460,1370,462,1366,462,1363,465,1361,465,1356,470,1356,479,1358,484,1361,486,1366,489,1435,489,1435,491,1416,491,1404,503,1390,508xe" filled="t" fillcolor="#000000" stroked="f">
                <v:path arrowok="t"/>
                <v:fill type="solid"/>
              </v:shape>
              <v:shape style="position:absolute;left:1337;top:390;width:103;height:118" coordorigin="1337,390" coordsize="103,118" path="m1435,489l1394,489,1399,486,1406,482,1414,474,1414,472,1416,467,1416,453,1435,453,1435,489xe" filled="t" fillcolor="#000000" stroked="f">
                <v:path arrowok="t"/>
                <v:fill type="solid"/>
              </v:shape>
              <v:shape style="position:absolute;left:1337;top:390;width:103;height:118" coordorigin="1337,390" coordsize="103,118" path="m1440,506l1421,506,1418,503,1416,498,1416,491,1435,491,1438,496,1438,501,1440,506xe" filled="t" fillcolor="#000000" stroked="f">
                <v:path arrowok="t"/>
                <v:fill type="solid"/>
              </v:shape>
            </v:group>
            <v:group style="position:absolute;left:1459;top:390;width:98;height:118" coordorigin="1459,390" coordsize="98,118">
              <v:shape style="position:absolute;left:1459;top:390;width:98;height:118" coordorigin="1459,390" coordsize="98,118" path="m1522,508l1462,473,1459,450,1459,429,1469,410,1474,402,1483,398,1490,393,1500,390,1522,390,1531,395,1538,400,1548,407,1549,410,1500,410,1486,419,1481,426,1478,436,1478,465,1481,474,1486,482,1493,486,1500,489,1552,489,1550,491,1531,506,1522,508xe" filled="t" fillcolor="#000000" stroked="f">
                <v:path arrowok="t"/>
                <v:fill type="solid"/>
              </v:shape>
              <v:shape style="position:absolute;left:1459;top:390;width:98;height:118" coordorigin="1459,390" coordsize="98,118" path="m1536,429l1531,419,1526,417,1522,412,1517,410,1549,410,1553,417,1555,426,1536,429xe" filled="t" fillcolor="#000000" stroked="f">
                <v:path arrowok="t"/>
                <v:fill type="solid"/>
              </v:shape>
              <v:shape style="position:absolute;left:1459;top:390;width:98;height:118" coordorigin="1459,390" coordsize="98,118" path="m1552,489l1522,489,1529,484,1534,479,1536,474,1538,465,1558,467,1555,482,1552,489xe" filled="t" fillcolor="#000000" stroked="f">
                <v:path arrowok="t"/>
                <v:fill type="solid"/>
              </v:shape>
            </v:group>
            <v:group style="position:absolute;left:1560;top:354;width:55;height:154" coordorigin="1560,354" coordsize="55,154">
              <v:shape style="position:absolute;left:1560;top:354;width:55;height:154" coordorigin="1560,354" coordsize="55,154" path="m1594,393l1574,393,1574,366,1594,354,1594,393xe" filled="t" fillcolor="#000000" stroked="f">
                <v:path arrowok="t"/>
                <v:fill type="solid"/>
              </v:shape>
              <v:shape style="position:absolute;left:1560;top:354;width:55;height:154" coordorigin="1560,354" coordsize="55,154" path="m1613,412l1560,412,1560,393,1613,393,1613,412xe" filled="t" fillcolor="#000000" stroked="f">
                <v:path arrowok="t"/>
                <v:fill type="solid"/>
              </v:shape>
              <v:shape style="position:absolute;left:1560;top:354;width:55;height:154" coordorigin="1560,354" coordsize="55,154" path="m1615,508l1589,508,1584,506,1577,498,1574,494,1574,412,1594,412,1594,484,1596,484,1596,489,1608,489,1610,491,1613,491,1615,508xe" filled="t" fillcolor="#000000" stroked="f">
                <v:path arrowok="t"/>
                <v:fill type="solid"/>
              </v:shape>
            </v:group>
            <v:group style="position:absolute;left:1627;top:390;width:103;height:118" coordorigin="1627,390" coordsize="103,118">
              <v:shape style="position:absolute;left:1627;top:390;width:103;height:118" coordorigin="1627,390" coordsize="103,118" path="m1649,429l1630,426,1634,412,1649,398,1663,393,1673,390,1692,390,1706,395,1716,400,1723,407,1724,410,1670,410,1663,412,1661,414,1656,417,1651,424,1649,429xe" filled="t" fillcolor="#000000" stroked="f">
                <v:path arrowok="t"/>
                <v:fill type="solid"/>
              </v:shape>
              <v:shape style="position:absolute;left:1627;top:390;width:103;height:118" coordorigin="1627,390" coordsize="103,118" path="m1682,508l1654,508,1644,506,1632,494,1627,486,1627,472,1637,453,1656,443,1666,443,1673,441,1690,438,1699,438,1706,434,1706,419,1702,417,1697,412,1690,410,1724,410,1726,412,1726,453,1706,453,1699,455,1690,458,1675,460,1668,460,1661,462,1658,462,1654,465,1651,465,1651,467,1646,472,1646,479,1649,484,1658,489,1728,489,1728,491,1706,491,1702,498,1694,503,1687,506,1682,508xe" filled="t" fillcolor="#000000" stroked="f">
                <v:path arrowok="t"/>
                <v:fill type="solid"/>
              </v:shape>
              <v:shape style="position:absolute;left:1627;top:390;width:103;height:118" coordorigin="1627,390" coordsize="103,118" path="m1728,489l1685,489,1692,486,1697,482,1702,479,1704,474,1706,472,1706,453,1726,453,1726,474,1728,486,1728,489xe" filled="t" fillcolor="#000000" stroked="f">
                <v:path arrowok="t"/>
                <v:fill type="solid"/>
              </v:shape>
              <v:shape style="position:absolute;left:1627;top:390;width:103;height:118" coordorigin="1627,390" coordsize="103,118" path="m1730,506l1711,506,1709,503,1709,498,1706,491,1728,491,1728,496,1730,501,1730,506xe" filled="t" fillcolor="#000000" stroked="f">
                <v:path arrowok="t"/>
                <v:fill type="solid"/>
              </v:shape>
            </v:group>
            <v:group style="position:absolute;left:1759;top:486;width:19;height:53" coordorigin="1759,486" coordsize="19,53">
              <v:shape style="position:absolute;left:1759;top:486;width:19;height:53" coordorigin="1759,486" coordsize="19,53" path="m1764,539l1759,532,1762,532,1764,527,1766,525,1769,520,1769,506,1759,506,1759,486,1778,486,1778,522,1776,527,1774,534,1764,53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94.064995pt;margin-top:16.892727pt;width:247.230007pt;height:10.925022pt;mso-position-horizontal-relative:page;mso-position-vertical-relative:paragraph;z-index:-1774" type="#_x0000_t75">
            <v:imagedata r:id="rId27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6.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2150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ho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3" w:equalWidth="0">
            <w:col w:w="412" w:space="461"/>
            <w:col w:w="5113" w:space="40"/>
            <w:col w:w="4534"/>
          </w:cols>
        </w:sectPr>
      </w:pPr>
    </w:p>
    <w:p>
      <w:pPr>
        <w:pStyle w:val="BodyText"/>
        <w:spacing w:line="310" w:lineRule="auto" w:before="70"/>
        <w:ind w:left="122" w:right="134"/>
        <w:jc w:val="left"/>
      </w:pPr>
      <w:r>
        <w:rPr/>
        <w:pict>
          <v:shape style="position:absolute;margin-left:345.430023pt;margin-top:-10.687264pt;width:158.704996pt;height:11.045006pt;mso-position-horizontal-relative:page;mso-position-vertical-relative:paragraph;z-index:-1773" type="#_x0000_t75">
            <v:imagedata r:id="rId28" o:title=""/>
          </v:shape>
        </w:pict>
      </w:r>
      <w:r>
        <w:rPr/>
        <w:pict>
          <v:group style="position:absolute;margin-left:508.51001pt;margin-top:-10.687276pt;width:7.865pt;height:9.100001pt;mso-position-horizontal-relative:page;mso-position-vertical-relative:paragraph;z-index:-1772" coordorigin="10170,-214" coordsize="157,182">
            <v:group style="position:absolute;left:10182;top:-202;width:2;height:158" coordorigin="10182,-202" coordsize="2,158">
              <v:shape style="position:absolute;left:10182;top:-202;width:2;height:158" coordorigin="10182,-202" coordsize="0,158" path="m10182,-44l10182,-202e" filled="f" stroked="t" strokeweight="1.180002pt" strokecolor="#000000">
                <v:path arrowok="t"/>
              </v:shape>
            </v:group>
            <v:group style="position:absolute;left:10217;top:-161;width:103;height:117" coordorigin="10217,-161" coordsize="103,117">
              <v:shape style="position:absolute;left:10217;top:-161;width:103;height:117" coordorigin="10217,-161" coordsize="103,117" path="m10286,-44l10253,-44,10241,-48,10231,-58,10224,-68,10219,-86,10217,-113,10223,-133,10235,-148,10251,-158,10272,-161,10291,-155,10308,-142,10260,-142,10250,-137,10246,-130,10238,-125,10236,-116,10236,-87,10238,-77,10246,-72,10250,-65,10260,-63,10311,-63,10310,-60,10303,-53,10296,-48,10286,-44xe" filled="t" fillcolor="#000000" stroked="f">
                <v:path arrowok="t"/>
                <v:fill type="solid"/>
              </v:shape>
              <v:shape style="position:absolute;left:10217;top:-161;width:103;height:117" coordorigin="10217,-161" coordsize="103,117" path="m10311,-63l10277,-63,10286,-65,10291,-72,10298,-77,10301,-89,10301,-116,10298,-125,10291,-130,10284,-137,10277,-142,10308,-142,10317,-125,10320,-104,10320,-89,10318,-77,10313,-68,10311,-6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0.424988pt;margin-top:-10.472256pt;width:23.910005pt;height:10.829998pt;mso-position-horizontal-relative:page;mso-position-vertical-relative:paragraph;z-index:-1771" coordorigin="10408,-209" coordsize="478,217">
            <v:group style="position:absolute;left:10416;top:-202;width:94;height:156" coordorigin="10416,-202" coordsize="94,156">
              <v:shape style="position:absolute;left:10416;top:-202;width:94;height:156" coordorigin="10416,-202" coordsize="94,156" path="m10435,-46l10416,-46,10416,-202,10435,-202,10436,-143,10504,-143,10505,-142,10462,-142,10454,-140,10445,-135,10440,-130,10440,-125,10438,-120,10435,-113,10435,-46xe" filled="t" fillcolor="#000000" stroked="f">
                <v:path arrowok="t"/>
                <v:fill type="solid"/>
              </v:shape>
              <v:shape style="position:absolute;left:10416;top:-202;width:94;height:156" coordorigin="10416,-202" coordsize="94,156" path="m10504,-143l10436,-143,10452,-156,10471,-161,10478,-161,10486,-159,10493,-154,10498,-152,10502,-147,10504,-143xe" filled="t" fillcolor="#000000" stroked="f">
                <v:path arrowok="t"/>
                <v:fill type="solid"/>
              </v:shape>
              <v:shape style="position:absolute;left:10416;top:-202;width:94;height:156" coordorigin="10416,-202" coordsize="94,156" path="m10510,-46l10490,-46,10490,-123,10488,-130,10486,-135,10481,-140,10474,-142,10505,-142,10510,-135,10510,-46xe" filled="t" fillcolor="#000000" stroked="f">
                <v:path arrowok="t"/>
                <v:fill type="solid"/>
              </v:shape>
            </v:group>
            <v:group style="position:absolute;left:10534;top:-161;width:103;height:118" coordorigin="10534,-161" coordsize="103,118">
              <v:shape style="position:absolute;left:10534;top:-161;width:103;height:118" coordorigin="10534,-161" coordsize="103,118" path="m10555,-123l10536,-125,10541,-140,10543,-144,10553,-154,10562,-156,10577,-161,10596,-161,10606,-159,10610,-156,10618,-154,10622,-152,10625,-147,10627,-144,10628,-142,10577,-142,10570,-140,10560,-135,10558,-128,10555,-123xe" filled="t" fillcolor="#000000" stroked="f">
                <v:path arrowok="t"/>
                <v:fill type="solid"/>
              </v:shape>
              <v:shape style="position:absolute;left:10534;top:-161;width:103;height:118" coordorigin="10534,-161" coordsize="103,118" path="m10586,-44l10560,-44,10550,-46,10543,-51,10536,-58,10534,-65,10534,-84,10538,-94,10543,-99,10548,-101,10550,-104,10560,-108,10570,-108,10577,-111,10594,-113,10606,-113,10613,-118,10613,-128,10610,-132,10608,-135,10601,-140,10594,-142,10628,-142,10630,-140,10630,-132,10632,-130,10632,-99,10613,-99,10606,-96,10594,-94,10579,-92,10572,-92,10567,-89,10562,-89,10560,-87,10558,-87,10553,-82,10553,-72,10555,-68,10558,-65,10562,-63,10632,-63,10632,-60,10613,-60,10601,-48,10586,-44xe" filled="t" fillcolor="#000000" stroked="f">
                <v:path arrowok="t"/>
                <v:fill type="solid"/>
              </v:shape>
              <v:shape style="position:absolute;left:10534;top:-161;width:103;height:118" coordorigin="10534,-161" coordsize="103,118" path="m10632,-63l10591,-63,10596,-65,10603,-70,10606,-72,10608,-77,10610,-80,10613,-84,10613,-99,10632,-99,10632,-63xe" filled="t" fillcolor="#000000" stroked="f">
                <v:path arrowok="t"/>
                <v:fill type="solid"/>
              </v:shape>
              <v:shape style="position:absolute;left:10534;top:-161;width:103;height:118" coordorigin="10534,-161" coordsize="103,118" path="m10637,-46l10618,-46,10615,-48,10613,-53,10613,-60,10632,-60,10634,-56,10634,-51,10637,-46xe" filled="t" fillcolor="#000000" stroked="f">
                <v:path arrowok="t"/>
                <v:fill type="solid"/>
              </v:shape>
            </v:group>
            <v:group style="position:absolute;left:10654;top:-161;width:98;height:161" coordorigin="10654,-161" coordsize="98,161">
              <v:shape style="position:absolute;left:10654;top:-161;width:98;height:161" coordorigin="10654,-161" coordsize="98,161" path="m10714,-46l10656,-81,10654,-101,10654,-123,10658,-132,10661,-140,10668,-147,10690,-161,10714,-161,10723,-154,10733,-144,10752,-144,10752,-142,10692,-142,10687,-137,10680,-132,10675,-125,10673,-116,10673,-89,10675,-80,10680,-72,10685,-68,10692,-65,10752,-65,10752,-60,10733,-60,10723,-51,10714,-46xe" filled="t" fillcolor="#000000" stroked="f">
                <v:path arrowok="t"/>
                <v:fill type="solid"/>
              </v:shape>
              <v:shape style="position:absolute;left:10654;top:-161;width:98;height:161" coordorigin="10654,-161" coordsize="98,161" path="m10752,-144l10733,-144,10733,-159,10752,-159,10752,-144xe" filled="t" fillcolor="#000000" stroked="f">
                <v:path arrowok="t"/>
                <v:fill type="solid"/>
              </v:shape>
              <v:shape style="position:absolute;left:10654;top:-161;width:98;height:161" coordorigin="10654,-161" coordsize="98,161" path="m10752,-65l10711,-65,10716,-68,10723,-72,10728,-80,10733,-89,10733,-116,10728,-125,10716,-137,10709,-142,10752,-142,10752,-65xe" filled="t" fillcolor="#000000" stroked="f">
                <v:path arrowok="t"/>
                <v:fill type="solid"/>
              </v:shape>
              <v:shape style="position:absolute;left:10654;top:-161;width:98;height:161" coordorigin="10654,-161" coordsize="98,161" path="m10744,-20l10716,-20,10721,-24,10726,-27,10730,-36,10730,-41,10733,-48,10733,-60,10752,-60,10752,-44,10750,-29,10745,-22,10744,-20xe" filled="t" fillcolor="#000000" stroked="f">
                <v:path arrowok="t"/>
                <v:fill type="solid"/>
              </v:shape>
              <v:shape style="position:absolute;left:10654;top:-161;width:98;height:161" coordorigin="10654,-161" coordsize="98,161" path="m10721,0l10687,0,10675,-3,10668,-8,10658,-15,10654,-24,10656,-39,10675,-36,10675,-29,10685,-20,10744,-20,10742,-15,10721,0xe" filled="t" fillcolor="#000000" stroked="f">
                <v:path arrowok="t"/>
                <v:fill type="solid"/>
              </v:shape>
            </v:group>
            <v:group style="position:absolute;left:10776;top:-161;width:103;height:118" coordorigin="10776,-161" coordsize="103,118">
              <v:shape style="position:absolute;left:10776;top:-161;width:103;height:118" coordorigin="10776,-161" coordsize="103,118" path="m10798,-123l10778,-125,10783,-140,10788,-144,10790,-149,10798,-154,10812,-159,10822,-161,10841,-161,10855,-156,10865,-152,10867,-147,10870,-144,10871,-142,10819,-142,10812,-140,10802,-135,10800,-128,10798,-123xe" filled="t" fillcolor="#000000" stroked="f">
                <v:path arrowok="t"/>
                <v:fill type="solid"/>
              </v:shape>
              <v:shape style="position:absolute;left:10776;top:-161;width:103;height:118" coordorigin="10776,-161" coordsize="103,118" path="m10829,-44l10802,-44,10793,-46,10786,-51,10776,-65,10776,-80,10786,-99,10805,-108,10814,-108,10822,-111,10836,-113,10848,-113,10855,-118,10855,-128,10853,-132,10846,-140,10838,-142,10871,-142,10872,-140,10874,-132,10874,-99,10855,-99,10848,-96,10838,-94,10824,-92,10814,-92,10810,-89,10807,-89,10802,-87,10800,-87,10798,-84,10798,-82,10795,-80,10795,-72,10798,-68,10802,-65,10805,-63,10876,-63,10877,-60,10855,-60,10850,-53,10843,-48,10829,-44xe" filled="t" fillcolor="#000000" stroked="f">
                <v:path arrowok="t"/>
                <v:fill type="solid"/>
              </v:shape>
              <v:shape style="position:absolute;left:10776;top:-161;width:103;height:118" coordorigin="10776,-161" coordsize="103,118" path="m10876,-63l10834,-63,10838,-65,10846,-70,10850,-72,10853,-77,10855,-80,10855,-99,10874,-99,10874,-65,10876,-63xe" filled="t" fillcolor="#000000" stroked="f">
                <v:path arrowok="t"/>
                <v:fill type="solid"/>
              </v:shape>
              <v:shape style="position:absolute;left:10776;top:-161;width:103;height:118" coordorigin="10776,-161" coordsize="103,118" path="m10879,-46l10860,-46,10858,-48,10855,-53,10855,-60,10877,-60,10877,-51,10879,-4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48.38501pt;margin-top:-8.432256pt;width:15.990005pt;height:8.670003pt;mso-position-horizontal-relative:page;mso-position-vertical-relative:paragraph;z-index:-1770" coordorigin="10968,-169" coordsize="320,173">
            <v:group style="position:absolute;left:10975;top:-161;width:98;height:158" coordorigin="10975,-161" coordsize="98,158">
              <v:shape style="position:absolute;left:10975;top:-161;width:98;height:158" coordorigin="10975,-161" coordsize="98,158" path="m11015,-140l10994,-140,10999,-147,11004,-152,11009,-154,11014,-159,11021,-161,11038,-161,11059,-147,11064,-142,11018,-142,11015,-140xe" filled="t" fillcolor="#000000" stroked="f">
                <v:path arrowok="t"/>
                <v:fill type="solid"/>
              </v:shape>
              <v:shape style="position:absolute;left:10975;top:-161;width:98;height:158" coordorigin="10975,-161" coordsize="98,158" path="m10994,-3l10975,-3,10975,-159,10994,-159,10994,-140,11015,-140,11011,-137,11004,-130,10999,-123,10994,-113,10994,-87,10999,-77,11004,-70,11009,-65,11016,-63,11064,-63,11062,-60,10994,-60,10994,-3xe" filled="t" fillcolor="#000000" stroked="f">
                <v:path arrowok="t"/>
                <v:fill type="solid"/>
              </v:shape>
              <v:shape style="position:absolute;left:10975;top:-161;width:98;height:158" coordorigin="10975,-161" coordsize="98,158" path="m11064,-63l11033,-63,11040,-65,11052,-77,11054,-89,11054,-116,11052,-125,11040,-137,11033,-142,11064,-142,11066,-140,11069,-132,11074,-123,11074,-80,11069,-70,11064,-63xe" filled="t" fillcolor="#000000" stroked="f">
                <v:path arrowok="t"/>
                <v:fill type="solid"/>
              </v:shape>
              <v:shape style="position:absolute;left:10975;top:-161;width:98;height:158" coordorigin="10975,-161" coordsize="98,158" path="m11033,-44l11014,-44,11009,-48,11004,-51,10994,-60,11062,-60,11059,-56,11050,-51,11042,-46,11033,-44xe" filled="t" fillcolor="#000000" stroked="f">
                <v:path arrowok="t"/>
                <v:fill type="solid"/>
              </v:shape>
            </v:group>
            <v:group style="position:absolute;left:11093;top:-161;width:103;height:118" coordorigin="11093,-161" coordsize="103,118">
              <v:shape style="position:absolute;left:11093;top:-161;width:103;height:118" coordorigin="11093,-161" coordsize="103,118" path="m11162,-44l11100,-68,11093,-113,11099,-133,11110,-148,11127,-158,11148,-161,11167,-155,11184,-142,11136,-142,11129,-137,11122,-130,11114,-125,11112,-116,11112,-87,11114,-77,11122,-72,11129,-65,11136,-63,11187,-63,11186,-60,11179,-53,11172,-48,11162,-44xe" filled="t" fillcolor="#000000" stroked="f">
                <v:path arrowok="t"/>
                <v:fill type="solid"/>
              </v:shape>
              <v:shape style="position:absolute;left:11093;top:-161;width:103;height:118" coordorigin="11093,-161" coordsize="103,118" path="m11187,-63l11153,-63,11162,-65,11167,-72,11174,-77,11177,-89,11177,-116,11174,-125,11167,-130,11162,-137,11153,-142,11184,-142,11193,-125,11196,-104,11196,-89,11194,-77,11189,-68,11187,-63xe" filled="t" fillcolor="#000000" stroked="f">
                <v:path arrowok="t"/>
                <v:fill type="solid"/>
              </v:shape>
            </v:group>
            <v:group style="position:absolute;left:11220;top:-161;width:60;height:115" coordorigin="11220,-161" coordsize="60,115">
              <v:shape style="position:absolute;left:11220;top:-161;width:60;height:115" coordorigin="11220,-161" coordsize="60,115" path="m11273,-137l11263,-142,11237,-142,11242,-149,11244,-154,11249,-156,11251,-159,11256,-161,11266,-161,11273,-159,11280,-154,11273,-137xe" filled="t" fillcolor="#000000" stroked="f">
                <v:path arrowok="t"/>
                <v:fill type="solid"/>
              </v:shape>
              <v:shape style="position:absolute;left:11220;top:-161;width:60;height:115" coordorigin="11220,-161" coordsize="60,115" path="m11239,-46l11220,-46,11220,-159,11237,-159,11237,-142,11256,-142,11251,-140,11246,-135,11244,-130,11242,-128,11239,-120,11239,-4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7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ho,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x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2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08" w:lineRule="auto"/>
        <w:ind w:left="122" w:right="122" w:firstLine="873"/>
        <w:jc w:val="both"/>
      </w:pPr>
      <w:r>
        <w:rPr>
          <w:b w:val="0"/>
          <w:bCs w:val="0"/>
          <w:spacing w:val="-3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ón,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7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6"/>
          <w:w w:val="115"/>
        </w:rPr>
        <w:t>r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7"/>
          <w:w w:val="115"/>
        </w:rPr>
        <w:t>i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-18"/>
          <w:w w:val="115"/>
        </w:rPr>
        <w:t>y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3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310" w:lineRule="auto"/>
        <w:ind w:left="122" w:right="131" w:firstLine="873"/>
        <w:jc w:val="both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ono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10" w:lineRule="auto"/>
        <w:jc w:val="both"/>
        <w:sectPr>
          <w:type w:val="continuous"/>
          <w:pgSz w:w="12240" w:h="15840"/>
          <w:pgMar w:top="960" w:bottom="280" w:left="840" w:right="840"/>
        </w:sectPr>
      </w:pPr>
    </w:p>
    <w:p>
      <w:pPr>
        <w:spacing w:line="190" w:lineRule="exact" w:before="7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7792" w:right="1138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width:132.622992pt;height:8.7975pt;mso-position-horizontal-relative:char;mso-position-vertical-relative:line" type="#_x0000_t75">
            <v:imagedata r:id="rId31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before="94"/>
        <w:ind w:left="996" w:right="0"/>
        <w:jc w:val="left"/>
      </w:pPr>
      <w:r>
        <w:rPr/>
        <w:pict>
          <v:group style="position:absolute;margin-left:48pt;margin-top:-25.157253pt;width:516pt;height:.1pt;mso-position-horizontal-relative:page;mso-position-vertical-relative:paragraph;z-index:-1769" coordorigin="960,-503" coordsize="10320,2">
            <v:shape style="position:absolute;left:960;top:-503;width:10320;height:2" coordorigin="960,-503" coordsize="10320,0" path="m960,-503l11280,-503e" filled="f" stroked="t" strokeweight=".940002pt" strokecolor="#000000">
              <v:path arrowok="t"/>
            </v:shape>
            <w10:wrap type="none"/>
          </v:group>
        </w:pict>
      </w:r>
      <w:r>
        <w:rPr/>
        <w:pict>
          <v:group style="position:absolute;margin-left:315.704987pt;margin-top:5.992743pt;width:144.665012pt;height:11.165006pt;mso-position-horizontal-relative:page;mso-position-vertical-relative:paragraph;z-index:-1768" coordorigin="6314,120" coordsize="2893,223">
            <v:shape style="position:absolute;left:6314;top:123;width:1299;height:177" type="#_x0000_t75">
              <v:imagedata r:id="rId32" o:title=""/>
            </v:shape>
            <v:shape style="position:absolute;left:7626;top:120;width:1544;height:223" type="#_x0000_t75">
              <v:imagedata r:id="rId33" o:title=""/>
            </v:shape>
            <v:group style="position:absolute;left:9196;top:132;width:2;height:158" coordorigin="9196,132" coordsize="2,158">
              <v:shape style="position:absolute;left:9196;top:132;width:2;height:158" coordorigin="9196,132" coordsize="0,158" path="m9196,290l9196,132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63.904999pt;margin-top:5.692723pt;width:42.269993pt;height:9.400026pt;mso-position-horizontal-relative:page;mso-position-vertical-relative:paragraph;z-index:-1767" coordorigin="9278,114" coordsize="845,188">
            <v:group style="position:absolute;left:9286;top:136;width:55;height:156" coordorigin="9286,136" coordsize="55,156">
              <v:shape style="position:absolute;left:9286;top:136;width:55;height:156" coordorigin="9286,136" coordsize="55,156" path="m9319,177l9300,177,9300,148,9319,136,9319,177xe" filled="t" fillcolor="#000000" stroked="f">
                <v:path arrowok="t"/>
                <v:fill type="solid"/>
              </v:shape>
              <v:shape style="position:absolute;left:9286;top:136;width:55;height:156" coordorigin="9286,136" coordsize="55,156" path="m9338,196l9286,196,9286,177,9338,177,9338,196xe" filled="t" fillcolor="#000000" stroked="f">
                <v:path arrowok="t"/>
                <v:fill type="solid"/>
              </v:shape>
              <v:shape style="position:absolute;left:9286;top:136;width:55;height:156" coordorigin="9286,136" coordsize="55,156" path="m9334,292l9319,292,9314,290,9310,290,9305,288,9302,283,9302,280,9300,278,9300,196,9319,196,9319,268,9324,273,9338,273,9341,290,9334,292xe" filled="t" fillcolor="#000000" stroked="f">
                <v:path arrowok="t"/>
                <v:fill type="solid"/>
              </v:shape>
            </v:group>
            <v:group style="position:absolute;left:9367;top:124;width:2;height:166" coordorigin="9367,124" coordsize="2,166">
              <v:shape style="position:absolute;left:9367;top:124;width:2;height:166" coordorigin="9367,124" coordsize="0,166" path="m9367,290l9367,124e" filled="f" stroked="t" strokeweight="1.06pt" strokecolor="#000000">
                <v:path arrowok="t"/>
              </v:shape>
            </v:group>
            <v:group style="position:absolute;left:9394;top:136;width:55;height:156" coordorigin="9394,136" coordsize="55,156">
              <v:shape style="position:absolute;left:9394;top:136;width:55;height:156" coordorigin="9394,136" coordsize="55,156" path="m9427,177l9408,177,9408,148,9427,136,9427,177xe" filled="t" fillcolor="#000000" stroked="f">
                <v:path arrowok="t"/>
                <v:fill type="solid"/>
              </v:shape>
              <v:shape style="position:absolute;left:9394;top:136;width:55;height:156" coordorigin="9394,136" coordsize="55,156" path="m9446,196l9394,196,9394,177,9446,177,9446,196xe" filled="t" fillcolor="#000000" stroked="f">
                <v:path arrowok="t"/>
                <v:fill type="solid"/>
              </v:shape>
              <v:shape style="position:absolute;left:9394;top:136;width:55;height:156" coordorigin="9394,136" coordsize="55,156" path="m9444,292l9427,292,9422,290,9418,290,9415,288,9413,283,9408,278,9408,196,9427,196,9427,266,9430,268,9430,271,9432,271,9434,273,9446,273,9449,290,9444,292xe" filled="t" fillcolor="#000000" stroked="f">
                <v:path arrowok="t"/>
                <v:fill type="solid"/>
              </v:shape>
            </v:group>
            <v:group style="position:absolute;left:9468;top:177;width:94;height:115" coordorigin="9468,177" coordsize="94,115">
              <v:shape style="position:absolute;left:9468;top:177;width:94;height:115" coordorigin="9468,177" coordsize="94,115" path="m9506,292l9499,292,9492,290,9487,288,9480,285,9470,276,9468,271,9468,177,9487,177,9487,256,9492,266,9494,268,9504,273,9541,273,9525,288,9506,292xe" filled="t" fillcolor="#000000" stroked="f">
                <v:path arrowok="t"/>
                <v:fill type="solid"/>
              </v:shape>
              <v:shape style="position:absolute;left:9468;top:177;width:94;height:115" coordorigin="9468,177" coordsize="94,115" path="m9541,273l9516,273,9521,271,9528,268,9533,266,9540,252,9542,244,9542,177,9562,177,9562,273,9541,273,9541,273xe" filled="t" fillcolor="#000000" stroked="f">
                <v:path arrowok="t"/>
                <v:fill type="solid"/>
              </v:shape>
              <v:shape style="position:absolute;left:9468;top:177;width:94;height:115" coordorigin="9468,177" coordsize="94,115" path="m9562,290l9542,290,9541,273,9562,273,9562,290xe" filled="t" fillcolor="#000000" stroked="f">
                <v:path arrowok="t"/>
                <v:fill type="solid"/>
              </v:shape>
            </v:group>
            <v:group style="position:absolute;left:9599;top:132;width:2;height:158" coordorigin="9599,132" coordsize="2,158">
              <v:shape style="position:absolute;left:9599;top:132;width:2;height:158" coordorigin="9599,132" coordsize="0,158" path="m9599,290l9599,132e" filled="f" stroked="t" strokeweight="1.180002pt" strokecolor="#000000">
                <v:path arrowok="t"/>
              </v:shape>
            </v:group>
            <v:group style="position:absolute;left:9631;top:175;width:103;height:118" coordorigin="9631,175" coordsize="103,118">
              <v:shape style="position:absolute;left:9631;top:175;width:103;height:118" coordorigin="9631,175" coordsize="103,118" path="m9653,213l9634,211,9636,201,9638,196,9643,189,9648,184,9653,182,9660,180,9667,175,9703,175,9710,177,9715,180,9727,192,9727,194,9667,194,9655,206,9653,213xe" filled="t" fillcolor="#000000" stroked="f">
                <v:path arrowok="t"/>
                <v:fill type="solid"/>
              </v:shape>
              <v:shape style="position:absolute;left:9631;top:175;width:103;height:118" coordorigin="9631,175" coordsize="103,118" path="m9679,292l9658,292,9648,290,9643,283,9636,278,9631,268,9631,254,9638,240,9646,232,9655,228,9660,228,9662,225,9677,225,9691,223,9703,220,9710,218,9710,201,9701,196,9694,194,9727,194,9727,196,9730,201,9730,237,9710,237,9703,240,9694,242,9679,242,9672,244,9665,244,9662,247,9658,247,9655,249,9655,252,9650,256,9650,264,9653,266,9667,273,9732,273,9732,276,9710,276,9706,280,9698,285,9691,288,9686,290,9679,292xe" filled="t" fillcolor="#000000" stroked="f">
                <v:path arrowok="t"/>
                <v:fill type="solid"/>
              </v:shape>
              <v:shape style="position:absolute;left:9631;top:175;width:103;height:118" coordorigin="9631,175" coordsize="103,118" path="m9732,273l9682,273,9696,268,9701,266,9706,261,9708,256,9710,254,9710,237,9730,237,9730,256,9732,268,9732,273xe" filled="t" fillcolor="#000000" stroked="f">
                <v:path arrowok="t"/>
                <v:fill type="solid"/>
              </v:shape>
              <v:shape style="position:absolute;left:9631;top:175;width:103;height:118" coordorigin="9631,175" coordsize="103,118" path="m9734,290l9715,290,9713,285,9713,280,9710,276,9732,276,9732,280,9734,285,9734,290xe" filled="t" fillcolor="#000000" stroked="f">
                <v:path arrowok="t"/>
                <v:fill type="solid"/>
              </v:shape>
            </v:group>
            <v:group style="position:absolute;left:9758;top:175;width:60;height:115" coordorigin="9758,175" coordsize="60,115">
              <v:shape style="position:absolute;left:9758;top:175;width:60;height:115" coordorigin="9758,175" coordsize="60,115" path="m9811,199l9806,194,9775,194,9780,187,9782,180,9792,175,9806,175,9811,177,9818,180,9811,199xe" filled="t" fillcolor="#000000" stroked="f">
                <v:path arrowok="t"/>
                <v:fill type="solid"/>
              </v:shape>
              <v:shape style="position:absolute;left:9758;top:175;width:60;height:115" coordorigin="9758,175" coordsize="60,115" path="m9778,290l9758,290,9758,177,9775,177,9775,194,9792,194,9787,196,9785,199,9780,208,9778,216,9778,290xe" filled="t" fillcolor="#000000" stroked="f">
                <v:path arrowok="t"/>
                <v:fill type="solid"/>
              </v:shape>
            </v:group>
            <v:group style="position:absolute;left:9886;top:134;width:98;height:158" coordorigin="9886,134" coordsize="98,158">
              <v:shape style="position:absolute;left:9886;top:134;width:98;height:158" coordorigin="9886,134" coordsize="98,158" path="m9964,273l9943,273,9950,271,9955,264,9962,256,9965,247,9965,220,9962,211,9955,204,9950,196,9943,194,9965,194,9965,134,9984,134,9984,271,9965,271,9964,273xe" filled="t" fillcolor="#000000" stroked="f">
                <v:path arrowok="t"/>
                <v:fill type="solid"/>
              </v:shape>
              <v:shape style="position:absolute;left:9886;top:134;width:98;height:158" coordorigin="9886,134" coordsize="98,158" path="m9948,292l9924,292,9917,290,9902,280,9895,273,9893,264,9888,254,9886,244,9886,223,9924,175,9941,175,9946,177,9953,180,9958,182,9962,187,9965,194,9926,194,9919,196,9907,208,9905,220,9905,247,9907,256,9919,268,9926,273,9964,273,9958,285,9948,292xe" filled="t" fillcolor="#000000" stroked="f">
                <v:path arrowok="t"/>
                <v:fill type="solid"/>
              </v:shape>
              <v:shape style="position:absolute;left:9886;top:134;width:98;height:158" coordorigin="9886,134" coordsize="98,158" path="m9984,290l9965,290,9965,271,9984,271,9984,290xe" filled="t" fillcolor="#000000" stroked="f">
                <v:path arrowok="t"/>
                <v:fill type="solid"/>
              </v:shape>
            </v:group>
            <v:group style="position:absolute;left:10009;top:175;width:107;height:116" coordorigin="10009,175" coordsize="107,116">
              <v:shape style="position:absolute;left:10009;top:175;width:107;height:116" coordorigin="10009,175" coordsize="107,116" path="m10049,291l10032,283,10015,265,10010,247,10009,220,10015,202,10028,184,10045,177,10070,175,10087,181,10103,194,10051,194,10044,196,10030,206,10027,213,10027,220,10114,220,10116,235,10116,240,10027,240,10027,249,10032,259,10044,271,10054,273,10108,273,10106,276,10091,286,10076,291,10049,291xe" filled="t" fillcolor="#000000" stroked="f">
                <v:path arrowok="t"/>
                <v:fill type="solid"/>
              </v:shape>
              <v:shape style="position:absolute;left:10009;top:175;width:107;height:116" coordorigin="10009,175" coordsize="107,116" path="m10114,220l10097,220,10092,206,10087,204,10080,196,10073,194,10103,194,10105,196,10113,213,10114,220xe" filled="t" fillcolor="#000000" stroked="f">
                <v:path arrowok="t"/>
                <v:fill type="solid"/>
              </v:shape>
              <v:shape style="position:absolute;left:10009;top:175;width:107;height:116" coordorigin="10009,175" coordsize="107,116" path="m10108,273l10070,273,10078,271,10087,266,10092,261,10097,254,10114,256,10111,268,10108,27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09.709991pt;margin-top:5.992743pt;width:7.86501pt;height:9.100006pt;mso-position-horizontal-relative:page;mso-position-vertical-relative:paragraph;z-index:-1766" coordorigin="10194,120" coordsize="157,182">
            <v:group style="position:absolute;left:10206;top:132;width:2;height:158" coordorigin="10206,132" coordsize="2,158">
              <v:shape style="position:absolute;left:10206;top:132;width:2;height:158" coordorigin="10206,132" coordsize="0,158" path="m10206,290l10206,132e" filled="f" stroked="t" strokeweight="1.180002pt" strokecolor="#000000">
                <v:path arrowok="t"/>
              </v:shape>
            </v:group>
            <v:group style="position:absolute;left:10241;top:175;width:103;height:118" coordorigin="10241,175" coordsize="103,118">
              <v:shape style="position:absolute;left:10241;top:175;width:103;height:118" coordorigin="10241,175" coordsize="103,118" path="m10262,213l10243,211,10246,201,10248,196,10253,189,10255,184,10270,180,10277,175,10313,175,10320,177,10325,180,10332,187,10336,194,10277,194,10272,199,10267,201,10265,206,10262,213xe" filled="t" fillcolor="#000000" stroked="f">
                <v:path arrowok="t"/>
                <v:fill type="solid"/>
              </v:shape>
              <v:shape style="position:absolute;left:10241;top:175;width:103;height:118" coordorigin="10241,175" coordsize="103,118" path="m10286,292l10267,292,10258,290,10250,283,10243,278,10241,268,10241,254,10248,240,10255,232,10260,230,10262,228,10270,228,10272,225,10286,225,10301,223,10313,220,10320,218,10320,206,10318,201,10315,199,10310,196,10303,194,10336,194,10339,201,10339,237,10320,237,10313,240,10303,242,10289,242,10279,244,10274,244,10270,247,10267,247,10260,254,10260,264,10262,266,10267,268,10270,271,10277,273,10339,273,10340,276,10320,276,10313,280,10308,285,10286,292xe" filled="t" fillcolor="#000000" stroked="f">
                <v:path arrowok="t"/>
                <v:fill type="solid"/>
              </v:shape>
              <v:shape style="position:absolute;left:10241;top:175;width:103;height:118" coordorigin="10241,175" coordsize="103,118" path="m10339,273l10291,273,10298,271,10303,268,10310,266,10315,261,10318,256,10320,254,10320,237,10339,237,10339,273xe" filled="t" fillcolor="#000000" stroked="f">
                <v:path arrowok="t"/>
                <v:fill type="solid"/>
              </v:shape>
              <v:shape style="position:absolute;left:10241;top:175;width:103;height:118" coordorigin="10241,175" coordsize="103,118" path="m10344,290l10325,290,10320,280,10320,276,10340,276,10342,280,10342,285,10344,29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0.785034pt;margin-top:5.992743pt;width:43.230007pt;height:11.045003pt;mso-position-horizontal-relative:page;mso-position-vertical-relative:paragraph;z-index:-1765" coordorigin="10416,120" coordsize="865,221">
            <v:group style="position:absolute;left:10423;top:132;width:125;height:161" coordorigin="10423,132" coordsize="125,161">
              <v:shape style="position:absolute;left:10423;top:132;width:125;height:161" coordorigin="10423,132" coordsize="125,161" path="m10538,273l10498,273,10505,271,10510,268,10517,266,10526,256,10526,237,10519,230,10505,223,10495,220,10481,218,10469,213,10457,211,10452,208,10438,199,10435,194,10430,187,10428,182,10428,165,10430,158,10435,153,10440,146,10454,136,10474,132,10495,132,10534,151,10474,151,10464,153,10459,158,10452,163,10450,168,10450,180,10452,184,10457,187,10459,192,10471,194,10486,199,10502,201,10514,206,10522,208,10531,211,10538,218,10541,223,10546,230,10548,237,10548,254,10546,261,10538,273xe" filled="t" fillcolor="#000000" stroked="f">
                <v:path arrowok="t"/>
                <v:fill type="solid"/>
              </v:shape>
              <v:shape style="position:absolute;left:10423;top:132;width:125;height:161" coordorigin="10423,132" coordsize="125,161" path="m10543,177l10522,177,10522,168,10517,160,10512,158,10505,153,10498,151,10534,151,10541,160,10543,168,10543,177xe" filled="t" fillcolor="#000000" stroked="f">
                <v:path arrowok="t"/>
                <v:fill type="solid"/>
              </v:shape>
              <v:shape style="position:absolute;left:10423;top:132;width:125;height:161" coordorigin="10423,132" coordsize="125,161" path="m10502,292l10476,292,10464,290,10445,280,10438,276,10423,247,10423,237,10445,237,10450,252,10454,261,10459,266,10481,273,10538,273,10536,276,10529,283,10522,285,10512,290,10502,292xe" filled="t" fillcolor="#000000" stroked="f">
                <v:path arrowok="t"/>
                <v:fill type="solid"/>
              </v:shape>
            </v:group>
            <v:group style="position:absolute;left:10570;top:175;width:103;height:118" coordorigin="10570,175" coordsize="103,118">
              <v:shape style="position:absolute;left:10570;top:175;width:103;height:118" coordorigin="10570,175" coordsize="103,118" path="m10591,213l10572,211,10574,201,10577,196,10582,189,10584,184,10598,180,10606,175,10642,175,10649,177,10654,180,10661,187,10664,194,10606,194,10601,199,10596,201,10594,206,10591,213xe" filled="t" fillcolor="#000000" stroked="f">
                <v:path arrowok="t"/>
                <v:fill type="solid"/>
              </v:shape>
              <v:shape style="position:absolute;left:10570;top:175;width:103;height:118" coordorigin="10570,175" coordsize="103,118" path="m10615,292l10596,292,10586,290,10579,283,10572,278,10570,268,10570,254,10577,240,10584,232,10589,230,10591,228,10598,228,10601,225,10615,225,10630,223,10642,220,10649,218,10649,206,10646,201,10644,199,10639,196,10632,194,10664,194,10668,201,10668,237,10649,237,10642,240,10632,242,10618,242,10608,244,10603,244,10598,247,10596,247,10589,254,10589,264,10591,266,10596,268,10598,271,10606,273,10668,273,10669,276,10649,276,10642,280,10637,285,10615,292xe" filled="t" fillcolor="#000000" stroked="f">
                <v:path arrowok="t"/>
                <v:fill type="solid"/>
              </v:shape>
              <v:shape style="position:absolute;left:10570;top:175;width:103;height:118" coordorigin="10570,175" coordsize="103,118" path="m10668,273l10620,273,10627,271,10632,268,10639,266,10644,261,10646,256,10649,254,10649,237,10668,237,10668,273xe" filled="t" fillcolor="#000000" stroked="f">
                <v:path arrowok="t"/>
                <v:fill type="solid"/>
              </v:shape>
              <v:shape style="position:absolute;left:10570;top:175;width:103;height:118" coordorigin="10570,175" coordsize="103,118" path="m10673,290l10654,290,10649,280,10649,276,10669,276,10670,280,10670,285,10673,290xe" filled="t" fillcolor="#000000" stroked="f">
                <v:path arrowok="t"/>
                <v:fill type="solid"/>
              </v:shape>
            </v:group>
            <v:group style="position:absolute;left:10705;top:132;width:2;height:158" coordorigin="10705,132" coordsize="2,158">
              <v:shape style="position:absolute;left:10705;top:132;width:2;height:158" coordorigin="10705,132" coordsize="0,158" path="m10705,290l10705,132e" filled="f" stroked="t" strokeweight="1.180002pt" strokecolor="#000000">
                <v:path arrowok="t"/>
              </v:shape>
            </v:group>
            <v:group style="position:absolute;left:10740;top:175;width:103;height:118" coordorigin="10740,175" coordsize="103,118">
              <v:shape style="position:absolute;left:10740;top:175;width:103;height:118" coordorigin="10740,175" coordsize="103,118" path="m10762,213l10742,211,10745,201,10747,196,10752,189,10754,184,10769,180,10776,175,10812,175,10817,177,10824,180,10831,187,10835,194,10776,194,10771,199,10766,201,10764,206,10762,213xe" filled="t" fillcolor="#000000" stroked="f">
                <v:path arrowok="t"/>
                <v:fill type="solid"/>
              </v:shape>
              <v:shape style="position:absolute;left:10740;top:175;width:103;height:118" coordorigin="10740,175" coordsize="103,118" path="m10786,292l10766,292,10757,290,10750,283,10742,278,10740,268,10740,249,10745,244,10747,240,10757,230,10762,228,10766,228,10771,225,10786,225,10800,223,10812,220,10819,218,10819,206,10817,201,10814,199,10810,196,10802,194,10835,194,10838,201,10838,237,10819,237,10812,240,10800,242,10788,242,10778,244,10774,244,10769,247,10766,247,10759,254,10759,264,10764,268,10769,271,10776,273,10838,273,10839,276,10819,276,10812,280,10807,285,10786,292xe" filled="t" fillcolor="#000000" stroked="f">
                <v:path arrowok="t"/>
                <v:fill type="solid"/>
              </v:shape>
              <v:shape style="position:absolute;left:10740;top:175;width:103;height:118" coordorigin="10740,175" coordsize="103,118" path="m10838,273l10790,273,10798,271,10802,268,10810,266,10812,261,10817,256,10817,254,10819,249,10819,237,10838,237,10838,273xe" filled="t" fillcolor="#000000" stroked="f">
                <v:path arrowok="t"/>
                <v:fill type="solid"/>
              </v:shape>
              <v:shape style="position:absolute;left:10740;top:175;width:103;height:118" coordorigin="10740,175" coordsize="103,118" path="m10843,290l10824,290,10819,280,10819,276,10839,276,10841,280,10841,285,10843,290xe" filled="t" fillcolor="#000000" stroked="f">
                <v:path arrowok="t"/>
                <v:fill type="solid"/>
              </v:shape>
            </v:group>
            <v:group style="position:absolute;left:10920;top:175;width:98;height:158" coordorigin="10920,175" coordsize="98,158">
              <v:shape style="position:absolute;left:10920;top:175;width:98;height:158" coordorigin="10920,175" coordsize="98,158" path="m10975,292l10923,255,10920,232,10920,220,10922,211,10927,201,10930,194,10937,187,10951,177,10958,175,10980,175,10992,182,10998,194,10961,194,10954,196,10949,204,10942,211,10939,220,10939,247,10942,256,10954,268,10961,273,10999,273,10997,280,10992,283,10987,288,10982,290,10975,292xe" filled="t" fillcolor="#000000" stroked="f">
                <v:path arrowok="t"/>
                <v:fill type="solid"/>
              </v:shape>
              <v:shape style="position:absolute;left:10920;top:175;width:98;height:158" coordorigin="10920,175" coordsize="98,158" path="m11018,196l10999,196,10999,177,11018,177,11018,196xe" filled="t" fillcolor="#000000" stroked="f">
                <v:path arrowok="t"/>
                <v:fill type="solid"/>
              </v:shape>
              <v:shape style="position:absolute;left:10920;top:175;width:98;height:158" coordorigin="10920,175" coordsize="98,158" path="m11018,333l10999,333,10999,273,10978,273,10985,271,10992,264,10997,256,10999,247,10999,220,10997,211,10990,204,10985,196,10978,194,10998,194,10999,196,11018,196,11018,333xe" filled="t" fillcolor="#000000" stroked="f">
                <v:path arrowok="t"/>
                <v:fill type="solid"/>
              </v:shape>
            </v:group>
            <v:group style="position:absolute;left:11050;top:177;width:94;height:115" coordorigin="11050,177" coordsize="94,115">
              <v:shape style="position:absolute;left:11050;top:177;width:94;height:115" coordorigin="11050,177" coordsize="94,115" path="m11088,292l11081,292,11076,290,11069,288,11059,283,11057,278,11054,276,11052,271,11050,264,11050,177,11069,177,11069,256,11074,266,11078,268,11081,271,11086,273,11122,273,11107,288,11088,292xe" filled="t" fillcolor="#000000" stroked="f">
                <v:path arrowok="t"/>
                <v:fill type="solid"/>
              </v:shape>
              <v:shape style="position:absolute;left:11050;top:177;width:94;height:115" coordorigin="11050,177" coordsize="94,115" path="m11122,273l11098,273,11105,271,11114,266,11119,261,11119,256,11122,252,11124,244,11124,177,11143,177,11143,273,11123,273,11122,273xe" filled="t" fillcolor="#000000" stroked="f">
                <v:path arrowok="t"/>
                <v:fill type="solid"/>
              </v:shape>
              <v:shape style="position:absolute;left:11050;top:177;width:94;height:115" coordorigin="11050,177" coordsize="94,115" path="m11143,290l11124,290,11123,273,11143,273,11143,290xe" filled="t" fillcolor="#000000" stroked="f">
                <v:path arrowok="t"/>
                <v:fill type="solid"/>
              </v:shape>
            </v:group>
            <v:group style="position:absolute;left:11166;top:175;width:107;height:116" coordorigin="11166,175" coordsize="107,116">
              <v:shape style="position:absolute;left:11166;top:175;width:107;height:116" coordorigin="11166,175" coordsize="107,116" path="m11206,291l11189,283,11171,265,11167,247,11166,221,11172,202,11185,185,11202,177,11226,175,11244,181,11259,194,11208,194,11201,196,11186,206,11184,213,11184,220,11271,220,11273,235,11270,237,11270,240,11184,240,11184,249,11186,259,11194,264,11201,271,11210,273,11263,273,11261,276,11248,286,11232,291,11206,291xe" filled="t" fillcolor="#000000" stroked="f">
                <v:path arrowok="t"/>
                <v:fill type="solid"/>
              </v:shape>
              <v:shape style="position:absolute;left:11166;top:175;width:107;height:116" coordorigin="11166,175" coordsize="107,116" path="m11271,220l11254,220,11249,206,11244,204,11237,196,11230,194,11259,194,11261,196,11269,213,11271,220xe" filled="t" fillcolor="#000000" stroked="f">
                <v:path arrowok="t"/>
                <v:fill type="solid"/>
              </v:shape>
              <v:shape style="position:absolute;left:11166;top:175;width:107;height:116" coordorigin="11166,175" coordsize="107,116" path="m11263,273l11227,273,11234,271,11244,266,11249,261,11251,254,11270,256,11268,268,11263,27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6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7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3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8" w:lineRule="auto" w:before="56"/>
        <w:ind w:left="122" w:right="145"/>
        <w:jc w:val="left"/>
      </w:pP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,qu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2"/>
          <w:w w:val="115"/>
        </w:rPr>
        <w:t>í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no,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5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2"/>
          <w:w w:val="115"/>
        </w:rPr>
        <w:t>h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7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996" w:right="0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6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64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201.08315pt;height:10.875pt;mso-position-horizontal-relative:char;mso-position-vertical-relative:line" type="#_x0000_t75">
            <v:imagedata r:id="rId3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98" w:lineRule="auto" w:before="50"/>
        <w:ind w:left="122" w:right="151" w:firstLine="873"/>
        <w:jc w:val="left"/>
      </w:pPr>
      <w:r>
        <w:rPr/>
        <w:pict>
          <v:group style="position:absolute;margin-left:48.465pt;margin-top:33.492706pt;width:514.745002pt;height:26.345019pt;mso-position-horizontal-relative:page;mso-position-vertical-relative:paragraph;z-index:-1764" coordorigin="969,670" coordsize="10295,527">
            <v:shape style="position:absolute;left:969;top:683;width:4462;height:475" type="#_x0000_t75">
              <v:imagedata r:id="rId35" o:title=""/>
            </v:shape>
            <v:group style="position:absolute;left:3527;top:688;width:2;height:158" coordorigin="3527,688" coordsize="2,158">
              <v:shape style="position:absolute;left:3527;top:688;width:2;height:158" coordorigin="3527,688" coordsize="0,158" path="m3527,846l3527,688e" filled="f" stroked="t" strokeweight="1.180002pt" strokecolor="#000000">
                <v:path arrowok="t"/>
              </v:shape>
            </v:group>
            <v:group style="position:absolute;left:3626;top:731;width:103;height:118" coordorigin="3626,731" coordsize="103,118">
              <v:shape style="position:absolute;left:3626;top:731;width:103;height:118" coordorigin="3626,731" coordsize="103,118" path="m3648,769l3629,767,3631,757,3634,750,3636,745,3646,736,3655,733,3662,731,3698,731,3703,733,3710,736,3715,738,3718,743,3720,745,3722,750,3662,750,3653,755,3648,769xe" filled="t" fillcolor="#000000" stroked="f">
                <v:path arrowok="t"/>
                <v:fill type="solid"/>
              </v:shape>
              <v:shape style="position:absolute;left:3626;top:731;width:103;height:118" coordorigin="3626,731" coordsize="103,118" path="m3672,848l3653,848,3643,844,3636,839,3629,832,3626,824,3626,805,3631,796,3636,791,3641,788,3643,786,3653,781,3662,781,3670,779,3686,779,3698,776,3706,774,3706,762,3703,757,3701,755,3694,750,3722,750,3722,757,3725,760,3725,793,3698,793,3686,796,3672,798,3665,798,3660,800,3655,800,3653,803,3650,803,3646,808,3646,817,3648,822,3650,824,3660,829,3725,829,3726,832,3706,832,3698,836,3694,841,3672,848xe" filled="t" fillcolor="#000000" stroked="f">
                <v:path arrowok="t"/>
                <v:fill type="solid"/>
              </v:shape>
              <v:shape style="position:absolute;left:3626;top:731;width:103;height:118" coordorigin="3626,731" coordsize="103,118" path="m3725,829l3677,829,3684,827,3689,824,3696,820,3698,817,3701,812,3703,810,3706,805,3706,793,3725,793,3725,829xe" filled="t" fillcolor="#000000" stroked="f">
                <v:path arrowok="t"/>
                <v:fill type="solid"/>
              </v:shape>
              <v:shape style="position:absolute;left:3626;top:731;width:103;height:118" coordorigin="3626,731" coordsize="103,118" path="m3730,846l3710,846,3706,836,3706,832,3726,832,3727,834,3727,839,3730,846xe" filled="t" fillcolor="#000000" stroked="f">
                <v:path arrowok="t"/>
                <v:fill type="solid"/>
              </v:shape>
            </v:group>
            <v:group style="position:absolute;left:3749;top:731;width:98;height:118" coordorigin="3749,731" coordsize="98,118">
              <v:shape style="position:absolute;left:3749;top:731;width:98;height:118" coordorigin="3749,731" coordsize="98,118" path="m3811,848l3751,811,3749,788,3749,767,3758,748,3763,740,3773,736,3780,731,3811,731,3821,733,3828,738,3838,745,3840,750,3790,750,3782,752,3775,757,3770,764,3768,774,3768,803,3770,812,3775,820,3790,829,3838,829,3830,836,3821,844,3811,848xe" filled="t" fillcolor="#000000" stroked="f">
                <v:path arrowok="t"/>
                <v:fill type="solid"/>
              </v:shape>
              <v:shape style="position:absolute;left:3749;top:731;width:98;height:118" coordorigin="3749,731" coordsize="98,118" path="m3826,769l3823,762,3811,750,3840,750,3842,755,3845,767,3826,769xe" filled="t" fillcolor="#000000" stroked="f">
                <v:path arrowok="t"/>
                <v:fill type="solid"/>
              </v:shape>
              <v:shape style="position:absolute;left:3749;top:731;width:98;height:118" coordorigin="3749,731" coordsize="98,118" path="m3838,829l3806,829,3811,827,3818,822,3823,817,3826,812,3828,805,3847,808,3845,820,3838,829xe" filled="t" fillcolor="#000000" stroked="f">
                <v:path arrowok="t"/>
                <v:fill type="solid"/>
              </v:shape>
            </v:group>
            <v:group style="position:absolute;left:3850;top:692;width:55;height:156" coordorigin="3850,692" coordsize="55,156">
              <v:shape style="position:absolute;left:3850;top:692;width:55;height:156" coordorigin="3850,692" coordsize="55,156" path="m3883,733l3864,733,3864,704,3883,692,3883,733xe" filled="t" fillcolor="#000000" stroked="f">
                <v:path arrowok="t"/>
                <v:fill type="solid"/>
              </v:shape>
              <v:shape style="position:absolute;left:3850;top:692;width:55;height:156" coordorigin="3850,692" coordsize="55,156" path="m3902,752l3850,752,3850,733,3902,733,3902,752xe" filled="t" fillcolor="#000000" stroked="f">
                <v:path arrowok="t"/>
                <v:fill type="solid"/>
              </v:shape>
              <v:shape style="position:absolute;left:3850;top:692;width:55;height:156" coordorigin="3850,692" coordsize="55,156" path="m3895,848l3883,848,3874,844,3866,836,3864,832,3864,752,3883,752,3883,824,3886,824,3886,827,3888,827,3890,829,3902,829,3905,846,3900,846,3895,848xe" filled="t" fillcolor="#000000" stroked="f">
                <v:path arrowok="t"/>
                <v:fill type="solid"/>
              </v:shape>
            </v:group>
            <v:group style="position:absolute;left:3917;top:731;width:103;height:118" coordorigin="3917,731" coordsize="103,118">
              <v:shape style="position:absolute;left:3917;top:731;width:103;height:118" coordorigin="3917,731" coordsize="103,118" path="m3938,769l3919,767,3922,757,3924,750,3938,736,3953,731,3989,731,3996,733,4006,738,4008,743,4013,745,4015,750,3953,750,3948,752,3946,755,3941,762,3938,769xe" filled="t" fillcolor="#000000" stroked="f">
                <v:path arrowok="t"/>
                <v:fill type="solid"/>
              </v:shape>
              <v:shape style="position:absolute;left:3917;top:731;width:103;height:118" coordorigin="3917,731" coordsize="103,118" path="m3965,848l3943,848,3934,844,3922,832,3917,824,3917,810,3926,791,3946,781,3955,781,3962,779,3979,779,3989,776,3996,774,3996,757,3991,755,3986,750,4015,750,4015,793,3989,793,3979,796,3965,798,3958,798,3950,800,3948,800,3943,803,3941,803,3941,805,3936,810,3936,817,3938,822,3953,829,4018,829,4018,832,3996,832,3991,836,3984,841,3977,844,3972,846,3965,848xe" filled="t" fillcolor="#000000" stroked="f">
                <v:path arrowok="t"/>
                <v:fill type="solid"/>
              </v:shape>
              <v:shape style="position:absolute;left:3917;top:731;width:103;height:118" coordorigin="3917,731" coordsize="103,118" path="m4018,829l3967,829,3982,824,3986,820,3991,817,3994,812,3996,810,3996,793,4015,793,4015,812,4018,824,4018,829xe" filled="t" fillcolor="#000000" stroked="f">
                <v:path arrowok="t"/>
                <v:fill type="solid"/>
              </v:shape>
              <v:shape style="position:absolute;left:3917;top:731;width:103;height:118" coordorigin="3917,731" coordsize="103,118" path="m4020,846l4001,846,3998,841,3998,836,3996,832,4018,832,4018,834,4020,839,4020,846xe" filled="t" fillcolor="#000000" stroked="f">
                <v:path arrowok="t"/>
                <v:fill type="solid"/>
              </v:shape>
            </v:group>
            <v:group style="position:absolute;left:4049;top:827;width:19;height:53" coordorigin="4049,827" coordsize="19,53">
              <v:shape style="position:absolute;left:4049;top:827;width:19;height:53" coordorigin="4049,827" coordsize="19,53" path="m4054,880l4049,872,4051,870,4054,865,4056,863,4058,858,4058,846,4049,846,4049,827,4068,827,4068,860,4066,865,4063,872,4058,875,4054,880xe" filled="t" fillcolor="#000000" stroked="f">
                <v:path arrowok="t"/>
                <v:fill type="solid"/>
              </v:shape>
            </v:group>
            <v:group style="position:absolute;left:4165;top:731;width:107;height:116" coordorigin="4165,731" coordsize="107,116">
              <v:shape style="position:absolute;left:4165;top:731;width:107;height:116" coordorigin="4165,731" coordsize="107,116" path="m4206,847l4189,838,4171,822,4166,804,4165,777,4171,758,4183,741,4200,733,4224,731,4242,736,4260,749,4260,750,4207,750,4200,752,4186,762,4183,767,4183,776,4270,776,4272,788,4272,796,4183,796,4183,805,4188,815,4193,820,4200,824,4210,829,4264,829,4262,832,4248,841,4232,846,4206,847xe" filled="t" fillcolor="#000000" stroked="f">
                <v:path arrowok="t"/>
                <v:fill type="solid"/>
              </v:shape>
              <v:shape style="position:absolute;left:4165;top:731;width:107;height:116" coordorigin="4165,731" coordsize="107,116" path="m4270,776l4253,776,4250,767,4248,762,4238,752,4229,750,4260,750,4269,766,4270,776xe" filled="t" fillcolor="#000000" stroked="f">
                <v:path arrowok="t"/>
                <v:fill type="solid"/>
              </v:shape>
              <v:shape style="position:absolute;left:4165;top:731;width:107;height:116" coordorigin="4165,731" coordsize="107,116" path="m4264,829l4226,829,4234,827,4238,824,4253,810,4270,812,4267,822,4264,829xe" filled="t" fillcolor="#000000" stroked="f">
                <v:path arrowok="t"/>
                <v:fill type="solid"/>
              </v:shape>
            </v:group>
            <v:group style="position:absolute;left:4302;top:688;width:2;height:158" coordorigin="4302,688" coordsize="2,158">
              <v:shape style="position:absolute;left:4302;top:688;width:2;height:158" coordorigin="4302,688" coordsize="0,158" path="m4302,846l4302,688e" filled="f" stroked="t" strokeweight="1.180002pt" strokecolor="#000000">
                <v:path arrowok="t"/>
              </v:shape>
            </v:group>
            <v:group style="position:absolute;left:4402;top:688;width:125;height:161" coordorigin="4402,688" coordsize="125,161">
              <v:shape style="position:absolute;left:4402;top:688;width:125;height:161" coordorigin="4402,688" coordsize="125,161" path="m4516,829l4476,829,4481,827,4488,824,4498,820,4502,810,4505,808,4505,798,4500,788,4498,786,4493,784,4486,781,4483,779,4474,776,4459,774,4445,769,4406,736,4406,721,4409,714,4418,700,4423,695,4433,692,4442,688,4483,688,4493,692,4502,695,4510,702,4513,707,4442,707,4435,712,4430,716,4428,721,4428,733,4433,743,4447,750,4464,752,4481,757,4526,793,4526,810,4524,817,4516,829xe" filled="t" fillcolor="#000000" stroked="f">
                <v:path arrowok="t"/>
                <v:fill type="solid"/>
              </v:shape>
              <v:shape style="position:absolute;left:4402;top:688;width:125;height:161" coordorigin="4402,688" coordsize="125,161" path="m4522,733l4500,733,4498,724,4495,716,4490,712,4483,707,4513,707,4514,709,4519,714,4522,724,4522,733xe" filled="t" fillcolor="#000000" stroked="f">
                <v:path arrowok="t"/>
                <v:fill type="solid"/>
              </v:shape>
              <v:shape style="position:absolute;left:4402;top:688;width:125;height:161" coordorigin="4402,688" coordsize="125,161" path="m4478,848l4454,848,4442,846,4423,836,4409,822,4404,812,4402,803,4402,793,4423,793,4423,800,4426,805,4428,812,4433,817,4438,820,4445,824,4459,829,4516,829,4514,832,4507,836,4498,841,4490,846,4478,848xe" filled="t" fillcolor="#000000" stroked="f">
                <v:path arrowok="t"/>
                <v:fill type="solid"/>
              </v:shape>
            </v:group>
            <v:group style="position:absolute;left:4546;top:731;width:107;height:116" coordorigin="4546,731" coordsize="107,116">
              <v:shape style="position:absolute;left:4546;top:731;width:107;height:116" coordorigin="4546,731" coordsize="107,116" path="m4588,847l4570,838,4553,822,4548,804,4546,777,4552,758,4565,741,4582,733,4605,731,4624,736,4641,749,4642,750,4589,750,4582,752,4567,762,4565,767,4565,776,4652,776,4654,788,4654,796,4565,796,4565,805,4570,815,4574,820,4582,824,4591,829,4645,829,4644,832,4629,841,4614,846,4588,847xe" filled="t" fillcolor="#000000" stroked="f">
                <v:path arrowok="t"/>
                <v:fill type="solid"/>
              </v:shape>
              <v:shape style="position:absolute;left:4546;top:731;width:107;height:116" coordorigin="4546,731" coordsize="107,116" path="m4652,776l4634,776,4632,767,4630,762,4620,752,4610,750,4642,750,4651,766,4652,776xe" filled="t" fillcolor="#000000" stroked="f">
                <v:path arrowok="t"/>
                <v:fill type="solid"/>
              </v:shape>
              <v:shape style="position:absolute;left:4546;top:731;width:107;height:116" coordorigin="4546,731" coordsize="107,116" path="m4645,829l4608,829,4615,827,4620,824,4634,810,4651,812,4649,822,4645,829xe" filled="t" fillcolor="#000000" stroked="f">
                <v:path arrowok="t"/>
                <v:fill type="solid"/>
              </v:shape>
            </v:group>
            <v:group style="position:absolute;left:4668;top:731;width:98;height:118" coordorigin="4668,731" coordsize="98,118">
              <v:shape style="position:absolute;left:4668;top:731;width:98;height:118" coordorigin="4668,731" coordsize="98,118" path="m4733,848l4671,811,4668,788,4668,776,4702,731,4733,731,4742,733,4750,738,4757,745,4759,750,4711,750,4704,752,4697,757,4692,764,4687,774,4687,803,4692,812,4697,820,4702,824,4711,829,4759,829,4752,836,4742,844,4733,848xe" filled="t" fillcolor="#000000" stroked="f">
                <v:path arrowok="t"/>
                <v:fill type="solid"/>
              </v:shape>
              <v:shape style="position:absolute;left:4668;top:731;width:98;height:118" coordorigin="4668,731" coordsize="98,118" path="m4745,769l4745,762,4740,757,4735,755,4733,750,4759,750,4762,755,4764,767,4745,769xe" filled="t" fillcolor="#000000" stroked="f">
                <v:path arrowok="t"/>
                <v:fill type="solid"/>
              </v:shape>
              <v:shape style="position:absolute;left:4668;top:731;width:98;height:118" coordorigin="4668,731" coordsize="98,118" path="m4759,829l4728,829,4733,827,4747,812,4747,805,4766,808,4764,820,4759,829xe" filled="t" fillcolor="#000000" stroked="f">
                <v:path arrowok="t"/>
                <v:fill type="solid"/>
              </v:shape>
            </v:group>
            <v:group style="position:absolute;left:4783;top:731;width:60;height:115" coordorigin="4783,731" coordsize="60,115">
              <v:shape style="position:absolute;left:4783;top:731;width:60;height:115" coordorigin="4783,731" coordsize="60,115" path="m4838,748l4800,748,4805,740,4807,736,4812,733,4814,731,4836,731,4843,736,4838,748xe" filled="t" fillcolor="#000000" stroked="f">
                <v:path arrowok="t"/>
                <v:fill type="solid"/>
              </v:shape>
              <v:shape style="position:absolute;left:4783;top:731;width:60;height:115" coordorigin="4783,731" coordsize="60,115" path="m4802,846l4783,846,4783,733,4800,733,4800,748,4838,748,4837,750,4814,750,4810,755,4807,760,4805,762,4802,769,4802,846xe" filled="t" fillcolor="#000000" stroked="f">
                <v:path arrowok="t"/>
                <v:fill type="solid"/>
              </v:shape>
              <v:shape style="position:absolute;left:4783;top:731;width:60;height:115" coordorigin="4783,731" coordsize="60,115" path="m4836,752l4831,750,4837,750,4836,752xe" filled="t" fillcolor="#000000" stroked="f">
                <v:path arrowok="t"/>
                <v:fill type="solid"/>
              </v:shape>
            </v:group>
            <v:group style="position:absolute;left:4849;top:731;width:107;height:116" coordorigin="4849,731" coordsize="107,116">
              <v:shape style="position:absolute;left:4849;top:731;width:107;height:116" coordorigin="4849,731" coordsize="107,116" path="m4891,847l4874,838,4856,821,4850,804,4849,777,4855,758,4869,741,4885,734,4909,731,4928,736,4945,749,4945,750,4894,750,4886,752,4872,762,4870,767,4867,776,4955,776,4956,788,4956,796,4867,796,4872,815,4894,829,4948,829,4946,832,4933,841,4917,846,4891,847xe" filled="t" fillcolor="#000000" stroked="f">
                <v:path arrowok="t"/>
                <v:fill type="solid"/>
              </v:shape>
              <v:shape style="position:absolute;left:4849;top:731;width:107;height:116" coordorigin="4849,731" coordsize="107,116" path="m4955,776l4937,776,4937,767,4934,762,4930,757,4922,752,4913,750,4945,750,4953,766,4955,776xe" filled="t" fillcolor="#000000" stroked="f">
                <v:path arrowok="t"/>
                <v:fill type="solid"/>
              </v:shape>
              <v:shape style="position:absolute;left:4849;top:731;width:107;height:116" coordorigin="4849,731" coordsize="107,116" path="m4948,829l4913,829,4920,827,4925,824,4934,815,4937,810,4956,812,4954,822,4948,829xe" filled="t" fillcolor="#000000" stroked="f">
                <v:path arrowok="t"/>
                <v:fill type="solid"/>
              </v:shape>
            </v:group>
            <v:group style="position:absolute;left:4966;top:692;width:55;height:156" coordorigin="4966,692" coordsize="55,156">
              <v:shape style="position:absolute;left:4966;top:692;width:55;height:156" coordorigin="4966,692" coordsize="55,156" path="m4999,733l4980,733,4980,704,4999,692,4999,733xe" filled="t" fillcolor="#000000" stroked="f">
                <v:path arrowok="t"/>
                <v:fill type="solid"/>
              </v:shape>
              <v:shape style="position:absolute;left:4966;top:692;width:55;height:156" coordorigin="4966,692" coordsize="55,156" path="m5018,752l4966,752,4966,733,5018,733,5018,752xe" filled="t" fillcolor="#000000" stroked="f">
                <v:path arrowok="t"/>
                <v:fill type="solid"/>
              </v:shape>
              <v:shape style="position:absolute;left:4966;top:692;width:55;height:156" coordorigin="4966,692" coordsize="55,156" path="m5011,848l4999,848,4990,844,4987,841,4982,839,4982,836,4980,832,4980,752,4999,752,4999,824,5002,824,5002,827,5004,827,5006,829,5018,829,5021,846,5016,846,5011,848xe" filled="t" fillcolor="#000000" stroked="f">
                <v:path arrowok="t"/>
                <v:fill type="solid"/>
              </v:shape>
            </v:group>
            <v:group style="position:absolute;left:5033;top:731;width:103;height:118" coordorigin="5033,731" coordsize="103,118">
              <v:shape style="position:absolute;left:5033;top:731;width:103;height:118" coordorigin="5033,731" coordsize="103,118" path="m5054,769l5035,767,5038,757,5040,750,5045,745,5047,740,5054,736,5069,731,5105,731,5112,733,5122,738,5124,743,5126,745,5129,750,5069,750,5059,755,5054,769xe" filled="t" fillcolor="#000000" stroked="f">
                <v:path arrowok="t"/>
                <v:fill type="solid"/>
              </v:shape>
              <v:shape style="position:absolute;left:5033;top:731;width:103;height:118" coordorigin="5033,731" coordsize="103,118" path="m5078,848l5059,848,5050,844,5042,839,5033,824,5033,810,5042,791,5062,781,5071,781,5078,779,5093,779,5105,776,5112,774,5112,762,5110,757,5102,750,5129,750,5131,757,5131,793,5105,793,5095,796,5081,798,5071,798,5066,800,5064,800,5059,803,5057,803,5054,805,5054,808,5052,810,5052,817,5054,822,5059,824,5062,827,5069,829,5134,829,5134,832,5112,832,5107,836,5100,841,5078,848xe" filled="t" fillcolor="#000000" stroked="f">
                <v:path arrowok="t"/>
                <v:fill type="solid"/>
              </v:shape>
              <v:shape style="position:absolute;left:5033;top:731;width:103;height:118" coordorigin="5033,731" coordsize="103,118" path="m5134,829l5083,829,5090,827,5095,824,5102,820,5107,817,5110,812,5112,810,5112,793,5131,793,5131,824,5134,829xe" filled="t" fillcolor="#000000" stroked="f">
                <v:path arrowok="t"/>
                <v:fill type="solid"/>
              </v:shape>
              <v:shape style="position:absolute;left:5033;top:731;width:103;height:118" coordorigin="5033,731" coordsize="103,118" path="m5136,846l5117,846,5112,836,5112,832,5134,832,5134,839,5136,846xe" filled="t" fillcolor="#000000" stroked="f">
                <v:path arrowok="t"/>
                <v:fill type="solid"/>
              </v:shape>
            </v:group>
            <v:group style="position:absolute;left:5160;top:731;width:60;height:115" coordorigin="5160,731" coordsize="60,115">
              <v:shape style="position:absolute;left:5160;top:731;width:60;height:115" coordorigin="5160,731" coordsize="60,115" path="m5215,748l5177,748,5182,740,5184,736,5189,733,5191,731,5213,731,5220,736,5215,748xe" filled="t" fillcolor="#000000" stroked="f">
                <v:path arrowok="t"/>
                <v:fill type="solid"/>
              </v:shape>
              <v:shape style="position:absolute;left:5160;top:731;width:60;height:115" coordorigin="5160,731" coordsize="60,115" path="m5179,846l5160,846,5160,733,5177,733,5177,748,5215,748,5214,750,5191,750,5186,755,5184,760,5182,762,5179,769,5179,846xe" filled="t" fillcolor="#000000" stroked="f">
                <v:path arrowok="t"/>
                <v:fill type="solid"/>
              </v:shape>
              <v:shape style="position:absolute;left:5160;top:731;width:60;height:115" coordorigin="5160,731" coordsize="60,115" path="m5213,752l5208,750,5214,750,5213,752xe" filled="t" fillcolor="#000000" stroked="f">
                <v:path arrowok="t"/>
                <v:fill type="solid"/>
              </v:shape>
            </v:group>
            <v:group style="position:absolute;left:5242;top:680;width:2;height:166" coordorigin="5242,680" coordsize="2,166">
              <v:shape style="position:absolute;left:5242;top:680;width:2;height:166" coordorigin="5242,680" coordsize="0,166" path="m5242,846l5242,680e" filled="f" stroked="t" strokeweight="1.06pt" strokecolor="#000000">
                <v:path arrowok="t"/>
              </v:shape>
            </v:group>
            <v:group style="position:absolute;left:5276;top:731;width:102;height:118" coordorigin="5276,731" coordsize="102,118">
              <v:shape style="position:absolute;left:5276;top:731;width:102;height:118" coordorigin="5276,731" coordsize="102,118" path="m5338,848l5282,822,5276,777,5282,757,5294,743,5302,733,5314,731,5330,731,5349,735,5366,748,5367,750,5318,750,5311,752,5299,764,5294,774,5294,803,5299,812,5311,824,5318,829,5369,829,5362,836,5347,846,5338,848xe" filled="t" fillcolor="#000000" stroked="f">
                <v:path arrowok="t"/>
                <v:fill type="solid"/>
              </v:shape>
              <v:shape style="position:absolute;left:5276;top:731;width:102;height:118" coordorigin="5276,731" coordsize="102,118" path="m5369,829l5338,829,5345,824,5357,812,5359,800,5359,774,5357,764,5345,752,5338,750,5367,750,5375,765,5378,786,5378,812,5374,822,5369,829xe" filled="t" fillcolor="#000000" stroked="f">
                <v:path arrowok="t"/>
                <v:fill type="solid"/>
              </v:shape>
            </v:group>
            <v:group style="position:absolute;left:5478;top:688;width:2;height:158" coordorigin="5478,688" coordsize="2,158">
              <v:shape style="position:absolute;left:5478;top:688;width:2;height:158" coordorigin="5478,688" coordsize="0,158" path="m5478,846l5478,688e" filled="f" stroked="t" strokeweight="1.180002pt" strokecolor="#000000">
                <v:path arrowok="t"/>
              </v:shape>
            </v:group>
            <v:group style="position:absolute;left:5511;top:731;width:107;height:116" coordorigin="5511,731" coordsize="107,116">
              <v:shape style="position:absolute;left:5511;top:731;width:107;height:116" coordorigin="5511,731" coordsize="107,116" path="m5552,847l5535,838,5518,822,5512,804,5511,777,5517,758,5530,741,5547,733,5570,731,5589,736,5606,749,5606,750,5554,750,5546,752,5532,762,5530,767,5530,776,5617,776,5618,788,5618,796,5530,796,5530,805,5534,815,5539,820,5546,824,5556,829,5610,829,5609,832,5594,841,5579,846,5552,847xe" filled="t" fillcolor="#000000" stroked="f">
                <v:path arrowok="t"/>
                <v:fill type="solid"/>
              </v:shape>
              <v:shape style="position:absolute;left:5511;top:731;width:107;height:116" coordorigin="5511,731" coordsize="107,116" path="m5617,776l5599,776,5597,767,5594,762,5585,752,5575,750,5606,750,5616,766,5617,776xe" filled="t" fillcolor="#000000" stroked="f">
                <v:path arrowok="t"/>
                <v:fill type="solid"/>
              </v:shape>
              <v:shape style="position:absolute;left:5511;top:731;width:107;height:116" coordorigin="5511,731" coordsize="107,116" path="m5610,829l5573,829,5580,827,5585,824,5599,810,5616,812,5614,822,5610,829xe" filled="t" fillcolor="#000000" stroked="f">
                <v:path arrowok="t"/>
                <v:fill type="solid"/>
              </v:shape>
            </v:group>
            <v:group style="position:absolute;left:5626;top:733;width:103;height:113" coordorigin="5626,733" coordsize="103,113">
              <v:shape style="position:absolute;left:5626;top:733;width:103;height:113" coordorigin="5626,733" coordsize="103,113" path="m5690,846l5666,846,5626,733,5647,733,5671,800,5678,822,5699,822,5690,846xe" filled="t" fillcolor="#000000" stroked="f">
                <v:path arrowok="t"/>
                <v:fill type="solid"/>
              </v:shape>
              <v:shape style="position:absolute;left:5626;top:733;width:103;height:113" coordorigin="5626,733" coordsize="103,113" path="m5699,822l5678,822,5681,817,5683,810,5686,800,5710,733,5729,733,5699,822xe" filled="t" fillcolor="#000000" stroked="f">
                <v:path arrowok="t"/>
                <v:fill type="solid"/>
              </v:shape>
            </v:group>
            <v:group style="position:absolute;left:5743;top:731;width:103;height:118" coordorigin="5743,731" coordsize="103,118">
              <v:shape style="position:absolute;left:5743;top:731;width:103;height:118" coordorigin="5743,731" coordsize="103,118" path="m5765,769l5746,767,5748,757,5750,750,5753,745,5762,736,5772,733,5779,731,5815,731,5820,733,5827,736,5832,738,5834,743,5837,745,5839,750,5779,750,5770,755,5765,769xe" filled="t" fillcolor="#000000" stroked="f">
                <v:path arrowok="t"/>
                <v:fill type="solid"/>
              </v:shape>
              <v:shape style="position:absolute;left:5743;top:731;width:103;height:118" coordorigin="5743,731" coordsize="103,118" path="m5789,848l5770,848,5760,844,5753,839,5746,832,5743,824,5743,805,5746,800,5750,796,5753,791,5758,788,5760,786,5770,781,5779,781,5789,779,5803,779,5815,776,5822,774,5822,762,5820,757,5813,750,5839,750,5839,757,5842,760,5842,793,5815,793,5803,796,5789,798,5782,798,5777,800,5772,800,5770,803,5767,803,5762,808,5762,817,5765,822,5767,824,5777,829,5842,829,5843,832,5822,832,5815,836,5810,841,5789,848xe" filled="t" fillcolor="#000000" stroked="f">
                <v:path arrowok="t"/>
                <v:fill type="solid"/>
              </v:shape>
              <v:shape style="position:absolute;left:5743;top:731;width:103;height:118" coordorigin="5743,731" coordsize="103,118" path="m5842,829l5794,829,5801,827,5806,824,5813,820,5820,812,5820,810,5822,805,5822,793,5842,793,5842,829xe" filled="t" fillcolor="#000000" stroked="f">
                <v:path arrowok="t"/>
                <v:fill type="solid"/>
              </v:shape>
              <v:shape style="position:absolute;left:5743;top:731;width:103;height:118" coordorigin="5743,731" coordsize="103,118" path="m5846,846l5827,846,5822,836,5822,832,5843,832,5844,834,5844,839,5846,846xe" filled="t" fillcolor="#000000" stroked="f">
                <v:path arrowok="t"/>
                <v:fill type="solid"/>
              </v:shape>
            </v:group>
            <v:group style="position:absolute;left:5870;top:731;width:94;height:115" coordorigin="5870,731" coordsize="94,115">
              <v:shape style="position:absolute;left:5870;top:731;width:94;height:115" coordorigin="5870,731" coordsize="94,115" path="m5959,748l5890,748,5897,736,5909,731,5938,731,5942,733,5950,736,5957,743,5959,748xe" filled="t" fillcolor="#000000" stroked="f">
                <v:path arrowok="t"/>
                <v:fill type="solid"/>
              </v:shape>
              <v:shape style="position:absolute;left:5870;top:731;width:94;height:115" coordorigin="5870,731" coordsize="94,115" path="m5890,846l5870,846,5870,733,5890,733,5890,748,5959,748,5960,750,5911,750,5904,752,5897,757,5892,762,5890,772,5890,846xe" filled="t" fillcolor="#000000" stroked="f">
                <v:path arrowok="t"/>
                <v:fill type="solid"/>
              </v:shape>
              <v:shape style="position:absolute;left:5870;top:731;width:94;height:115" coordorigin="5870,731" coordsize="94,115" path="m5964,846l5945,846,5945,772,5942,764,5942,762,5940,757,5938,755,5933,752,5930,750,5960,750,5962,752,5962,760,5964,767,5964,846xe" filled="t" fillcolor="#000000" stroked="f">
                <v:path arrowok="t"/>
                <v:fill type="solid"/>
              </v:shape>
            </v:group>
            <v:group style="position:absolute;left:5978;top:692;width:55;height:156" coordorigin="5978,692" coordsize="55,156">
              <v:shape style="position:absolute;left:5978;top:692;width:55;height:156" coordorigin="5978,692" coordsize="55,156" path="m6012,733l5993,733,5993,704,6012,692,6012,733xe" filled="t" fillcolor="#000000" stroked="f">
                <v:path arrowok="t"/>
                <v:fill type="solid"/>
              </v:shape>
              <v:shape style="position:absolute;left:5978;top:692;width:55;height:156" coordorigin="5978,692" coordsize="55,156" path="m6031,752l5978,752,5978,733,6031,733,6031,752xe" filled="t" fillcolor="#000000" stroked="f">
                <v:path arrowok="t"/>
                <v:fill type="solid"/>
              </v:shape>
              <v:shape style="position:absolute;left:5978;top:692;width:55;height:156" coordorigin="5978,692" coordsize="55,156" path="m6024,848l6012,848,6007,846,6005,844,6000,841,5995,836,5995,832,5993,824,5993,752,6012,752,6012,822,6014,824,6014,827,6019,827,6022,829,6031,829,6034,846,6029,846,6024,848xe" filled="t" fillcolor="#000000" stroked="f">
                <v:path arrowok="t"/>
                <v:fill type="solid"/>
              </v:shape>
            </v:group>
            <v:group style="position:absolute;left:6048;top:731;width:103;height:118" coordorigin="6048,731" coordsize="103,118">
              <v:shape style="position:absolute;left:6048;top:731;width:103;height:118" coordorigin="6048,731" coordsize="103,118" path="m6070,769l6050,767,6050,757,6053,750,6067,736,6082,731,6118,731,6132,736,6142,745,6144,750,6082,750,6079,752,6074,755,6070,762,6070,769xe" filled="t" fillcolor="#000000" stroked="f">
                <v:path arrowok="t"/>
                <v:fill type="solid"/>
              </v:shape>
              <v:shape style="position:absolute;left:6048;top:731;width:103;height:118" coordorigin="6048,731" coordsize="103,118" path="m6094,848l6072,848,6062,844,6050,832,6048,824,6048,805,6053,796,6060,788,6074,781,6084,781,6091,779,6108,779,6118,776,6125,774,6127,772,6127,762,6125,757,6120,755,6115,750,6144,750,6144,760,6146,764,6146,793,6120,793,6108,796,6094,798,6086,798,6079,800,6077,800,6074,803,6070,803,6070,805,6067,808,6067,822,6082,829,6146,829,6146,832,6127,832,6113,841,6108,844,6094,848xe" filled="t" fillcolor="#000000" stroked="f">
                <v:path arrowok="t"/>
                <v:fill type="solid"/>
              </v:shape>
              <v:shape style="position:absolute;left:6048;top:731;width:103;height:118" coordorigin="6048,731" coordsize="103,118" path="m6146,829l6096,829,6110,824,6115,820,6120,817,6122,812,6125,810,6125,798,6127,793,6146,793,6146,829xe" filled="t" fillcolor="#000000" stroked="f">
                <v:path arrowok="t"/>
                <v:fill type="solid"/>
              </v:shape>
              <v:shape style="position:absolute;left:6048;top:731;width:103;height:118" coordorigin="6048,731" coordsize="103,118" path="m6151,846l6132,846,6127,841,6127,832,6146,832,6146,834,6149,839,6151,846xe" filled="t" fillcolor="#000000" stroked="f">
                <v:path arrowok="t"/>
                <v:fill type="solid"/>
              </v:shape>
            </v:group>
            <v:group style="position:absolute;left:6173;top:731;width:60;height:115" coordorigin="6173,731" coordsize="60,115">
              <v:shape style="position:absolute;left:6173;top:731;width:60;height:115" coordorigin="6173,731" coordsize="60,115" path="m6228,748l6190,748,6194,740,6202,733,6206,731,6226,731,6233,736,6228,748xe" filled="t" fillcolor="#000000" stroked="f">
                <v:path arrowok="t"/>
                <v:fill type="solid"/>
              </v:shape>
              <v:shape style="position:absolute;left:6173;top:731;width:60;height:115" coordorigin="6173,731" coordsize="60,115" path="m6192,846l6173,846,6173,733,6190,733,6190,748,6228,748,6227,750,6206,750,6202,752,6199,755,6197,760,6194,762,6194,769,6192,776,6192,846xe" filled="t" fillcolor="#000000" stroked="f">
                <v:path arrowok="t"/>
                <v:fill type="solid"/>
              </v:shape>
              <v:shape style="position:absolute;left:6173;top:731;width:60;height:115" coordorigin="6173,731" coordsize="60,115" path="m6226,752l6223,750,6227,750,6226,752xe" filled="t" fillcolor="#000000" stroked="f">
                <v:path arrowok="t"/>
                <v:fill type="solid"/>
              </v:shape>
            </v:group>
            <v:group style="position:absolute;left:6242;top:690;width:103;height:158" coordorigin="6242,690" coordsize="103,158">
              <v:shape style="position:absolute;left:6242;top:690;width:103;height:158" coordorigin="6242,690" coordsize="103,158" path="m6264,769l6245,767,6245,757,6247,750,6262,736,6276,731,6312,731,6326,736,6336,745,6338,750,6276,750,6274,752,6269,755,6264,762,6264,769xe" filled="t" fillcolor="#000000" stroked="f">
                <v:path arrowok="t"/>
                <v:fill type="solid"/>
              </v:shape>
              <v:shape style="position:absolute;left:6242;top:690;width:103;height:158" coordorigin="6242,690" coordsize="103,158" path="m6288,848l6266,848,6257,844,6245,832,6242,824,6242,805,6247,796,6254,788,6269,781,6278,781,6286,779,6302,779,6312,776,6319,774,6322,772,6322,762,6319,757,6314,755,6310,750,6338,750,6338,760,6341,764,6341,793,6314,793,6302,796,6288,798,6281,798,6274,800,6271,800,6266,803,6264,803,6264,805,6262,808,6262,822,6276,829,6341,829,6341,832,6322,832,6307,841,6300,844,6295,846,6288,848xe" filled="t" fillcolor="#000000" stroked="f">
                <v:path arrowok="t"/>
                <v:fill type="solid"/>
              </v:shape>
              <v:shape style="position:absolute;left:6242;top:690;width:103;height:158" coordorigin="6242,690" coordsize="103,158" path="m6341,829l6290,829,6305,824,6310,820,6314,817,6317,812,6319,810,6319,798,6322,793,6341,793,6341,829xe" filled="t" fillcolor="#000000" stroked="f">
                <v:path arrowok="t"/>
                <v:fill type="solid"/>
              </v:shape>
              <v:shape style="position:absolute;left:6242;top:690;width:103;height:158" coordorigin="6242,690" coordsize="103,158" path="m6346,846l6326,846,6322,841,6322,832,6341,832,6341,834,6343,839,6346,846xe" filled="t" fillcolor="#000000" stroked="f">
                <v:path arrowok="t"/>
                <v:fill type="solid"/>
              </v:shape>
              <v:shape style="position:absolute;left:6242;top:690;width:103;height:158" coordorigin="6242,690" coordsize="103,158" path="m6298,719l6283,719,6295,690,6322,690,6298,719xe" filled="t" fillcolor="#000000" stroked="f">
                <v:path arrowok="t"/>
                <v:fill type="solid"/>
              </v:shape>
              <v:shape style="position:absolute;left:5440;top:676;width:5773;height:521" type="#_x0000_t75">
                <v:imagedata r:id="rId36" o:title=""/>
              </v:shape>
            </v:group>
            <v:group style="position:absolute;left:10847;top:688;width:2;height:158" coordorigin="10847,688" coordsize="2,158">
              <v:shape style="position:absolute;left:10847;top:688;width:2;height:158" coordorigin="10847,688" coordsize="0,158" path="m10847,846l10847,688e" filled="f" stroked="t" strokeweight="1.180002pt" strokecolor="#000000">
                <v:path arrowok="t"/>
              </v:shape>
            </v:group>
            <v:group style="position:absolute;left:10897;top:688;width:2;height:158" coordorigin="10897,688" coordsize="2,158">
              <v:shape style="position:absolute;left:10897;top:688;width:2;height:158" coordorigin="10897,688" coordsize="0,158" path="m10897,846l10897,688e" filled="f" stroked="t" strokeweight="1.180001pt" strokecolor="#000000">
                <v:path arrowok="t"/>
              </v:shape>
            </v:group>
            <v:group style="position:absolute;left:10930;top:731;width:103;height:118" coordorigin="10930,731" coordsize="103,118">
              <v:shape style="position:absolute;left:10930;top:731;width:103;height:118" coordorigin="10930,731" coordsize="103,118" path="m10992,848l10937,822,10930,778,10936,757,10946,743,10956,733,10968,731,10984,731,11003,735,11020,748,11022,750,10973,750,10966,752,10954,764,10949,774,10949,803,10954,812,10966,824,10973,829,11023,829,11016,836,11009,841,10999,846,10992,848xe" filled="t" fillcolor="#000000" stroked="f">
                <v:path arrowok="t"/>
                <v:fill type="solid"/>
              </v:shape>
              <v:shape style="position:absolute;left:10930;top:731;width:103;height:118" coordorigin="10930,731" coordsize="103,118" path="m11023,829l10992,829,10999,824,11004,817,11011,812,11014,800,11014,774,11011,764,11004,760,10999,752,10992,750,11022,750,11030,765,11033,786,11033,800,11030,812,11028,822,11023,829xe" filled="t" fillcolor="#000000" stroked="f">
                <v:path arrowok="t"/>
                <v:fill type="solid"/>
              </v:shape>
            </v:group>
            <v:group style="position:absolute;left:11117;top:731;width:103;height:118" coordorigin="11117,731" coordsize="103,118">
              <v:shape style="position:absolute;left:11117;top:731;width:103;height:118" coordorigin="11117,731" coordsize="103,118" path="m11138,769l11119,767,11122,757,11124,750,11129,745,11131,740,11138,736,11153,731,11189,731,11196,733,11206,738,11208,743,11213,745,11213,750,11153,750,11143,755,11138,769xe" filled="t" fillcolor="#000000" stroked="f">
                <v:path arrowok="t"/>
                <v:fill type="solid"/>
              </v:shape>
              <v:shape style="position:absolute;left:11117;top:731;width:103;height:118" coordorigin="11117,731" coordsize="103,118" path="m11165,848l11143,848,11134,844,11126,839,11117,824,11117,810,11126,791,11146,781,11155,781,11162,779,11177,779,11189,776,11196,774,11196,757,11191,755,11186,750,11213,750,11215,757,11215,793,11189,793,11179,796,11165,798,11155,798,11150,800,11148,800,11143,803,11141,803,11138,805,11138,808,11136,810,11136,817,11138,822,11143,824,11146,827,11153,829,11218,829,11218,832,11196,832,11191,836,11184,841,11170,846,11165,848xe" filled="t" fillcolor="#000000" stroked="f">
                <v:path arrowok="t"/>
                <v:fill type="solid"/>
              </v:shape>
              <v:shape style="position:absolute;left:11117;top:731;width:103;height:118" coordorigin="11117,731" coordsize="103,118" path="m11218,829l11167,829,11174,827,11179,824,11186,820,11191,817,11194,812,11196,810,11196,793,11215,793,11215,824,11218,829xe" filled="t" fillcolor="#000000" stroked="f">
                <v:path arrowok="t"/>
                <v:fill type="solid"/>
              </v:shape>
              <v:shape style="position:absolute;left:11117;top:731;width:103;height:118" coordorigin="11117,731" coordsize="103,118" path="m11220,846l11201,846,11198,841,11198,836,11196,832,11218,832,11218,839,11220,846xe" filled="t" fillcolor="#000000" stroked="f">
                <v:path arrowok="t"/>
                <v:fill type="solid"/>
              </v:shape>
            </v:group>
            <v:group style="position:absolute;left:11252;top:688;width:2;height:158" coordorigin="11252,688" coordsize="2,158">
              <v:shape style="position:absolute;left:11252;top:688;width:2;height:158" coordorigin="11252,688" coordsize="0,158" path="m11252,846l11252,688e" filled="f" stroked="t" strokeweight="1.180002pt" strokecolor="#000000">
                <v:path arrowok="t"/>
              </v:shape>
            </v:group>
            <v:group style="position:absolute;left:11230;top:1124;width:22;height:22" coordorigin="11230,1124" coordsize="22,22">
              <v:shape style="position:absolute;left:11230;top:1124;width:22;height:22" coordorigin="11230,1124" coordsize="22,22" path="m11230,1135l11251,1135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8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-6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ñ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á</w:t>
      </w:r>
      <w:r>
        <w:rPr>
          <w:b w:val="0"/>
          <w:bCs w:val="0"/>
          <w:spacing w:val="0"/>
          <w:w w:val="115"/>
        </w:rPr>
        <w:t>rr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h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gun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8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8776" w:right="1138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width:84.101727pt;height:8.7975pt;mso-position-horizontal-relative:char;mso-position-vertical-relative:line" type="#_x0000_t75">
            <v:imagedata r:id="rId3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pStyle w:val="BodyText"/>
        <w:spacing w:before="94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5.849991pt;margin-top:5.992751pt;width:90.360006pt;height:9.1pt;mso-position-horizontal-relative:page;mso-position-vertical-relative:paragraph;z-index:-1763" coordorigin="2917,120" coordsize="1807,182">
            <v:shape style="position:absolute;left:2917;top:120;width:1768;height:182" type="#_x0000_t75">
              <v:imagedata r:id="rId38" o:title=""/>
            </v:shape>
            <v:group style="position:absolute;left:4712;top:132;width:2;height:158" coordorigin="4712,132" coordsize="2,158">
              <v:shape style="position:absolute;left:4712;top:132;width:2;height:158" coordorigin="4712,132" coordsize="0,158" path="m4712,290l4712,132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40.105011pt;margin-top:5.992751pt;width:90.749987pt;height:11.045002pt;mso-position-horizontal-relative:page;mso-position-vertical-relative:paragraph;z-index:-1762" coordorigin="4802,120" coordsize="1815,221">
            <v:group style="position:absolute;left:4810;top:134;width:98;height:158" coordorigin="4810,134" coordsize="98,158">
              <v:shape style="position:absolute;left:4810;top:134;width:98;height:158" coordorigin="4810,134" coordsize="98,158" path="m4908,192l4889,192,4889,134,4908,134,4908,192xe" filled="t" fillcolor="#000000" stroked="f">
                <v:path arrowok="t"/>
                <v:fill type="solid"/>
              </v:shape>
              <v:shape style="position:absolute;left:4810;top:134;width:98;height:158" coordorigin="4810,134" coordsize="98,158" path="m4872,292l4850,292,4841,290,4834,285,4822,273,4812,254,4810,244,4810,220,4812,211,4817,201,4819,194,4826,187,4841,177,4848,175,4872,175,4877,180,4882,182,4886,187,4889,192,4908,192,4908,194,4850,194,4843,196,4838,204,4834,208,4829,218,4829,247,4834,256,4838,264,4853,273,4888,273,4882,285,4872,292xe" filled="t" fillcolor="#000000" stroked="f">
                <v:path arrowok="t"/>
                <v:fill type="solid"/>
              </v:shape>
              <v:shape style="position:absolute;left:4810;top:134;width:98;height:158" coordorigin="4810,134" coordsize="98,158" path="m4888,273l4867,273,4882,264,4886,256,4889,247,4889,220,4886,211,4882,204,4874,196,4867,194,4908,194,4908,271,4889,271,4888,273xe" filled="t" fillcolor="#000000" stroked="f">
                <v:path arrowok="t"/>
                <v:fill type="solid"/>
              </v:shape>
              <v:shape style="position:absolute;left:4810;top:134;width:98;height:158" coordorigin="4810,134" coordsize="98,158" path="m4908,290l4889,290,4889,271,4908,271,4908,290xe" filled="t" fillcolor="#000000" stroked="f">
                <v:path arrowok="t"/>
                <v:fill type="solid"/>
              </v:shape>
            </v:group>
            <v:group style="position:absolute;left:4933;top:175;width:107;height:116" coordorigin="4933,175" coordsize="107,116">
              <v:shape style="position:absolute;left:4933;top:175;width:107;height:116" coordorigin="4933,175" coordsize="107,116" path="m4974,291l4957,282,4939,266,4934,248,4933,221,4939,202,4953,185,4969,177,4992,175,5011,180,5029,193,5029,194,4978,194,4968,196,4963,201,4956,206,4951,211,4951,220,5038,220,5040,232,5040,240,4951,240,4951,249,4956,259,4978,273,5032,273,5030,276,5017,285,5001,290,4974,291xe" filled="t" fillcolor="#000000" stroked="f">
                <v:path arrowok="t"/>
                <v:fill type="solid"/>
              </v:shape>
              <v:shape style="position:absolute;left:4933;top:175;width:107;height:116" coordorigin="4933,175" coordsize="107,116" path="m5038,220l5021,220,5021,211,5016,206,5014,201,5006,196,4997,194,5029,194,5037,211,5038,220xe" filled="t" fillcolor="#000000" stroked="f">
                <v:path arrowok="t"/>
                <v:fill type="solid"/>
              </v:shape>
              <v:shape style="position:absolute;left:4933;top:175;width:107;height:116" coordorigin="4933,175" coordsize="107,116" path="m5032,273l4997,273,5002,271,5009,268,5018,259,5021,254,5040,256,5032,273xe" filled="t" fillcolor="#000000" stroked="f">
                <v:path arrowok="t"/>
                <v:fill type="solid"/>
              </v:shape>
              <v:shape style="position:absolute;left:5058;top:120;width:1559;height:221" type="#_x0000_t75">
                <v:imagedata r:id="rId39" o:title=""/>
              </v:shape>
            </v:group>
            <w10:wrap type="none"/>
          </v:group>
        </w:pict>
      </w:r>
      <w:r>
        <w:rPr/>
        <w:pict>
          <v:group style="position:absolute;margin-left:334.75pt;margin-top:5.992751pt;width:180.220003pt;height:11.164994pt;mso-position-horizontal-relative:page;mso-position-vertical-relative:paragraph;z-index:-1761" coordorigin="6695,120" coordsize="3604,223">
            <v:shape style="position:absolute;left:6695;top:120;width:3570;height:223" type="#_x0000_t75">
              <v:imagedata r:id="rId40" o:title=""/>
            </v:shape>
            <v:group style="position:absolute;left:10288;top:132;width:2;height:158" coordorigin="10288,132" coordsize="2,158">
              <v:shape style="position:absolute;left:10288;top:132;width:2;height:158" coordorigin="10288,132" coordsize="0,158" path="m10288,290l10288,132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9.225037pt;margin-top:5.992751pt;width:44.550009pt;height:9.1pt;mso-position-horizontal-relative:page;mso-position-vertical-relative:paragraph;z-index:-1760" coordorigin="10385,120" coordsize="891,182">
            <v:group style="position:absolute;left:10392;top:175;width:60;height:115" coordorigin="10392,175" coordsize="60,115">
              <v:shape style="position:absolute;left:10392;top:175;width:60;height:115" coordorigin="10392,175" coordsize="60,115" path="m10447,196l10442,194,10409,194,10414,184,10421,177,10426,175,10447,175,10452,180,10447,196xe" filled="t" fillcolor="#000000" stroked="f">
                <v:path arrowok="t"/>
                <v:fill type="solid"/>
              </v:shape>
              <v:shape style="position:absolute;left:10392;top:175;width:60;height:115" coordorigin="10392,175" coordsize="60,115" path="m10411,290l10392,290,10392,177,10409,177,10409,194,10426,194,10423,196,10418,199,10416,204,10416,208,10414,213,10411,223,10411,290xe" filled="t" fillcolor="#000000" stroked="f">
                <v:path arrowok="t"/>
                <v:fill type="solid"/>
              </v:shape>
            </v:group>
            <v:group style="position:absolute;left:10460;top:175;width:107;height:116" coordorigin="10460,175" coordsize="107,116">
              <v:shape style="position:absolute;left:10460;top:175;width:107;height:116" coordorigin="10460,175" coordsize="107,116" path="m10501,291l10484,282,10466,266,10461,248,10460,221,10466,202,10479,185,10496,177,10520,175,10537,180,10556,193,10557,194,10502,194,10495,196,10488,201,10478,211,10478,220,10566,220,10567,232,10567,240,10478,240,10478,249,10483,259,10490,264,10495,268,10505,273,10559,273,10558,276,10543,285,10528,290,10501,291xe" filled="t" fillcolor="#000000" stroked="f">
                <v:path arrowok="t"/>
                <v:fill type="solid"/>
              </v:shape>
              <v:shape style="position:absolute;left:10460;top:175;width:107;height:116" coordorigin="10460,175" coordsize="107,116" path="m10566,220l10548,220,10546,211,10543,206,10534,196,10524,194,10557,194,10564,211,10566,220xe" filled="t" fillcolor="#000000" stroked="f">
                <v:path arrowok="t"/>
                <v:fill type="solid"/>
              </v:shape>
              <v:shape style="position:absolute;left:10460;top:175;width:107;height:116" coordorigin="10460,175" coordsize="107,116" path="m10559,273l10522,273,10529,271,10534,268,10541,264,10543,259,10548,254,10565,256,10562,266,10559,273xe" filled="t" fillcolor="#000000" stroked="f">
                <v:path arrowok="t"/>
                <v:fill type="solid"/>
              </v:shape>
            </v:group>
            <v:group style="position:absolute;left:10579;top:175;width:96;height:118" coordorigin="10579,175" coordsize="96,118">
              <v:shape style="position:absolute;left:10579;top:175;width:96;height:118" coordorigin="10579,175" coordsize="96,118" path="m10670,273l10639,273,10646,271,10651,268,10654,264,10656,261,10656,254,10615,240,10606,237,10601,232,10594,230,10589,228,10582,213,10582,201,10584,196,10586,194,10591,184,10596,182,10598,180,10603,177,10608,177,10613,175,10642,175,10656,180,10666,189,10668,194,10610,194,10608,196,10603,199,10601,201,10601,208,10603,208,10603,211,10606,213,10608,213,10613,216,10620,218,10630,218,10644,223,10654,225,10663,230,10675,242,10675,268,10670,273xe" filled="t" fillcolor="#000000" stroked="f">
                <v:path arrowok="t"/>
                <v:fill type="solid"/>
              </v:shape>
              <v:shape style="position:absolute;left:10579;top:175;width:96;height:118" coordorigin="10579,175" coordsize="96,118" path="m10651,211l10651,204,10644,196,10639,194,10668,194,10670,199,10670,208,10651,211xe" filled="t" fillcolor="#000000" stroked="f">
                <v:path arrowok="t"/>
                <v:fill type="solid"/>
              </v:shape>
              <v:shape style="position:absolute;left:10579;top:175;width:96;height:118" coordorigin="10579,175" coordsize="96,118" path="m10639,292l10615,292,10603,288,10596,283,10586,276,10582,268,10579,256,10598,254,10603,264,10608,268,10613,271,10620,273,10670,273,10661,283,10654,288,10639,292xe" filled="t" fillcolor="#000000" stroked="f">
                <v:path arrowok="t"/>
                <v:fill type="solid"/>
              </v:shape>
            </v:group>
            <v:group style="position:absolute;left:10697;top:177;width:94;height:115" coordorigin="10697,177" coordsize="94,115">
              <v:shape style="position:absolute;left:10697;top:177;width:94;height:115" coordorigin="10697,177" coordsize="94,115" path="m10735,292l10728,292,10723,290,10716,288,10706,283,10697,264,10697,177,10716,177,10716,256,10721,266,10726,268,10728,271,10735,273,10769,273,10754,288,10735,292xe" filled="t" fillcolor="#000000" stroked="f">
                <v:path arrowok="t"/>
                <v:fill type="solid"/>
              </v:shape>
              <v:shape style="position:absolute;left:10697;top:177;width:94;height:115" coordorigin="10697,177" coordsize="94,115" path="m10769,273l10745,273,10752,271,10762,266,10766,261,10769,256,10769,252,10771,244,10771,177,10790,177,10790,273,10770,273,10769,273xe" filled="t" fillcolor="#000000" stroked="f">
                <v:path arrowok="t"/>
                <v:fill type="solid"/>
              </v:shape>
              <v:shape style="position:absolute;left:10697;top:177;width:94;height:115" coordorigin="10697,177" coordsize="94,115" path="m10790,290l10771,290,10770,273,10790,273,10790,290xe" filled="t" fillcolor="#000000" stroked="f">
                <v:path arrowok="t"/>
                <v:fill type="solid"/>
              </v:shape>
            </v:group>
            <v:group style="position:absolute;left:10828;top:132;width:2;height:158" coordorigin="10828,132" coordsize="2,158">
              <v:shape style="position:absolute;left:10828;top:132;width:2;height:158" coordorigin="10828,132" coordsize="0,158" path="m10828,290l10828,132e" filled="f" stroked="t" strokeweight="1.180002pt" strokecolor="#000000">
                <v:path arrowok="t"/>
              </v:shape>
            </v:group>
            <v:group style="position:absolute;left:10855;top:136;width:55;height:156" coordorigin="10855,136" coordsize="55,156">
              <v:shape style="position:absolute;left:10855;top:136;width:55;height:156" coordorigin="10855,136" coordsize="55,156" path="m10889,177l10870,177,10870,148,10889,136,10889,177xe" filled="t" fillcolor="#000000" stroked="f">
                <v:path arrowok="t"/>
                <v:fill type="solid"/>
              </v:shape>
              <v:shape style="position:absolute;left:10855;top:136;width:55;height:156" coordorigin="10855,136" coordsize="55,156" path="m10908,196l10855,196,10855,177,10908,177,10908,196xe" filled="t" fillcolor="#000000" stroked="f">
                <v:path arrowok="t"/>
                <v:fill type="solid"/>
              </v:shape>
              <v:shape style="position:absolute;left:10855;top:136;width:55;height:156" coordorigin="10855,136" coordsize="55,156" path="m10901,292l10889,292,10879,288,10877,285,10872,283,10872,280,10870,276,10870,196,10889,196,10889,268,10891,268,10891,271,10894,271,10896,273,10908,273,10910,290,10906,290,10901,292xe" filled="t" fillcolor="#000000" stroked="f">
                <v:path arrowok="t"/>
                <v:fill type="solid"/>
              </v:shape>
            </v:group>
            <v:group style="position:absolute;left:10922;top:175;width:103;height:118" coordorigin="10922,175" coordsize="103,118">
              <v:shape style="position:absolute;left:10922;top:175;width:103;height:118" coordorigin="10922,175" coordsize="103,118" path="m10944,213l10925,211,10927,201,10930,194,10934,189,10937,184,10944,180,10958,175,10994,175,11002,177,11011,182,11014,187,11016,189,11018,194,10958,194,10954,196,10949,201,10946,206,10944,213xe" filled="t" fillcolor="#000000" stroked="f">
                <v:path arrowok="t"/>
                <v:fill type="solid"/>
              </v:shape>
              <v:shape style="position:absolute;left:10922;top:175;width:103;height:118" coordorigin="10922,175" coordsize="103,118" path="m10968,292l10949,292,10939,288,10932,283,10922,268,10922,254,10932,235,10946,228,10951,228,10954,225,10961,225,10968,223,10982,223,10994,220,11002,218,11002,206,10999,201,10992,194,11018,194,11021,201,11021,237,11002,237,10994,240,10985,240,10970,242,10961,242,10956,244,10954,244,10949,247,10946,249,10944,249,10944,252,10942,254,10942,261,10944,266,10949,268,10951,271,10958,273,11023,273,11023,276,11002,276,10997,280,10990,285,10968,292xe" filled="t" fillcolor="#000000" stroked="f">
                <v:path arrowok="t"/>
                <v:fill type="solid"/>
              </v:shape>
              <v:shape style="position:absolute;left:10922;top:175;width:103;height:118" coordorigin="10922,175" coordsize="103,118" path="m11023,273l10973,273,10980,271,10985,268,10992,266,10997,261,10999,256,11002,254,11002,237,11021,237,11021,268,11023,273xe" filled="t" fillcolor="#000000" stroked="f">
                <v:path arrowok="t"/>
                <v:fill type="solid"/>
              </v:shape>
              <v:shape style="position:absolute;left:10922;top:175;width:103;height:118" coordorigin="10922,175" coordsize="103,118" path="m11026,290l11006,290,11002,280,11002,276,11023,276,11023,283,11026,290xe" filled="t" fillcolor="#000000" stroked="f">
                <v:path arrowok="t"/>
                <v:fill type="solid"/>
              </v:shape>
            </v:group>
            <v:group style="position:absolute;left:11042;top:134;width:98;height:158" coordorigin="11042,134" coordsize="98,158">
              <v:shape style="position:absolute;left:11042;top:134;width:98;height:158" coordorigin="11042,134" coordsize="98,158" path="m11141,192l11122,192,11122,134,11141,134,11141,192xe" filled="t" fillcolor="#000000" stroked="f">
                <v:path arrowok="t"/>
                <v:fill type="solid"/>
              </v:shape>
              <v:shape style="position:absolute;left:11042;top:134;width:98;height:158" coordorigin="11042,134" coordsize="98,158" path="m11105,292l11081,292,11074,290,11042,244,11042,220,11047,201,11057,187,11071,177,11081,175,11102,175,11107,180,11114,182,11117,187,11122,192,11141,192,11141,194,11083,194,11076,196,11064,208,11062,218,11062,247,11064,256,11076,268,11083,273,11120,273,11114,285,11105,292xe" filled="t" fillcolor="#000000" stroked="f">
                <v:path arrowok="t"/>
                <v:fill type="solid"/>
              </v:shape>
              <v:shape style="position:absolute;left:11042;top:134;width:98;height:158" coordorigin="11042,134" coordsize="98,158" path="m11120,273l11100,273,11107,268,11119,256,11122,247,11122,220,11119,211,11112,204,11107,196,11100,194,11141,194,11141,271,11122,271,11120,273xe" filled="t" fillcolor="#000000" stroked="f">
                <v:path arrowok="t"/>
                <v:fill type="solid"/>
              </v:shape>
              <v:shape style="position:absolute;left:11042;top:134;width:98;height:158" coordorigin="11042,134" coordsize="98,158" path="m11141,290l11122,290,11122,271,11141,271,11141,290xe" filled="t" fillcolor="#000000" stroked="f">
                <v:path arrowok="t"/>
                <v:fill type="solid"/>
              </v:shape>
            </v:group>
            <v:group style="position:absolute;left:11166;top:175;width:102;height:118" coordorigin="11166,175" coordsize="102,118">
              <v:shape style="position:absolute;left:11166;top:175;width:102;height:118" coordorigin="11166,175" coordsize="102,118" path="m11227,292l11172,266,11166,221,11172,201,11184,187,11194,177,11203,175,11219,175,11238,179,11256,192,11257,194,11208,194,11201,196,11189,208,11184,220,11184,247,11189,256,11201,268,11208,273,11258,273,11251,280,11237,290,11227,292xe" filled="t" fillcolor="#000000" stroked="f">
                <v:path arrowok="t"/>
                <v:fill type="solid"/>
              </v:shape>
              <v:shape style="position:absolute;left:11166;top:175;width:102;height:118" coordorigin="11166,175" coordsize="102,118" path="m11258,273l11227,273,11234,268,11246,256,11249,244,11249,220,11246,208,11234,196,11227,194,11257,194,11265,209,11268,230,11268,256,11263,266,11258,273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1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9.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298" w:lineRule="auto" w:before="56"/>
        <w:ind w:left="122" w:right="152"/>
        <w:jc w:val="left"/>
      </w:pP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7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3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o.</w:t>
      </w:r>
      <w:r>
        <w:rPr>
          <w:b w:val="0"/>
          <w:bCs w:val="0"/>
          <w:spacing w:val="0"/>
          <w:w w:val="100"/>
        </w:rPr>
      </w:r>
    </w:p>
    <w:p>
      <w:pPr>
        <w:spacing w:line="110" w:lineRule="exact" w:before="8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141" w:right="169"/>
        <w:jc w:val="center"/>
      </w:pPr>
      <w:r>
        <w:rPr/>
        <w:pict>
          <v:group style="position:absolute;margin-left:91.290001pt;margin-top:-9.637269pt;width:73.604995pt;height:9.1pt;mso-position-horizontal-relative:page;mso-position-vertical-relative:paragraph;z-index:-1759" coordorigin="1826,-193" coordsize="1472,182">
            <v:group style="position:absolute;left:1853;top:-169;width:113;height:2" coordorigin="1853,-169" coordsize="113,2">
              <v:shape style="position:absolute;left:1853;top:-169;width:113;height:2" coordorigin="1853,-169" coordsize="113,0" path="m1853,-169l1966,-169e" filled="f" stroked="t" strokeweight="1.1pt" strokecolor="#000000">
                <v:path arrowok="t"/>
              </v:shape>
            </v:group>
            <v:group style="position:absolute;left:1853;top:-159;width:22;height:44" coordorigin="1853,-159" coordsize="22,44">
              <v:shape style="position:absolute;left:1853;top:-159;width:22;height:44" coordorigin="1853,-159" coordsize="22,44" path="m1853,-137l1874,-137e" filled="f" stroked="t" strokeweight="2.3pt" strokecolor="#000000">
                <v:path arrowok="t"/>
              </v:shape>
            </v:group>
            <v:group style="position:absolute;left:1853;top:-105;width:108;height:2" coordorigin="1853,-105" coordsize="108,2">
              <v:shape style="position:absolute;left:1853;top:-105;width:108;height:2" coordorigin="1853,-105" coordsize="108,0" path="m1853,-105l1961,-105e" filled="f" stroked="t" strokeweight="1.1pt" strokecolor="#000000">
                <v:path arrowok="t"/>
              </v:shape>
            </v:group>
            <v:group style="position:absolute;left:1853;top:-95;width:22;height:52" coordorigin="1853,-95" coordsize="22,52">
              <v:shape style="position:absolute;left:1853;top:-95;width:22;height:52" coordorigin="1853,-95" coordsize="22,52" path="m1853,-69l1874,-69e" filled="f" stroked="t" strokeweight="2.7pt" strokecolor="#000000">
                <v:path arrowok="t"/>
              </v:shape>
            </v:group>
            <v:group style="position:absolute;left:1853;top:-33;width:118;height:2" coordorigin="1853,-33" coordsize="118,2">
              <v:shape style="position:absolute;left:1853;top:-33;width:118;height:2" coordorigin="1853,-33" coordsize="118,0" path="m1853,-33l1970,-33e" filled="f" stroked="t" strokeweight="1.1pt" strokecolor="#000000">
                <v:path arrowok="t"/>
              </v:shape>
              <v:shape style="position:absolute;left:1996;top:-193;width:1302;height:182" type="#_x0000_t75">
                <v:imagedata r:id="rId41" o:title=""/>
              </v:shape>
            </v:group>
            <w10:wrap type="none"/>
          </v:group>
        </w:pict>
      </w:r>
      <w:r>
        <w:rPr/>
        <w:pict>
          <v:group style="position:absolute;margin-left:168.550003pt;margin-top:-9.637269pt;width:85.660002pt;height:9.1pt;mso-position-horizontal-relative:page;mso-position-vertical-relative:paragraph;z-index:-1758" coordorigin="3371,-193" coordsize="1713,182">
            <v:shape style="position:absolute;left:3371;top:-193;width:1676;height:182" type="#_x0000_t75">
              <v:imagedata r:id="rId42" o:title=""/>
            </v:shape>
            <v:group style="position:absolute;left:5072;top:-181;width:2;height:158" coordorigin="5072,-181" coordsize="2,158">
              <v:shape style="position:absolute;left:5072;top:-181;width:2;height:158" coordorigin="5072,-181" coordsize="0,158" path="m5072,-23l5072,-181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57.864990pt;margin-top:-9.637269pt;width:90.149998pt;height:11.045003pt;mso-position-horizontal-relative:page;mso-position-vertical-relative:paragraph;z-index:-1757" coordorigin="5157,-193" coordsize="1803,221">
            <v:group style="position:absolute;left:5165;top:-179;width:98;height:158" coordorigin="5165,-179" coordsize="98,158">
              <v:shape style="position:absolute;left:5165;top:-179;width:98;height:158" coordorigin="5165,-179" coordsize="98,158" path="m5243,-39l5225,-39,5230,-44,5237,-49,5242,-56,5244,-66,5244,-92,5242,-102,5237,-109,5230,-116,5222,-119,5244,-119,5244,-179,5263,-179,5263,-42,5244,-42,5243,-39xe" filled="t" fillcolor="#000000" stroked="f">
                <v:path arrowok="t"/>
                <v:fill type="solid"/>
              </v:shape>
              <v:shape style="position:absolute;left:5165;top:-179;width:98;height:158" coordorigin="5165,-179" coordsize="98,158" path="m5227,-20l5206,-20,5196,-23,5182,-32,5177,-39,5167,-59,5165,-68,5165,-90,5167,-102,5172,-111,5174,-119,5182,-126,5196,-135,5206,-138,5227,-138,5232,-133,5237,-131,5242,-126,5244,-119,5206,-119,5198,-116,5194,-109,5189,-104,5184,-95,5184,-66,5189,-56,5194,-49,5208,-39,5243,-39,5239,-27,5227,-20xe" filled="t" fillcolor="#000000" stroked="f">
                <v:path arrowok="t"/>
                <v:fill type="solid"/>
              </v:shape>
              <v:shape style="position:absolute;left:5165;top:-179;width:98;height:158" coordorigin="5165,-179" coordsize="98,158" path="m5263,-23l5244,-23,5244,-42,5263,-42,5263,-23xe" filled="t" fillcolor="#000000" stroked="f">
                <v:path arrowok="t"/>
                <v:fill type="solid"/>
              </v:shape>
            </v:group>
            <v:group style="position:absolute;left:5288;top:-137;width:107;height:116" coordorigin="5288,-137" coordsize="107,116">
              <v:shape style="position:absolute;left:5288;top:-137;width:107;height:116" coordorigin="5288,-137" coordsize="107,116" path="m5329,-22l5313,-29,5294,-48,5289,-65,5288,-93,5295,-111,5309,-128,5326,-135,5349,-137,5367,-132,5384,-119,5333,-119,5323,-116,5318,-111,5311,-107,5306,-102,5306,-92,5394,-92,5395,-78,5395,-73,5306,-73,5306,-63,5311,-54,5333,-39,5387,-39,5386,-37,5372,-27,5356,-23,5329,-22xe" filled="t" fillcolor="#000000" stroked="f">
                <v:path arrowok="t"/>
                <v:fill type="solid"/>
              </v:shape>
              <v:shape style="position:absolute;left:5288;top:-137;width:107;height:116" coordorigin="5288,-137" coordsize="107,116" path="m5394,-92l5376,-92,5376,-102,5374,-107,5369,-111,5362,-116,5352,-119,5384,-119,5385,-117,5393,-99,5394,-92xe" filled="t" fillcolor="#000000" stroked="f">
                <v:path arrowok="t"/>
                <v:fill type="solid"/>
              </v:shape>
              <v:shape style="position:absolute;left:5288;top:-137;width:107;height:116" coordorigin="5288,-137" coordsize="107,116" path="m5387,-39l5352,-39,5357,-42,5364,-44,5374,-54,5376,-59,5395,-56,5393,-47,5387,-39xe" filled="t" fillcolor="#000000" stroked="f">
                <v:path arrowok="t"/>
                <v:fill type="solid"/>
              </v:shape>
              <v:shape style="position:absolute;left:5413;top:-193;width:1547;height:221" type="#_x0000_t75">
                <v:imagedata r:id="rId43" o:title=""/>
              </v:shape>
            </v:group>
            <w10:wrap type="none"/>
          </v:group>
        </w:pict>
      </w:r>
      <w:r>
        <w:rPr/>
        <w:pict>
          <v:group style="position:absolute;margin-left:351.669983pt;margin-top:-9.637269pt;width:211.54001pt;height:11.164994pt;mso-position-horizontal-relative:page;mso-position-vertical-relative:paragraph;z-index:-1756" coordorigin="7033,-193" coordsize="4231,223">
            <v:shape style="position:absolute;left:7033;top:-193;width:4197;height:223" type="#_x0000_t75">
              <v:imagedata r:id="rId44" o:title=""/>
            </v:shape>
            <v:group style="position:absolute;left:11252;top:-181;width:2;height:158" coordorigin="11252,-181" coordsize="2,158">
              <v:shape style="position:absolute;left:11252;top:-181;width:2;height:158" coordorigin="11252,-181" coordsize="0,158" path="m11252,-23l11252,-181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1"/>
          <w:w w:val="120"/>
        </w:rPr>
        <w:t>i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8"/>
          <w:w w:val="120"/>
        </w:rPr>
        <w:t> 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7"/>
          <w:w w:val="120"/>
        </w:rPr>
        <w:t> 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5"/>
          <w:w w:val="120"/>
        </w:rPr>
        <w:t> </w:t>
      </w:r>
      <w:r>
        <w:rPr>
          <w:b w:val="0"/>
          <w:bCs w:val="0"/>
          <w:spacing w:val="-4"/>
          <w:w w:val="120"/>
        </w:rPr>
        <w:t>c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3"/>
          <w:w w:val="120"/>
        </w:rPr>
        <w:t>n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2"/>
          <w:w w:val="120"/>
        </w:rPr>
        <w:t>t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5"/>
          <w:w w:val="120"/>
        </w:rPr>
        <w:t> 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p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c</w:t>
      </w:r>
      <w:r>
        <w:rPr>
          <w:b w:val="0"/>
          <w:bCs w:val="0"/>
          <w:spacing w:val="2"/>
          <w:w w:val="120"/>
        </w:rPr>
        <w:t>t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-4"/>
          <w:w w:val="120"/>
        </w:rPr>
        <w:t>v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,</w:t>
      </w:r>
      <w:r>
        <w:rPr>
          <w:b w:val="0"/>
          <w:bCs w:val="0"/>
          <w:spacing w:val="-6"/>
          <w:w w:val="120"/>
        </w:rPr>
        <w:t> 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8"/>
          <w:w w:val="120"/>
        </w:rPr>
        <w:t> 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3"/>
          <w:w w:val="120"/>
        </w:rPr>
        <w:t>f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m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á</w:t>
      </w:r>
      <w:r>
        <w:rPr>
          <w:b w:val="0"/>
          <w:bCs w:val="0"/>
          <w:spacing w:val="-7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6"/>
          <w:w w:val="120"/>
        </w:rPr>
        <w:t> </w:t>
      </w:r>
      <w:r>
        <w:rPr>
          <w:b w:val="0"/>
          <w:bCs w:val="0"/>
          <w:spacing w:val="0"/>
          <w:w w:val="120"/>
        </w:rPr>
        <w:t>G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3"/>
          <w:w w:val="120"/>
        </w:rPr>
        <w:t>b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-8"/>
          <w:w w:val="120"/>
        </w:rPr>
        <w:t> </w:t>
      </w:r>
      <w:r>
        <w:rPr>
          <w:b w:val="0"/>
          <w:bCs w:val="0"/>
          <w:spacing w:val="3"/>
          <w:w w:val="120"/>
        </w:rPr>
        <w:t>d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9"/>
          <w:w w:val="120"/>
        </w:rPr>
        <w:t> </w:t>
      </w:r>
      <w:r>
        <w:rPr>
          <w:b w:val="0"/>
          <w:bCs w:val="0"/>
          <w:spacing w:val="3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d</w:t>
      </w:r>
      <w:r>
        <w:rPr>
          <w:b w:val="0"/>
          <w:bCs w:val="0"/>
          <w:spacing w:val="0"/>
          <w:w w:val="120"/>
        </w:rPr>
        <w:t>o,</w:t>
      </w:r>
      <w:r>
        <w:rPr>
          <w:b w:val="0"/>
          <w:bCs w:val="0"/>
          <w:spacing w:val="-6"/>
          <w:w w:val="120"/>
        </w:rPr>
        <w:t> </w:t>
      </w:r>
      <w:r>
        <w:rPr>
          <w:b w:val="0"/>
          <w:bCs w:val="0"/>
          <w:spacing w:val="3"/>
          <w:w w:val="120"/>
        </w:rPr>
        <w:t>p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7"/>
          <w:w w:val="120"/>
        </w:rPr>
        <w:t> 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f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5"/>
          <w:w w:val="120"/>
        </w:rPr>
        <w:t> </w:t>
      </w:r>
      <w:r>
        <w:rPr>
          <w:b w:val="0"/>
          <w:bCs w:val="0"/>
          <w:spacing w:val="-3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7"/>
          <w:w w:val="120"/>
        </w:rPr>
        <w:t> </w:t>
      </w:r>
      <w:r>
        <w:rPr>
          <w:b w:val="0"/>
          <w:bCs w:val="0"/>
          <w:spacing w:val="0"/>
          <w:w w:val="120"/>
        </w:rPr>
        <w:t>qu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6"/>
          <w:w w:val="120"/>
        </w:rPr>
        <w:t> 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00"/>
        </w:rPr>
      </w:r>
    </w:p>
    <w:p>
      <w:pPr>
        <w:spacing w:before="88"/>
        <w:ind w:left="122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54.589996pt;margin-top:4.218753pt;width:259.54001pt;height:11.165006pt;mso-position-horizontal-relative:page;mso-position-vertical-relative:paragraph;z-index:-1755" coordorigin="5092,84" coordsize="5191,223">
            <v:shape style="position:absolute;left:5092;top:84;width:1607;height:182" type="#_x0000_t75">
              <v:imagedata r:id="rId45" o:title=""/>
            </v:shape>
            <v:shape style="position:absolute;left:6705;top:84;width:3544;height:223" type="#_x0000_t75">
              <v:imagedata r:id="rId46" o:title=""/>
            </v:shape>
            <v:group style="position:absolute;left:10271;top:96;width:2;height:158" coordorigin="10271,96" coordsize="2,158">
              <v:shape style="position:absolute;left:10271;top:96;width:2;height:158" coordorigin="10271,96" coordsize="0,158" path="m10271,255l10271,96e" filled="f" stroked="t" strokeweight="1.180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7.784973pt;margin-top:3.918748pt;width:36.630004pt;height:9.34pt;mso-position-horizontal-relative:page;mso-position-vertical-relative:paragraph;z-index:-1754" coordorigin="10356,78" coordsize="733,187">
            <v:group style="position:absolute;left:10363;top:101;width:55;height:156" coordorigin="10363,101" coordsize="55,156">
              <v:shape style="position:absolute;left:10363;top:101;width:55;height:156" coordorigin="10363,101" coordsize="55,156" path="m10397,142l10378,142,10378,113,10397,101,10397,142xe" filled="t" fillcolor="#000000" stroked="f">
                <v:path arrowok="t"/>
                <v:fill type="solid"/>
              </v:shape>
              <v:shape style="position:absolute;left:10363;top:101;width:55;height:156" coordorigin="10363,101" coordsize="55,156" path="m10416,161l10363,161,10363,142,10416,142,10416,161xe" filled="t" fillcolor="#000000" stroked="f">
                <v:path arrowok="t"/>
                <v:fill type="solid"/>
              </v:shape>
              <v:shape style="position:absolute;left:10363;top:101;width:55;height:156" coordorigin="10363,101" coordsize="55,156" path="m10409,257l10397,257,10387,252,10385,252,10382,247,10380,245,10378,240,10378,161,10397,161,10397,233,10399,233,10399,235,10402,235,10402,238,10416,238,10418,255,10414,255,10409,257xe" filled="t" fillcolor="#000000" stroked="f">
                <v:path arrowok="t"/>
                <v:fill type="solid"/>
              </v:shape>
            </v:group>
            <v:group style="position:absolute;left:10430;top:99;width:106;height:157" coordorigin="10430,99" coordsize="106,157">
              <v:shape style="position:absolute;left:10430;top:99;width:106;height:157" coordorigin="10430,99" coordsize="106,157" path="m10471,255l10454,247,10436,229,10430,212,10430,185,10437,167,10450,149,10466,142,10491,140,10509,145,10524,159,10474,159,10466,161,10452,171,10450,175,10447,185,10534,185,10536,199,10536,204,10447,204,10452,223,10459,228,10466,235,10476,238,10528,238,10526,240,10513,250,10497,255,10471,255xe" filled="t" fillcolor="#000000" stroked="f">
                <v:path arrowok="t"/>
                <v:fill type="solid"/>
              </v:shape>
              <v:shape style="position:absolute;left:10430;top:99;width:106;height:157" coordorigin="10430,99" coordsize="106,157" path="m10534,185l10517,185,10517,175,10514,171,10510,166,10502,161,10495,159,10524,159,10526,160,10533,178,10534,185xe" filled="t" fillcolor="#000000" stroked="f">
                <v:path arrowok="t"/>
                <v:fill type="solid"/>
              </v:shape>
              <v:shape style="position:absolute;left:10430;top:99;width:106;height:157" coordorigin="10430,99" coordsize="106,157" path="m10528,238l10493,238,10500,235,10510,231,10514,226,10517,219,10536,221,10534,231,10528,238xe" filled="t" fillcolor="#000000" stroked="f">
                <v:path arrowok="t"/>
                <v:fill type="solid"/>
              </v:shape>
              <v:shape style="position:absolute;left:10430;top:99;width:106;height:157" coordorigin="10430,99" coordsize="106,157" path="m10483,127l10469,127,10481,99,10507,99,10483,127xe" filled="t" fillcolor="#000000" stroked="f">
                <v:path arrowok="t"/>
                <v:fill type="solid"/>
              </v:shape>
            </v:group>
            <v:group style="position:absolute;left:10558;top:139;width:60;height:115" coordorigin="10558,139" coordsize="60,115">
              <v:shape style="position:absolute;left:10558;top:139;width:60;height:115" coordorigin="10558,139" coordsize="60,115" path="m10610,163l10606,159,10574,159,10582,144,10591,139,10606,139,10610,142,10618,144,10610,163xe" filled="t" fillcolor="#000000" stroked="f">
                <v:path arrowok="t"/>
                <v:fill type="solid"/>
              </v:shape>
              <v:shape style="position:absolute;left:10558;top:139;width:60;height:115" coordorigin="10558,139" coordsize="60,115" path="m10577,255l10558,255,10558,142,10574,142,10574,159,10591,159,10586,161,10584,163,10579,173,10577,180,10577,255xe" filled="t" fillcolor="#000000" stroked="f">
                <v:path arrowok="t"/>
                <v:fill type="solid"/>
              </v:shape>
            </v:group>
            <v:group style="position:absolute;left:10630;top:139;width:154;height:115" coordorigin="10630,139" coordsize="154,115">
              <v:shape style="position:absolute;left:10630;top:139;width:154;height:115" coordorigin="10630,139" coordsize="154,115" path="m10716,255l10697,255,10697,168,10690,161,10685,159,10649,159,10663,144,10668,142,10675,139,10692,139,10697,142,10704,144,10709,149,10711,154,10715,159,10736,159,10730,161,10726,166,10718,171,10716,178,10716,255xe" filled="t" fillcolor="#000000" stroked="f">
                <v:path arrowok="t"/>
                <v:fill type="solid"/>
              </v:shape>
              <v:shape style="position:absolute;left:10630;top:139;width:154;height:115" coordorigin="10630,139" coordsize="154,115" path="m10736,159l10715,159,10731,144,10750,139,10759,139,10769,142,10781,154,10782,159,10738,159,10736,159xe" filled="t" fillcolor="#000000" stroked="f">
                <v:path arrowok="t"/>
                <v:fill type="solid"/>
              </v:shape>
              <v:shape style="position:absolute;left:10630;top:139;width:154;height:115" coordorigin="10630,139" coordsize="154,115" path="m10649,255l10630,255,10630,142,10649,142,10649,159,10668,159,10663,161,10656,168,10654,173,10649,187,10649,255xe" filled="t" fillcolor="#000000" stroked="f">
                <v:path arrowok="t"/>
                <v:fill type="solid"/>
              </v:shape>
              <v:shape style="position:absolute;left:10630;top:139;width:154;height:115" coordorigin="10630,139" coordsize="154,115" path="m10783,255l10764,255,10764,168,10757,161,10752,159,10782,159,10783,163,10783,255xe" filled="t" fillcolor="#000000" stroked="f">
                <v:path arrowok="t"/>
                <v:fill type="solid"/>
              </v:shape>
            </v:group>
            <v:group style="position:absolute;left:10822;top:89;width:2;height:166" coordorigin="10822,89" coordsize="2,166">
              <v:shape style="position:absolute;left:10822;top:89;width:2;height:166" coordorigin="10822,89" coordsize="0,166" path="m10822,255l10822,89e" filled="f" stroked="t" strokeweight="1.06pt" strokecolor="#000000">
                <v:path arrowok="t"/>
              </v:shape>
            </v:group>
            <v:group style="position:absolute;left:10862;top:139;width:94;height:115" coordorigin="10862,139" coordsize="94,115">
              <v:shape style="position:absolute;left:10862;top:139;width:94;height:115" coordorigin="10862,139" coordsize="94,115" path="m10951,156l10882,156,10889,144,10901,139,10930,139,10934,142,10942,144,10944,149,10949,151,10951,156xe" filled="t" fillcolor="#000000" stroked="f">
                <v:path arrowok="t"/>
                <v:fill type="solid"/>
              </v:shape>
              <v:shape style="position:absolute;left:10862;top:139;width:94;height:115" coordorigin="10862,139" coordsize="94,115" path="m10882,255l10862,255,10862,142,10882,142,10882,156,10951,156,10952,159,10903,159,10896,161,10889,166,10884,171,10882,180,10882,255xe" filled="t" fillcolor="#000000" stroked="f">
                <v:path arrowok="t"/>
                <v:fill type="solid"/>
              </v:shape>
              <v:shape style="position:absolute;left:10862;top:139;width:94;height:115" coordorigin="10862,139" coordsize="94,115" path="m10956,255l10937,255,10937,180,10934,173,10934,171,10932,166,10930,163,10925,161,10922,159,10952,159,10954,161,10954,171,10956,175,10956,255xe" filled="t" fillcolor="#000000" stroked="f">
                <v:path arrowok="t"/>
                <v:fill type="solid"/>
              </v:shape>
            </v:group>
            <v:group style="position:absolute;left:10978;top:139;width:102;height:118" coordorigin="10978,139" coordsize="102,118">
              <v:shape style="position:absolute;left:10978;top:139;width:102;height:118" coordorigin="10978,139" coordsize="102,118" path="m11040,257l10985,230,10978,186,10984,166,10995,151,11011,142,11034,139,11052,144,11070,157,11070,159,11021,159,11014,161,10999,175,10997,185,10997,211,10999,221,11006,228,11021,238,11071,238,11064,245,11057,250,11047,255,11040,257xe" filled="t" fillcolor="#000000" stroked="f">
                <v:path arrowok="t"/>
                <v:fill type="solid"/>
              </v:shape>
              <v:shape style="position:absolute;left:10978;top:139;width:102;height:118" coordorigin="10978,139" coordsize="102,118" path="m11071,238l11040,238,11047,233,11059,221,11062,211,11062,185,11059,175,11052,168,11047,161,11040,159,11070,159,11078,174,11081,197,11081,211,11076,231,11071,23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58.23999pt;margin-top:6.968752pt;width:5.16pt;height:5.88pt;mso-position-horizontal-relative:page;mso-position-vertical-relative:paragraph;z-index:-1753" coordorigin="11165,139" coordsize="103,118">
            <v:shape style="position:absolute;left:11165;top:139;width:103;height:118" coordorigin="11165,139" coordsize="103,118" path="m11186,178l11167,175,11170,166,11172,159,11182,149,11186,147,11194,142,11201,139,11237,139,11244,142,11254,147,11258,151,11261,156,11263,159,11201,159,11189,171,11186,178xe" filled="t" fillcolor="#000000" stroked="f">
              <v:path arrowok="t"/>
              <v:fill type="solid"/>
            </v:shape>
            <v:shape style="position:absolute;left:11165;top:139;width:103;height:118" coordorigin="11165,139" coordsize="103,118" path="m11213,257l11191,257,11182,252,11170,240,11165,233,11165,219,11172,204,11179,197,11189,192,11194,192,11198,190,11203,190,11210,187,11227,187,11237,185,11244,183,11244,166,11239,163,11234,159,11263,159,11263,202,11244,202,11237,204,11227,204,11213,207,11206,209,11196,209,11191,211,11189,214,11189,216,11184,221,11184,226,11186,231,11201,238,11266,238,11266,240,11244,240,11239,245,11232,250,11225,252,11220,255,11213,257xe" filled="t" fillcolor="#000000" stroked="f">
              <v:path arrowok="t"/>
              <v:fill type="solid"/>
            </v:shape>
            <v:shape style="position:absolute;left:11165;top:139;width:103;height:118" coordorigin="11165,139" coordsize="103,118" path="m11266,238l11215,238,11230,233,11234,231,11239,226,11242,221,11244,219,11244,202,11263,202,11263,221,11266,233,11266,238xe" filled="t" fillcolor="#000000" stroked="f">
              <v:path arrowok="t"/>
              <v:fill type="solid"/>
            </v:shape>
            <v:shape style="position:absolute;left:11165;top:139;width:103;height:118" coordorigin="11165,139" coordsize="103,118" path="m11268,255l11249,255,11246,250,11246,245,11244,240,11266,240,11266,243,11268,250,11268,255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shape style="width:200.662082pt;height:25.5pt;mso-position-horizontal-relative:char;mso-position-vertical-relative:line" type="#_x0000_t75">
            <v:imagedata r:id="rId47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9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22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58"/>
        <w:ind w:left="141" w:right="165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LUA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42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296" w:lineRule="auto" w:before="56"/>
        <w:ind w:left="122" w:right="140" w:firstLine="873"/>
        <w:jc w:val="both"/>
      </w:pPr>
      <w:r>
        <w:rPr/>
        <w:pict>
          <v:group style="position:absolute;margin-left:48.162727pt;margin-top:48.672745pt;width:39.547275pt;height:9.399982pt;mso-position-horizontal-relative:page;mso-position-vertical-relative:paragraph;z-index:-1752" coordorigin="963,973" coordsize="791,188">
            <v:group style="position:absolute;left:971;top:1035;width:107;height:116" coordorigin="971,1035" coordsize="107,116">
              <v:shape style="position:absolute;left:971;top:1035;width:107;height:116" coordorigin="971,1035" coordsize="107,116" path="m1011,1151l994,1143,976,1124,972,1106,971,1080,977,1062,990,1044,1007,1037,1031,1035,1049,1040,1066,1054,1015,1054,1006,1056,998,1061,994,1066,989,1073,989,1080,1076,1080,1078,1094,1078,1099,989,1099,989,1109,994,1118,1001,1123,1006,1130,1015,1133,1070,1133,1068,1135,1053,1146,1038,1150,1011,1151xe" filled="t" fillcolor="#000000" stroked="f">
                <v:path arrowok="t"/>
                <v:fill type="solid"/>
              </v:shape>
              <v:shape style="position:absolute;left:971;top:1035;width:107;height:116" coordorigin="971,1035" coordsize="107,116" path="m1076,1080l1058,1080,1054,1066,1049,1063,1044,1056,1034,1054,1066,1054,1068,1055,1075,1073,1076,1080xe" filled="t" fillcolor="#000000" stroked="f">
                <v:path arrowok="t"/>
                <v:fill type="solid"/>
              </v:shape>
              <v:shape style="position:absolute;left:971;top:1035;width:107;height:116" coordorigin="971,1035" coordsize="107,116" path="m1070,1133l1032,1133,1039,1130,1044,1128,1051,1126,1054,1121,1058,1114,1078,1116,1073,1128,1070,1133xe" filled="t" fillcolor="#000000" stroked="f">
                <v:path arrowok="t"/>
                <v:fill type="solid"/>
              </v:shape>
            </v:group>
            <v:group style="position:absolute;left:1085;top:991;width:94;height:158" coordorigin="1085,991" coordsize="94,158">
              <v:shape style="position:absolute;left:1085;top:991;width:94;height:158" coordorigin="1085,991" coordsize="94,158" path="m1121,1037l1102,1037,1102,1015,1104,1006,1109,1001,1114,994,1121,991,1145,991,1150,994,1147,1010,1128,1010,1123,1015,1121,1022,1121,1037xe" filled="t" fillcolor="#000000" stroked="f">
                <v:path arrowok="t"/>
                <v:fill type="solid"/>
              </v:shape>
              <v:shape style="position:absolute;left:1085;top:991;width:94;height:158" coordorigin="1085,991" coordsize="94,158" path="m1142,1056l1085,1056,1085,1037,1142,1037,1142,1056xe" filled="t" fillcolor="#000000" stroked="f">
                <v:path arrowok="t"/>
                <v:fill type="solid"/>
              </v:shape>
              <v:shape style="position:absolute;left:1085;top:991;width:94;height:158" coordorigin="1085,991" coordsize="94,158" path="m1121,1150l1102,1150,1102,1056,1121,1056,1121,1150xe" filled="t" fillcolor="#000000" stroked="f">
                <v:path arrowok="t"/>
                <v:fill type="solid"/>
              </v:shape>
              <v:shape style="position:absolute;left:1085;top:991;width:94;height:158" coordorigin="1085,991" coordsize="94,158" path="m1178,1013l1159,1013,1159,994,1178,994,1178,1013xe" filled="t" fillcolor="#000000" stroked="f">
                <v:path arrowok="t"/>
                <v:fill type="solid"/>
              </v:shape>
              <v:shape style="position:absolute;left:1085;top:991;width:94;height:158" coordorigin="1085,991" coordsize="94,158" path="m1178,1150l1159,1150,1159,1037,1178,1037,1178,1150xe" filled="t" fillcolor="#000000" stroked="f">
                <v:path arrowok="t"/>
                <v:fill type="solid"/>
              </v:shape>
            </v:group>
            <v:group style="position:absolute;left:1202;top:1034;width:98;height:118" coordorigin="1202,1034" coordsize="98,118">
              <v:shape style="position:absolute;left:1202;top:1034;width:98;height:118" coordorigin="1202,1034" coordsize="98,118" path="m1267,1152l1205,1115,1202,1094,1202,1082,1243,1034,1265,1034,1277,1037,1284,1044,1291,1049,1294,1054,1243,1054,1236,1056,1231,1063,1224,1068,1222,1080,1222,1106,1224,1116,1231,1123,1236,1130,1243,1133,1294,1133,1284,1140,1277,1147,1267,1152xe" filled="t" fillcolor="#000000" stroked="f">
                <v:path arrowok="t"/>
                <v:fill type="solid"/>
              </v:shape>
              <v:shape style="position:absolute;left:1202;top:1034;width:98;height:118" coordorigin="1202,1034" coordsize="98,118" path="m1279,1073l1277,1066,1274,1061,1260,1054,1294,1054,1296,1058,1298,1070,1279,1073xe" filled="t" fillcolor="#000000" stroked="f">
                <v:path arrowok="t"/>
                <v:fill type="solid"/>
              </v:shape>
              <v:shape style="position:absolute;left:1202;top:1034;width:98;height:118" coordorigin="1202,1034" coordsize="98,118" path="m1294,1133l1260,1133,1267,1130,1272,1126,1277,1123,1282,1109,1301,1111,1298,1123,1294,1133xe" filled="t" fillcolor="#000000" stroked="f">
                <v:path arrowok="t"/>
                <v:fill type="solid"/>
              </v:shape>
            </v:group>
            <v:group style="position:absolute;left:1313;top:1034;width:103;height:118" coordorigin="1313,1034" coordsize="103,118">
              <v:shape style="position:absolute;left:1313;top:1034;width:103;height:118" coordorigin="1313,1034" coordsize="103,118" path="m1334,1073l1315,1070,1315,1061,1318,1056,1322,1051,1327,1044,1332,1042,1339,1039,1346,1034,1382,1034,1397,1039,1399,1044,1404,1046,1408,1054,1346,1054,1344,1058,1339,1061,1334,1066,1334,1073xe" filled="t" fillcolor="#000000" stroked="f">
                <v:path arrowok="t"/>
                <v:fill type="solid"/>
              </v:shape>
              <v:shape style="position:absolute;left:1313;top:1034;width:103;height:118" coordorigin="1313,1034" coordsize="103,118" path="m1358,1152l1339,1152,1330,1150,1322,1142,1315,1138,1313,1128,1313,1109,1318,1099,1322,1097,1325,1092,1334,1087,1339,1087,1344,1085,1356,1085,1373,1082,1392,1078,1392,1066,1390,1061,1380,1056,1373,1054,1408,1054,1409,1056,1409,1063,1411,1070,1411,1097,1392,1097,1385,1099,1373,1102,1358,1102,1351,1104,1344,1104,1342,1106,1339,1106,1334,1109,1334,1111,1332,1114,1332,1126,1346,1133,1411,1133,1411,1135,1392,1135,1378,1145,1373,1147,1358,1152xe" filled="t" fillcolor="#000000" stroked="f">
                <v:path arrowok="t"/>
                <v:fill type="solid"/>
              </v:shape>
              <v:shape style="position:absolute;left:1313;top:1034;width:103;height:118" coordorigin="1313,1034" coordsize="103,118" path="m1411,1133l1361,1133,1375,1128,1380,1126,1385,1121,1387,1116,1390,1114,1392,1109,1392,1097,1411,1097,1411,1133xe" filled="t" fillcolor="#000000" stroked="f">
                <v:path arrowok="t"/>
                <v:fill type="solid"/>
              </v:shape>
              <v:shape style="position:absolute;left:1313;top:1034;width:103;height:118" coordorigin="1313,1034" coordsize="103,118" path="m1416,1150l1397,1150,1392,1140,1392,1135,1411,1135,1411,1140,1416,1150xe" filled="t" fillcolor="#000000" stroked="f">
                <v:path arrowok="t"/>
                <v:fill type="solid"/>
              </v:shape>
            </v:group>
            <v:group style="position:absolute;left:1433;top:1034;width:98;height:118" coordorigin="1433,1034" coordsize="98,118">
              <v:shape style="position:absolute;left:1433;top:1034;width:98;height:118" coordorigin="1433,1034" coordsize="98,118" path="m1498,1152l1436,1115,1433,1094,1433,1082,1435,1070,1440,1061,1442,1051,1457,1042,1466,1037,1476,1034,1498,1034,1507,1037,1514,1044,1522,1049,1524,1054,1476,1054,1466,1056,1462,1063,1454,1068,1452,1080,1452,1106,1454,1116,1462,1123,1466,1130,1474,1133,1524,1133,1517,1140,1507,1147,1498,1152xe" filled="t" fillcolor="#000000" stroked="f">
                <v:path arrowok="t"/>
                <v:fill type="solid"/>
              </v:shape>
              <v:shape style="position:absolute;left:1433;top:1034;width:98;height:118" coordorigin="1433,1034" coordsize="98,118" path="m1510,1073l1507,1066,1505,1061,1490,1054,1524,1054,1526,1058,1529,1070,1510,1073xe" filled="t" fillcolor="#000000" stroked="f">
                <v:path arrowok="t"/>
                <v:fill type="solid"/>
              </v:shape>
              <v:shape style="position:absolute;left:1433;top:1034;width:98;height:118" coordorigin="1433,1034" coordsize="98,118" path="m1524,1133l1490,1133,1498,1130,1502,1126,1507,1123,1512,1116,1512,1109,1531,1111,1529,1123,1524,1133xe" filled="t" fillcolor="#000000" stroked="f">
                <v:path arrowok="t"/>
                <v:fill type="solid"/>
              </v:shape>
            </v:group>
            <v:group style="position:absolute;left:1558;top:984;width:2;height:166" coordorigin="1558,984" coordsize="2,166">
              <v:shape style="position:absolute;left:1558;top:984;width:2;height:166" coordorigin="1558,984" coordsize="0,166" path="m1558,1150l1558,984e" filled="f" stroked="t" strokeweight="1.06pt" strokecolor="#000000">
                <v:path arrowok="t"/>
              </v:shape>
            </v:group>
            <v:group style="position:absolute;left:1591;top:1034;width:103;height:118" coordorigin="1591,1034" coordsize="103,118">
              <v:shape style="position:absolute;left:1591;top:1034;width:103;height:118" coordorigin="1591,1034" coordsize="103,118" path="m1613,1073l1594,1070,1596,1061,1598,1056,1603,1051,1606,1044,1620,1039,1627,1034,1663,1034,1668,1037,1675,1039,1682,1046,1686,1054,1627,1054,1622,1058,1618,1061,1615,1066,1613,1073xe" filled="t" fillcolor="#000000" stroked="f">
                <v:path arrowok="t"/>
                <v:fill type="solid"/>
              </v:shape>
              <v:shape style="position:absolute;left:1591;top:1034;width:103;height:118" coordorigin="1591,1034" coordsize="103,118" path="m1637,1152l1618,1152,1608,1150,1601,1142,1594,1138,1591,1128,1591,1114,1598,1099,1608,1090,1613,1087,1618,1087,1622,1085,1637,1085,1651,1082,1663,1080,1670,1078,1670,1066,1668,1061,1666,1058,1661,1056,1654,1054,1686,1054,1690,1061,1690,1097,1670,1097,1663,1099,1654,1102,1639,1102,1630,1104,1625,1104,1620,1106,1618,1106,1610,1114,1610,1123,1615,1128,1620,1130,1627,1133,1690,1133,1690,1135,1670,1135,1663,1140,1658,1145,1637,1152xe" filled="t" fillcolor="#000000" stroked="f">
                <v:path arrowok="t"/>
                <v:fill type="solid"/>
              </v:shape>
              <v:shape style="position:absolute;left:1591;top:1034;width:103;height:118" coordorigin="1591,1034" coordsize="103,118" path="m1690,1133l1642,1133,1649,1130,1654,1128,1661,1126,1663,1121,1668,1116,1668,1114,1670,1109,1670,1097,1690,1097,1690,1133xe" filled="t" fillcolor="#000000" stroked="f">
                <v:path arrowok="t"/>
                <v:fill type="solid"/>
              </v:shape>
              <v:shape style="position:absolute;left:1591;top:1034;width:103;height:118" coordorigin="1591,1034" coordsize="103,118" path="m1694,1150l1675,1150,1670,1140,1670,1135,1690,1135,1692,1140,1692,1145,1694,1150xe" filled="t" fillcolor="#000000" stroked="f">
                <v:path arrowok="t"/>
                <v:fill type="solid"/>
              </v:shape>
            </v:group>
            <v:group style="position:absolute;left:1721;top:1128;width:22;height:22" coordorigin="1721,1128" coordsize="22,22">
              <v:shape style="position:absolute;left:1721;top:1128;width:22;height:22" coordorigin="1721,1128" coordsize="22,22" path="m1721,1139l1742,1139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5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0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7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6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5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ón,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pub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d,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d,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d,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2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0" w:right="14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56"/>
        <w:ind w:left="99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3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1.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1497" w:val="left" w:leader="none"/>
        </w:tabs>
        <w:spacing w:line="298" w:lineRule="auto"/>
        <w:ind w:left="1497" w:right="152" w:hanging="260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298" w:lineRule="auto"/>
        <w:ind w:right="152"/>
        <w:jc w:val="left"/>
      </w:pPr>
      <w:r>
        <w:rPr>
          <w:b w:val="0"/>
          <w:bCs w:val="0"/>
          <w:spacing w:val="1"/>
          <w:w w:val="115"/>
        </w:rPr>
        <w:t>H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il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pu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1912" w:val="left" w:leader="none"/>
        </w:tabs>
        <w:ind w:left="1912" w:right="0" w:hanging="402"/>
        <w:jc w:val="left"/>
      </w:pP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a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3"/>
          <w:w w:val="120"/>
        </w:rPr>
        <w:t>p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gu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0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li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9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3"/>
          <w:w w:val="120"/>
        </w:rPr>
        <w:t>n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2"/>
          <w:w w:val="120"/>
        </w:rPr>
        <w:t>a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3"/>
        </w:numPr>
        <w:tabs>
          <w:tab w:pos="1912" w:val="left" w:leader="none"/>
        </w:tabs>
        <w:spacing w:line="295" w:lineRule="auto"/>
        <w:ind w:left="1912" w:right="150" w:hanging="413"/>
        <w:jc w:val="left"/>
      </w:pP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82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4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after="0" w:line="295" w:lineRule="auto"/>
        <w:jc w:val="left"/>
        <w:sectPr>
          <w:headerReference w:type="even" r:id="rId29"/>
          <w:headerReference w:type="default" r:id="rId30"/>
          <w:pgSz w:w="12240" w:h="15840"/>
          <w:pgMar w:header="674" w:footer="0" w:top="960" w:bottom="280" w:left="840" w:right="820"/>
          <w:pgNumType w:start="50"/>
        </w:sectPr>
      </w:pP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3"/>
        </w:numPr>
        <w:tabs>
          <w:tab w:pos="1912" w:val="left" w:leader="none"/>
        </w:tabs>
        <w:spacing w:line="329" w:lineRule="auto" w:before="79"/>
        <w:ind w:left="1912" w:right="130" w:hanging="402"/>
        <w:jc w:val="both"/>
      </w:pPr>
      <w:r>
        <w:rPr/>
        <w:pict>
          <v:group style="position:absolute;margin-left:48pt;margin-top:-10.727252pt;width:516.359985pt;height:.1pt;mso-position-horizontal-relative:page;mso-position-vertical-relative:paragraph;z-index:-1751" coordorigin="960,-215" coordsize="10327,2">
            <v:shape style="position:absolute;left:960;top:-215;width:10327;height:2" coordorigin="960,-215" coordsize="10327,0" path="m960,-215l11287,-215e" filled="f" stroked="t" strokeweight="1.059999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ndo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6" w:right="0"/>
        <w:jc w:val="left"/>
      </w:pPr>
      <w:r>
        <w:rPr/>
        <w:pict>
          <v:group style="position:absolute;margin-left:48.162727pt;margin-top:17.852753pt;width:478.987285pt;height:11.045003pt;mso-position-horizontal-relative:page;mso-position-vertical-relative:paragraph;z-index:-1750" coordorigin="963,357" coordsize="9580,221">
            <v:shape style="position:absolute;left:963;top:357;width:4991;height:221" type="#_x0000_t75">
              <v:imagedata r:id="rId48" o:title=""/>
            </v:shape>
            <v:shape style="position:absolute;left:6018;top:357;width:4465;height:182" type="#_x0000_t75">
              <v:imagedata r:id="rId49" o:title=""/>
            </v:shape>
            <v:group style="position:absolute;left:10510;top:506;width:22;height:22" coordorigin="10510,506" coordsize="22,22">
              <v:shape style="position:absolute;left:10510;top:506;width:22;height:22" coordorigin="10510,506" coordsize="22,22" path="m10510,516l10531,516e" filled="f" stroked="t" strokeweight="1.180001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0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329" w:lineRule="auto" w:before="79"/>
        <w:ind w:left="122" w:right="133" w:firstLine="873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2"/>
          <w:w w:val="115"/>
        </w:rPr>
        <w:t>r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é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y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30" w:lineRule="exact" w:before="2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3"/>
        </w:numPr>
        <w:tabs>
          <w:tab w:pos="1497" w:val="left" w:leader="none"/>
        </w:tabs>
        <w:spacing w:line="329" w:lineRule="auto"/>
        <w:ind w:left="1497" w:right="132" w:hanging="321"/>
        <w:jc w:val="left"/>
      </w:pP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2"/>
          <w:w w:val="115"/>
        </w:rPr>
        <w:t>á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240" w:lineRule="exact" w:before="13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after="0" w:line="240" w:lineRule="exact"/>
        <w:rPr>
          <w:sz w:val="24"/>
          <w:szCs w:val="24"/>
        </w:rPr>
        <w:sectPr>
          <w:pgSz w:w="12240" w:h="15840"/>
          <w:pgMar w:header="679" w:footer="0" w:top="960" w:bottom="280" w:left="840" w:right="840"/>
        </w:sectPr>
      </w:pPr>
    </w:p>
    <w:p>
      <w:pPr>
        <w:pStyle w:val="BodyText"/>
        <w:spacing w:before="79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9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1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9.857403pt;height:11.025pt;mso-position-horizontal-relative:char;mso-position-vertical-relative:line" type="#_x0000_t75">
            <v:imagedata r:id="rId5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before="81"/>
        <w:ind w:left="96" w:right="0"/>
        <w:jc w:val="left"/>
      </w:pPr>
      <w:r>
        <w:rPr/>
        <w:pict>
          <v:group style="position:absolute;margin-left:260.829987pt;margin-top:-11.097275pt;width:13.385pt;height:9.1pt;mso-position-horizontal-relative:page;mso-position-vertical-relative:paragraph;z-index:-1749" coordorigin="5217,-222" coordsize="268,182">
            <v:group style="position:absolute;left:5228;top:-210;width:2;height:158" coordorigin="5228,-210" coordsize="2,158">
              <v:shape style="position:absolute;left:5228;top:-210;width:2;height:158" coordorigin="5228,-210" coordsize="0,158" path="m5228,-52l5228,-210e" filled="f" stroked="t" strokeweight="1.180002pt" strokecolor="#000000">
                <v:path arrowok="t"/>
              </v:shape>
            </v:group>
            <v:group style="position:absolute;left:5264;top:-169;width:102;height:117" coordorigin="5264,-169" coordsize="102,117">
              <v:shape style="position:absolute;left:5264;top:-169;width:102;height:117" coordorigin="5264,-169" coordsize="102,117" path="m5323,-52l5299,-52,5287,-57,5278,-66,5270,-77,5265,-95,5264,-123,5269,-142,5280,-158,5297,-166,5319,-169,5338,-164,5354,-150,5304,-150,5297,-145,5285,-133,5282,-124,5282,-97,5285,-88,5292,-81,5297,-73,5304,-71,5356,-71,5354,-69,5350,-64,5340,-59,5333,-54,5323,-52xe" filled="t" fillcolor="#000000" stroked="f">
                <v:path arrowok="t"/>
                <v:fill type="solid"/>
              </v:shape>
              <v:shape style="position:absolute;left:5264;top:-169;width:102;height:117" coordorigin="5264,-169" coordsize="102,117" path="m5356,-71l5323,-71,5330,-73,5345,-88,5347,-97,5347,-124,5345,-133,5338,-141,5323,-150,5354,-150,5363,-133,5366,-112,5366,-97,5364,-85,5359,-78,5356,-71xe" filled="t" fillcolor="#000000" stroked="f">
                <v:path arrowok="t"/>
                <v:fill type="solid"/>
              </v:shape>
            </v:group>
            <v:group style="position:absolute;left:5381;top:-169;width:96;height:118" coordorigin="5381,-169" coordsize="96,118">
              <v:shape style="position:absolute;left:5381;top:-169;width:96;height:118" coordorigin="5381,-169" coordsize="96,118" path="m5474,-71l5448,-71,5453,-76,5458,-78,5458,-93,5453,-95,5448,-95,5443,-97,5431,-100,5417,-105,5407,-107,5402,-109,5395,-112,5393,-117,5386,-124,5383,-131,5383,-141,5390,-155,5393,-157,5398,-160,5400,-162,5414,-169,5436,-169,5458,-162,5462,-157,5467,-155,5470,-150,5419,-150,5412,-148,5410,-145,5405,-143,5402,-141,5402,-136,5405,-133,5405,-131,5407,-131,5410,-129,5414,-129,5414,-126,5422,-126,5431,-124,5446,-119,5455,-117,5470,-109,5474,-105,5477,-100,5477,-76,5474,-71xe" filled="t" fillcolor="#000000" stroked="f">
                <v:path arrowok="t"/>
                <v:fill type="solid"/>
              </v:shape>
              <v:shape style="position:absolute;left:5381;top:-169;width:96;height:118" coordorigin="5381,-169" coordsize="96,118" path="m5453,-133l5453,-138,5450,-143,5446,-145,5443,-148,5436,-150,5470,-150,5472,-143,5472,-136,5453,-133xe" filled="t" fillcolor="#000000" stroked="f">
                <v:path arrowok="t"/>
                <v:fill type="solid"/>
              </v:shape>
              <v:shape style="position:absolute;left:5381;top:-169;width:96;height:118" coordorigin="5381,-169" coordsize="96,118" path="m5448,-52l5417,-52,5405,-54,5398,-61,5388,-66,5383,-76,5381,-88,5400,-90,5402,-83,5405,-78,5414,-73,5422,-71,5474,-71,5472,-69,5470,-64,5462,-59,5455,-57,5448,-5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77.869995pt;margin-top:-11.037274pt;width:163.016383pt;height:11.025pt;mso-position-horizontal-relative:page;mso-position-vertical-relative:paragraph;z-index:-1748" type="#_x0000_t75">
            <v:imagedata r:id="rId51" o:title=""/>
          </v:shape>
        </w:pict>
      </w:r>
      <w:r>
        <w:rPr/>
        <w:pict>
          <v:shape style="position:absolute;margin-left:444.790009pt;margin-top:-11.097275pt;width:118.529967pt;height:11.025pt;mso-position-horizontal-relative:page;mso-position-vertical-relative:paragraph;z-index:-1747" type="#_x0000_t75">
            <v:imagedata r:id="rId52" o:title=""/>
          </v:shape>
        </w:pic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-3"/>
          <w:w w:val="120"/>
        </w:rPr>
        <w:t>q</w:t>
      </w:r>
      <w:r>
        <w:rPr>
          <w:b w:val="0"/>
          <w:bCs w:val="0"/>
          <w:spacing w:val="3"/>
          <w:w w:val="120"/>
        </w:rPr>
        <w:t>u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5"/>
          <w:w w:val="120"/>
        </w:rPr>
        <w:t> </w:t>
      </w:r>
      <w:r>
        <w:rPr>
          <w:b w:val="0"/>
          <w:bCs w:val="0"/>
          <w:spacing w:val="2"/>
          <w:w w:val="120"/>
        </w:rPr>
        <w:t>S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2"/>
          <w:w w:val="120"/>
        </w:rPr>
        <w:t> 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2"/>
          <w:w w:val="120"/>
        </w:rPr>
        <w:t>e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ñ</w:t>
      </w:r>
      <w:r>
        <w:rPr>
          <w:b w:val="0"/>
          <w:bCs w:val="0"/>
          <w:spacing w:val="2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d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u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0"/>
          <w:w w:val="120"/>
        </w:rPr>
        <w:t>p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3"/>
          <w:w w:val="120"/>
        </w:rPr>
        <w:t>n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b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60" w:bottom="280" w:left="840" w:right="840"/>
          <w:cols w:num="2" w:equalWidth="0">
            <w:col w:w="1362" w:space="40"/>
            <w:col w:w="9158"/>
          </w:cols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60" w:bottom="280" w:left="840" w:right="840"/>
        </w:sectPr>
      </w:pPr>
    </w:p>
    <w:p>
      <w:pPr>
        <w:pStyle w:val="BodyText"/>
        <w:spacing w:before="79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3"/>
          <w:w w:val="9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9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3.700705pt;height:11.0925pt;mso-position-horizontal-relative:char;mso-position-vertical-relative:line" type="#_x0000_t75">
            <v:imagedata r:id="rId5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before="80"/>
        <w:ind w:left="95" w:right="0"/>
        <w:jc w:val="left"/>
      </w:pPr>
      <w:r>
        <w:rPr/>
        <w:pict>
          <v:shape style="position:absolute;margin-left:252.789993pt;margin-top:-11.14726pt;width:213.077694pt;height:11.025pt;mso-position-horizontal-relative:page;mso-position-vertical-relative:paragraph;z-index:-1746" type="#_x0000_t75">
            <v:imagedata r:id="rId54" o:title=""/>
          </v:shape>
        </w:pict>
      </w:r>
      <w:r>
        <w:rPr/>
        <w:pict>
          <v:shape style="position:absolute;margin-left:467.830017pt;margin-top:-11.14726pt;width:97.109848pt;height:9.1875pt;mso-position-horizontal-relative:page;mso-position-vertical-relative:paragraph;z-index:-1745" type="#_x0000_t75">
            <v:imagedata r:id="rId55" o:title=""/>
          </v:shape>
        </w:pic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4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60" w:bottom="280" w:left="840" w:right="840"/>
          <w:cols w:num="2" w:equalWidth="0">
            <w:col w:w="1363" w:space="40"/>
            <w:col w:w="9157"/>
          </w:cols>
        </w:sectPr>
      </w:pPr>
    </w:p>
    <w:p>
      <w:pPr>
        <w:spacing w:line="130" w:lineRule="exact" w:before="9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1173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-26"/>
          <w:w w:val="1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1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7658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138.276634pt;height:10.875pt;mso-position-horizontal-relative:char;mso-position-vertical-relative:line" type="#_x0000_t75">
            <v:imagedata r:id="rId56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before="81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9.279999pt;margin-top:12.892774pt;width:1.080002pt;height:1.080002pt;mso-position-horizontal-relative:page;mso-position-vertical-relative:paragraph;z-index:-1744" coordorigin="2986,258" coordsize="22,22">
            <v:shape style="position:absolute;left:2986;top:258;width:22;height:22" coordorigin="2986,258" coordsize="22,22" path="m2986,269l3007,269e" filled="f" stroked="t" strokeweight="1.180002pt" strokecolor="#000000">
              <v:path arrowok="t"/>
            </v:shape>
            <w10:wrap type="none"/>
          </v:group>
        </w:pict>
      </w:r>
      <w:r>
        <w:rPr/>
        <w:pict>
          <v:group style="position:absolute;margin-left:154.729996pt;margin-top:5.462776pt;width:397.285004pt;height:11.044977pt;mso-position-horizontal-relative:page;mso-position-vertical-relative:paragraph;z-index:-1743" coordorigin="3095,109" coordsize="7946,221">
            <v:shape style="position:absolute;left:3095;top:109;width:2843;height:182" type="#_x0000_t75">
              <v:imagedata r:id="rId57" o:title=""/>
            </v:shape>
            <v:shape style="position:absolute;left:5949;top:109;width:5092;height:221" type="#_x0000_t75">
              <v:imagedata r:id="rId58" o:title=""/>
            </v:shape>
            <w10:wrap type="none"/>
          </v:group>
        </w:pict>
      </w:r>
      <w:r>
        <w:rPr/>
        <w:pict>
          <v:group style="position:absolute;margin-left:556.030029pt;margin-top:5.462776pt;width:7.744986pt;height:9.1pt;mso-position-horizontal-relative:page;mso-position-vertical-relative:paragraph;z-index:-1742" coordorigin="11121,109" coordsize="155,182">
            <v:group style="position:absolute;left:11132;top:121;width:2;height:158" coordorigin="11132,121" coordsize="2,158">
              <v:shape style="position:absolute;left:11132;top:121;width:2;height:158" coordorigin="11132,121" coordsize="0,158" path="m11132,279l11132,121e" filled="f" stroked="t" strokeweight="1.180002pt" strokecolor="#000000">
                <v:path arrowok="t"/>
              </v:shape>
            </v:group>
            <v:group style="position:absolute;left:11165;top:162;width:103;height:118" coordorigin="11165,162" coordsize="103,118">
              <v:shape style="position:absolute;left:11165;top:162;width:103;height:118" coordorigin="11165,162" coordsize="103,118" path="m11186,200l11167,198,11172,183,11186,169,11201,164,11210,162,11230,162,11244,167,11254,171,11261,179,11262,181,11208,181,11201,183,11198,186,11194,188,11189,193,11186,200xe" filled="t" fillcolor="#000000" stroked="f">
                <v:path arrowok="t"/>
                <v:fill type="solid"/>
              </v:shape>
              <v:shape style="position:absolute;left:11165;top:162;width:103;height:118" coordorigin="11165,162" coordsize="103,118" path="m11220,279l11191,279,11182,277,11177,270,11170,265,11165,258,11165,241,11170,231,11179,222,11194,215,11198,215,11203,212,11210,212,11227,210,11237,207,11244,205,11244,191,11239,188,11234,183,11227,181,11262,181,11263,183,11263,224,11244,224,11237,227,11227,229,11213,231,11206,231,11198,234,11196,234,11191,236,11189,236,11189,239,11184,243,11184,251,11191,258,11196,260,11266,260,11266,263,11244,263,11239,270,11232,275,11225,277,11220,279xe" filled="t" fillcolor="#000000" stroked="f">
                <v:path arrowok="t"/>
                <v:fill type="solid"/>
              </v:shape>
              <v:shape style="position:absolute;left:11165;top:162;width:103;height:118" coordorigin="11165,162" coordsize="103,118" path="m11266,260l11222,260,11230,255,11239,251,11244,241,11244,224,11263,224,11263,246,11266,255,11266,260xe" filled="t" fillcolor="#000000" stroked="f">
                <v:path arrowok="t"/>
                <v:fill type="solid"/>
              </v:shape>
              <v:shape style="position:absolute;left:11165;top:162;width:103;height:118" coordorigin="11165,162" coordsize="103,118" path="m11268,277l11249,277,11246,275,11246,270,11244,263,11266,263,11266,267,11268,272,11268,27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89"/>
        <w:ind w:left="122" w:right="0"/>
        <w:jc w:val="left"/>
      </w:pP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g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 w:before="1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30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4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25"/>
                <w:sz w:val="21"/>
                <w:szCs w:val="21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75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918" w:right="91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947" w:right="95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50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889" w:right="892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II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859" w:right="85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III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1009" w:right="1012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846" w:right="846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1008" w:right="101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15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872" w:right="875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1009" w:right="1012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right="90"/>
              <w:jc w:val="righ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1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1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949" w:right="95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15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90" w:lineRule="exact" w:before="3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276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6.081296pt;height:11.0925pt;mso-position-horizontal-relative:char;mso-position-vertical-relative:line" type="#_x0000_t75">
            <v:imagedata r:id="rId59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00" w:lineRule="exact" w:before="7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2802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90.860144pt;height:11.025pt;mso-position-horizontal-relative:char;mso-position-vertical-relative:line" type="#_x0000_t75">
            <v:imagedata r:id="rId60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30" w:lineRule="exact" w:before="4"/>
        <w:rPr>
          <w:sz w:val="13"/>
          <w:szCs w:val="13"/>
        </w:rPr>
      </w:pP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122" w:right="0"/>
        <w:jc w:val="left"/>
      </w:pPr>
      <w:r>
        <w:rPr/>
        <w:pict>
          <v:group style="position:absolute;margin-left:91.290001pt;margin-top:-44.19725pt;width:9.679998pt;height:9.1pt;mso-position-horizontal-relative:page;mso-position-vertical-relative:paragraph;z-index:-1741" coordorigin="1826,-884" coordsize="194,182">
            <v:group style="position:absolute;left:1853;top:-862;width:113;height:2" coordorigin="1853,-862" coordsize="113,2">
              <v:shape style="position:absolute;left:1853;top:-862;width:113;height:2" coordorigin="1853,-862" coordsize="113,0" path="m1853,-862l1966,-862e" filled="f" stroked="t" strokeweight="1.1pt" strokecolor="#000000">
                <v:path arrowok="t"/>
              </v:shape>
            </v:group>
            <v:group style="position:absolute;left:1853;top:-852;width:22;height:44" coordorigin="1853,-852" coordsize="22,44">
              <v:shape style="position:absolute;left:1853;top:-852;width:22;height:44" coordorigin="1853,-852" coordsize="22,44" path="m1853,-830l1874,-830e" filled="f" stroked="t" strokeweight="2.3pt" strokecolor="#000000">
                <v:path arrowok="t"/>
              </v:shape>
            </v:group>
            <v:group style="position:absolute;left:1853;top:-798;width:108;height:2" coordorigin="1853,-798" coordsize="108,2">
              <v:shape style="position:absolute;left:1853;top:-798;width:108;height:2" coordorigin="1853,-798" coordsize="108,0" path="m1853,-798l1961,-798e" filled="f" stroked="t" strokeweight="1.1pt" strokecolor="#000000">
                <v:path arrowok="t"/>
              </v:shape>
            </v:group>
            <v:group style="position:absolute;left:1853;top:-788;width:22;height:52" coordorigin="1853,-788" coordsize="22,52">
              <v:shape style="position:absolute;left:1853;top:-788;width:22;height:52" coordorigin="1853,-788" coordsize="22,52" path="m1853,-762l1874,-762e" filled="f" stroked="t" strokeweight="2.7pt" strokecolor="#000000">
                <v:path arrowok="t"/>
              </v:shape>
            </v:group>
            <v:group style="position:absolute;left:1853;top:-726;width:118;height:2" coordorigin="1853,-726" coordsize="118,2">
              <v:shape style="position:absolute;left:1853;top:-726;width:118;height:2" coordorigin="1853,-726" coordsize="118,0" path="m1853,-726l1970,-726e" filled="f" stroked="t" strokeweight="1.1pt" strokecolor="#000000">
                <v:path arrowok="t"/>
              </v:shape>
            </v:group>
            <v:group style="position:absolute;left:2008;top:-872;width:2;height:158" coordorigin="2008,-872" coordsize="2,158">
              <v:shape style="position:absolute;left:2008;top:-872;width:2;height:158" coordorigin="2008,-872" coordsize="0,158" path="m2008,-714l2008,-872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206.350006pt;margin-top:-44.19725pt;width:150.572394pt;height:10.875pt;mso-position-horizontal-relative:page;mso-position-vertical-relative:paragraph;z-index:-1740" type="#_x0000_t75">
            <v:imagedata r:id="rId61" o:title=""/>
          </v:shape>
        </w:pict>
      </w:r>
      <w:r>
        <w:rPr/>
        <w:pict>
          <v:group style="position:absolute;margin-left:362.230011pt;margin-top:-44.19725pt;width:7.864988pt;height:9.099999pt;mso-position-horizontal-relative:page;mso-position-vertical-relative:paragraph;z-index:-1739" coordorigin="7245,-884" coordsize="157,182">
            <v:group style="position:absolute;left:7256;top:-872;width:2;height:158" coordorigin="7256,-872" coordsize="2,158">
              <v:shape style="position:absolute;left:7256;top:-872;width:2;height:158" coordorigin="7256,-872" coordsize="0,158" path="m7256,-714l7256,-872e" filled="f" stroked="t" strokeweight="1.180001pt" strokecolor="#000000">
                <v:path arrowok="t"/>
              </v:shape>
            </v:group>
            <v:group style="position:absolute;left:7291;top:-831;width:103;height:118" coordorigin="7291,-831" coordsize="103,118">
              <v:shape style="position:absolute;left:7291;top:-831;width:103;height:118" coordorigin="7291,-831" coordsize="103,118" path="m7313,-793l7294,-795,7294,-803,7296,-810,7310,-824,7325,-829,7334,-831,7354,-831,7375,-824,7385,-815,7386,-812,7332,-812,7325,-810,7322,-807,7318,-805,7313,-800,7313,-793xe" filled="t" fillcolor="#000000" stroked="f">
                <v:path arrowok="t"/>
                <v:fill type="solid"/>
              </v:shape>
              <v:shape style="position:absolute;left:7291;top:-831;width:103;height:118" coordorigin="7291,-831" coordsize="103,118" path="m7344,-714l7318,-714,7308,-716,7301,-723,7294,-728,7291,-735,7291,-757,7294,-762,7303,-771,7318,-779,7322,-779,7327,-781,7334,-781,7351,-783,7370,-788,7370,-798,7368,-803,7363,-805,7358,-810,7351,-812,7386,-812,7387,-810,7387,-800,7390,-795,7390,-769,7370,-769,7363,-767,7351,-764,7337,-762,7330,-762,7322,-759,7320,-759,7318,-757,7313,-757,7313,-755,7310,-752,7310,-740,7315,-735,7320,-733,7390,-733,7390,-731,7370,-731,7363,-723,7356,-719,7351,-716,7344,-714xe" filled="t" fillcolor="#000000" stroked="f">
                <v:path arrowok="t"/>
                <v:fill type="solid"/>
              </v:shape>
              <v:shape style="position:absolute;left:7291;top:-831;width:103;height:118" coordorigin="7291,-831" coordsize="103,118" path="m7390,-733l7346,-733,7354,-738,7363,-743,7370,-757,7370,-769,7390,-769,7390,-733xe" filled="t" fillcolor="#000000" stroked="f">
                <v:path arrowok="t"/>
                <v:fill type="solid"/>
              </v:shape>
              <v:shape style="position:absolute;left:7291;top:-831;width:103;height:118" coordorigin="7291,-831" coordsize="103,118" path="m7394,-716l7375,-716,7373,-719,7370,-723,7370,-731,7390,-731,7390,-726,7394,-71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4.144989pt;margin-top:-44.617229pt;width:53.06998pt;height:9.519977pt;mso-position-horizontal-relative:page;mso-position-vertical-relative:paragraph;z-index:-1738" coordorigin="7483,-892" coordsize="1061,190">
            <v:group style="position:absolute;left:7490;top:-831;width:98;height:118" coordorigin="7490,-831" coordsize="98,118">
              <v:shape style="position:absolute;left:7490;top:-831;width:98;height:118" coordorigin="7490,-831" coordsize="98,118" path="m7555,-714l7493,-749,7490,-771,7490,-783,7493,-795,7498,-803,7500,-812,7507,-819,7514,-824,7524,-829,7531,-831,7553,-831,7565,-827,7572,-822,7579,-815,7580,-812,7534,-812,7524,-807,7512,-795,7510,-786,7510,-757,7512,-747,7519,-743,7524,-735,7531,-733,7583,-733,7582,-731,7574,-723,7565,-716,7555,-714xe" filled="t" fillcolor="#000000" stroked="f">
                <v:path arrowok="t"/>
                <v:fill type="solid"/>
              </v:shape>
              <v:shape style="position:absolute;left:7490;top:-831;width:98;height:118" coordorigin="7490,-831" coordsize="98,118" path="m7567,-793l7562,-803,7558,-807,7548,-812,7580,-812,7584,-805,7586,-795,7567,-793xe" filled="t" fillcolor="#000000" stroked="f">
                <v:path arrowok="t"/>
                <v:fill type="solid"/>
              </v:shape>
              <v:shape style="position:absolute;left:7490;top:-831;width:98;height:118" coordorigin="7490,-831" coordsize="98,118" path="m7583,-733l7548,-733,7555,-735,7560,-738,7570,-747,7570,-757,7589,-755,7586,-740,7583,-733xe" filled="t" fillcolor="#000000" stroked="f">
                <v:path arrowok="t"/>
                <v:fill type="solid"/>
              </v:shape>
            </v:group>
            <v:group style="position:absolute;left:7601;top:-831;width:103;height:118" coordorigin="7601,-831" coordsize="103,118">
              <v:shape style="position:absolute;left:7601;top:-831;width:103;height:118" coordorigin="7601,-831" coordsize="103,118" path="m7622,-793l7603,-795,7603,-803,7608,-810,7610,-815,7620,-824,7634,-829,7644,-831,7663,-831,7673,-829,7678,-827,7685,-824,7690,-822,7692,-817,7694,-815,7696,-812,7642,-812,7634,-810,7632,-807,7627,-805,7625,-800,7622,-793xe" filled="t" fillcolor="#000000" stroked="f">
                <v:path arrowok="t"/>
                <v:fill type="solid"/>
              </v:shape>
              <v:shape style="position:absolute;left:7601;top:-831;width:103;height:118" coordorigin="7601,-831" coordsize="103,118" path="m7654,-714l7627,-714,7618,-716,7610,-723,7603,-728,7601,-735,7601,-757,7603,-762,7613,-771,7627,-779,7632,-779,7637,-781,7644,-781,7661,-783,7673,-786,7680,-788,7680,-798,7678,-803,7673,-805,7668,-810,7661,-812,7696,-812,7697,-810,7697,-800,7699,-795,7699,-769,7680,-769,7673,-767,7661,-764,7646,-762,7639,-762,7632,-759,7630,-759,7627,-757,7625,-757,7620,-752,7620,-740,7625,-735,7630,-733,7699,-733,7699,-731,7680,-731,7673,-723,7666,-719,7661,-716,7654,-714xe" filled="t" fillcolor="#000000" stroked="f">
                <v:path arrowok="t"/>
                <v:fill type="solid"/>
              </v:shape>
              <v:shape style="position:absolute;left:7601;top:-831;width:103;height:118" coordorigin="7601,-831" coordsize="103,118" path="m7699,-733l7656,-733,7663,-738,7673,-743,7680,-757,7680,-769,7699,-769,7699,-733xe" filled="t" fillcolor="#000000" stroked="f">
                <v:path arrowok="t"/>
                <v:fill type="solid"/>
              </v:shape>
              <v:shape style="position:absolute;left:7601;top:-831;width:103;height:118" coordorigin="7601,-831" coordsize="103,118" path="m7704,-716l7685,-716,7682,-719,7680,-723,7680,-731,7699,-731,7699,-726,7704,-716xe" filled="t" fillcolor="#000000" stroked="f">
                <v:path arrowok="t"/>
                <v:fill type="solid"/>
              </v:shape>
            </v:group>
            <v:group style="position:absolute;left:7736;top:-872;width:2;height:158" coordorigin="7736,-872" coordsize="2,158">
              <v:shape style="position:absolute;left:7736;top:-872;width:2;height:158" coordorigin="7736,-872" coordsize="0,158" path="m7736,-714l7736,-872e" filled="f" stroked="t" strokeweight="1.180001pt" strokecolor="#000000">
                <v:path arrowok="t"/>
              </v:shape>
            </v:group>
            <v:group style="position:absolute;left:7786;top:-882;width:2;height:166" coordorigin="7786,-882" coordsize="2,166">
              <v:shape style="position:absolute;left:7786;top:-882;width:2;height:166" coordorigin="7786,-882" coordsize="0,166" path="m7786,-716l7786,-882e" filled="f" stroked="t" strokeweight="1.06pt" strokecolor="#000000">
                <v:path arrowok="t"/>
              </v:shape>
            </v:group>
            <v:group style="position:absolute;left:7812;top:-875;width:94;height:158" coordorigin="7812,-875" coordsize="94,158">
              <v:shape style="position:absolute;left:7812;top:-875;width:94;height:158" coordorigin="7812,-875" coordsize="94,158" path="m7848,-829l7829,-829,7829,-851,7831,-860,7841,-870,7848,-875,7865,-875,7870,-872,7877,-872,7874,-855,7858,-855,7853,-853,7848,-848,7848,-829xe" filled="t" fillcolor="#000000" stroked="f">
                <v:path arrowok="t"/>
                <v:fill type="solid"/>
              </v:shape>
              <v:shape style="position:absolute;left:7812;top:-875;width:94;height:158" coordorigin="7812,-875" coordsize="94,158" path="m7870,-810l7812,-810,7812,-829,7870,-829,7870,-810xe" filled="t" fillcolor="#000000" stroked="f">
                <v:path arrowok="t"/>
                <v:fill type="solid"/>
              </v:shape>
              <v:shape style="position:absolute;left:7812;top:-875;width:94;height:158" coordorigin="7812,-875" coordsize="94,158" path="m7848,-716l7829,-716,7829,-810,7848,-810,7848,-716xe" filled="t" fillcolor="#000000" stroked="f">
                <v:path arrowok="t"/>
                <v:fill type="solid"/>
              </v:shape>
              <v:shape style="position:absolute;left:7812;top:-875;width:94;height:158" coordorigin="7812,-875" coordsize="94,158" path="m7906,-853l7886,-853,7886,-872,7906,-872,7906,-853xe" filled="t" fillcolor="#000000" stroked="f">
                <v:path arrowok="t"/>
                <v:fill type="solid"/>
              </v:shape>
              <v:shape style="position:absolute;left:7812;top:-875;width:94;height:158" coordorigin="7812,-875" coordsize="94,158" path="m7906,-716l7886,-716,7886,-829,7906,-829,7906,-716xe" filled="t" fillcolor="#000000" stroked="f">
                <v:path arrowok="t"/>
                <v:fill type="solid"/>
              </v:shape>
            </v:group>
            <v:group style="position:absolute;left:7927;top:-831;width:98;height:118" coordorigin="7927,-831" coordsize="98,118">
              <v:shape style="position:absolute;left:7927;top:-831;width:98;height:118" coordorigin="7927,-831" coordsize="98,118" path="m7992,-714l7930,-749,7927,-771,7927,-783,7930,-795,7934,-803,7937,-812,7944,-819,7951,-824,7961,-829,7970,-831,7992,-831,8002,-827,8009,-822,8016,-815,8017,-812,7970,-812,7961,-807,7956,-803,7951,-795,7946,-786,7946,-757,7951,-747,7956,-743,7961,-735,7970,-733,8020,-733,8018,-731,8011,-723,8002,-716,7992,-714xe" filled="t" fillcolor="#000000" stroked="f">
                <v:path arrowok="t"/>
                <v:fill type="solid"/>
              </v:shape>
              <v:shape style="position:absolute;left:7927;top:-831;width:98;height:118" coordorigin="7927,-831" coordsize="98,118" path="m8004,-793l8004,-798,7992,-810,7985,-812,8017,-812,8021,-805,8023,-795,8004,-793xe" filled="t" fillcolor="#000000" stroked="f">
                <v:path arrowok="t"/>
                <v:fill type="solid"/>
              </v:shape>
              <v:shape style="position:absolute;left:7927;top:-831;width:98;height:118" coordorigin="7927,-831" coordsize="98,118" path="m8020,-733l7987,-733,7997,-738,8006,-747,8006,-757,8026,-755,8023,-740,8020,-733xe" filled="t" fillcolor="#000000" stroked="f">
                <v:path arrowok="t"/>
                <v:fill type="solid"/>
              </v:shape>
            </v:group>
            <v:group style="position:absolute;left:8038;top:-831;width:103;height:118" coordorigin="8038,-831" coordsize="103,118">
              <v:shape style="position:absolute;left:8038;top:-831;width:103;height:118" coordorigin="8038,-831" coordsize="103,118" path="m8059,-793l8040,-795,8045,-810,8047,-815,8057,-824,8066,-827,8081,-831,8100,-831,8110,-829,8114,-827,8122,-824,8126,-822,8129,-817,8131,-815,8132,-812,8081,-812,8074,-810,8064,-805,8062,-800,8059,-793xe" filled="t" fillcolor="#000000" stroked="f">
                <v:path arrowok="t"/>
                <v:fill type="solid"/>
              </v:shape>
              <v:shape style="position:absolute;left:8038;top:-831;width:103;height:118" coordorigin="8038,-831" coordsize="103,118" path="m8090,-714l8064,-714,8054,-716,8047,-723,8040,-728,8038,-735,8038,-757,8040,-762,8045,-764,8047,-769,8052,-771,8054,-774,8064,-779,8069,-779,8074,-781,8083,-781,8098,-783,8110,-786,8117,-788,8117,-798,8114,-803,8112,-805,8105,-810,8098,-812,8132,-812,8134,-810,8134,-805,8136,-800,8136,-769,8117,-769,8110,-767,8098,-764,8083,-762,8076,-762,8071,-759,8066,-759,8064,-757,8062,-757,8057,-752,8057,-743,8059,-740,8062,-735,8066,-733,8136,-733,8136,-731,8117,-731,8105,-719,8090,-714xe" filled="t" fillcolor="#000000" stroked="f">
                <v:path arrowok="t"/>
                <v:fill type="solid"/>
              </v:shape>
              <v:shape style="position:absolute;left:8038;top:-831;width:103;height:118" coordorigin="8038,-831" coordsize="103,118" path="m8136,-733l8095,-733,8100,-738,8107,-740,8110,-743,8117,-757,8117,-769,8136,-769,8136,-733xe" filled="t" fillcolor="#000000" stroked="f">
                <v:path arrowok="t"/>
                <v:fill type="solid"/>
              </v:shape>
              <v:shape style="position:absolute;left:8038;top:-831;width:103;height:118" coordorigin="8038,-831" coordsize="103,118" path="m8141,-716l8122,-716,8119,-719,8117,-723,8117,-731,8136,-731,8138,-726,8138,-721,8141,-716xe" filled="t" fillcolor="#000000" stroked="f">
                <v:path arrowok="t"/>
                <v:fill type="solid"/>
              </v:shape>
            </v:group>
            <v:group style="position:absolute;left:8160;top:-831;width:98;height:118" coordorigin="8160,-831" coordsize="98,118">
              <v:shape style="position:absolute;left:8160;top:-831;width:98;height:118" coordorigin="8160,-831" coordsize="98,118" path="m8222,-714l8162,-749,8160,-771,8160,-795,8165,-803,8170,-812,8174,-819,8184,-824,8191,-829,8201,-831,8222,-831,8232,-827,8239,-822,8249,-815,8250,-812,8201,-812,8186,-803,8182,-795,8179,-786,8179,-757,8182,-747,8194,-735,8201,-733,8251,-733,8249,-731,8242,-723,8232,-716,8222,-714xe" filled="t" fillcolor="#000000" stroked="f">
                <v:path arrowok="t"/>
                <v:fill type="solid"/>
              </v:shape>
              <v:shape style="position:absolute;left:8160;top:-831;width:98;height:118" coordorigin="8160,-831" coordsize="98,118" path="m8237,-793l8234,-798,8230,-803,8227,-807,8218,-812,8250,-812,8254,-805,8256,-795,8237,-793xe" filled="t" fillcolor="#000000" stroked="f">
                <v:path arrowok="t"/>
                <v:fill type="solid"/>
              </v:shape>
              <v:shape style="position:absolute;left:8160;top:-831;width:98;height:118" coordorigin="8160,-831" coordsize="98,118" path="m8251,-733l8218,-733,8222,-735,8230,-738,8234,-743,8237,-747,8239,-757,8258,-755,8256,-740,8251,-733xe" filled="t" fillcolor="#000000" stroked="f">
                <v:path arrowok="t"/>
                <v:fill type="solid"/>
              </v:shape>
            </v:group>
            <v:group style="position:absolute;left:8282;top:-882;width:2;height:166" coordorigin="8282,-882" coordsize="2,166">
              <v:shape style="position:absolute;left:8282;top:-882;width:2;height:166" coordorigin="8282,-882" coordsize="0,166" path="m8282,-716l8282,-882e" filled="f" stroked="t" strokeweight="1.06pt" strokecolor="#000000">
                <v:path arrowok="t"/>
              </v:shape>
            </v:group>
            <v:group style="position:absolute;left:8317;top:-872;width:102;height:158" coordorigin="8317,-872" coordsize="102,158">
              <v:shape style="position:absolute;left:8317;top:-872;width:102;height:158" coordorigin="8317,-872" coordsize="102,158" path="m8378,-714l8323,-739,8317,-785,8323,-804,8333,-820,8350,-828,8371,-831,8390,-827,8407,-812,8359,-812,8345,-803,8340,-795,8335,-786,8335,-759,8340,-750,8345,-743,8352,-735,8359,-733,8411,-733,8410,-731,8402,-723,8395,-721,8388,-716,8378,-714xe" filled="t" fillcolor="#000000" stroked="f">
                <v:path arrowok="t"/>
                <v:fill type="solid"/>
              </v:shape>
              <v:shape style="position:absolute;left:8317;top:-872;width:102;height:158" coordorigin="8317,-872" coordsize="102,158" path="m8411,-733l8378,-733,8386,-735,8390,-743,8398,-750,8400,-759,8400,-786,8398,-795,8386,-807,8378,-812,8407,-812,8416,-795,8419,-774,8419,-759,8417,-747,8414,-740,8411,-733xe" filled="t" fillcolor="#000000" stroked="f">
                <v:path arrowok="t"/>
                <v:fill type="solid"/>
              </v:shape>
              <v:shape style="position:absolute;left:8317;top:-872;width:102;height:158" coordorigin="8317,-872" coordsize="102,158" path="m8369,-843l8354,-843,8366,-872,8393,-872,8369,-843xe" filled="t" fillcolor="#000000" stroked="f">
                <v:path arrowok="t"/>
                <v:fill type="solid"/>
              </v:shape>
            </v:group>
            <v:group style="position:absolute;left:8443;top:-831;width:94;height:115" coordorigin="8443,-831" coordsize="94,115">
              <v:shape style="position:absolute;left:8443;top:-831;width:94;height:115" coordorigin="8443,-831" coordsize="94,115" path="m8533,-813l8463,-813,8477,-826,8498,-831,8506,-831,8510,-829,8518,-827,8527,-822,8530,-817,8532,-815,8533,-813xe" filled="t" fillcolor="#000000" stroked="f">
                <v:path arrowok="t"/>
                <v:fill type="solid"/>
              </v:shape>
              <v:shape style="position:absolute;left:8443;top:-831;width:94;height:115" coordorigin="8443,-831" coordsize="94,115" path="m8462,-716l8443,-716,8443,-829,8462,-829,8463,-813,8533,-813,8533,-812,8484,-812,8477,-810,8465,-798,8462,-788,8462,-716xe" filled="t" fillcolor="#000000" stroked="f">
                <v:path arrowok="t"/>
                <v:fill type="solid"/>
              </v:shape>
              <v:shape style="position:absolute;left:8443;top:-831;width:94;height:115" coordorigin="8443,-831" coordsize="94,115" path="m8537,-716l8518,-716,8518,-795,8515,-800,8508,-807,8498,-812,8533,-812,8534,-810,8537,-803,8537,-71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1.86499pt;margin-top:-44.13723pt;width:130.979523pt;height:8.7975pt;mso-position-horizontal-relative:page;mso-position-vertical-relative:paragraph;z-index:-1737" type="#_x0000_t75">
            <v:imagedata r:id="rId62" o:title=""/>
          </v:shape>
        </w:pict>
      </w:r>
      <w:r>
        <w:rPr/>
        <w:pict>
          <v:group style="position:absolute;margin-left:48.105pt;margin-top:-27.422266pt;width:12.150004pt;height:8.67pt;mso-position-horizontal-relative:page;mso-position-vertical-relative:paragraph;z-index:-1736" coordorigin="962,-548" coordsize="243,173">
            <v:group style="position:absolute;left:970;top:-541;width:98;height:158" coordorigin="970,-541" coordsize="98,158">
              <v:shape style="position:absolute;left:970;top:-541;width:98;height:158" coordorigin="970,-541" coordsize="98,158" path="m1048,-402l1027,-402,1034,-404,1039,-411,1046,-419,1049,-428,1049,-455,1046,-464,1039,-471,1034,-479,1027,-481,1049,-481,1049,-541,1068,-541,1068,-404,1049,-404,1048,-402xe" filled="t" fillcolor="#000000" stroked="f">
                <v:path arrowok="t"/>
                <v:fill type="solid"/>
              </v:shape>
              <v:shape style="position:absolute;left:970;top:-541;width:98;height:158" coordorigin="970,-541" coordsize="98,158" path="m1032,-383l1008,-383,1001,-385,994,-390,984,-395,979,-402,974,-411,972,-419,970,-431,970,-452,1008,-500,1025,-500,1034,-495,1042,-491,1044,-486,1049,-481,1010,-481,1003,-479,996,-471,991,-464,989,-455,989,-428,991,-419,998,-411,1003,-404,1010,-402,1048,-402,1042,-390,1032,-383xe" filled="t" fillcolor="#000000" stroked="f">
                <v:path arrowok="t"/>
                <v:fill type="solid"/>
              </v:shape>
              <v:shape style="position:absolute;left:970;top:-541;width:98;height:158" coordorigin="970,-541" coordsize="98,158" path="m1068,-385l1049,-385,1049,-404,1068,-404,1068,-385xe" filled="t" fillcolor="#000000" stroked="f">
                <v:path arrowok="t"/>
                <v:fill type="solid"/>
              </v:shape>
            </v:group>
            <v:group style="position:absolute;left:1091;top:-500;width:107;height:117" coordorigin="1091,-500" coordsize="107,117">
              <v:shape style="position:absolute;left:1091;top:-500;width:107;height:117" coordorigin="1091,-500" coordsize="107,117" path="m1159,-383l1098,-410,1091,-454,1098,-472,1112,-489,1128,-498,1152,-500,1170,-494,1186,-481,1135,-481,1128,-479,1114,-469,1109,-455,1196,-455,1198,-440,1198,-435,1109,-435,1111,-423,1114,-416,1121,-411,1128,-404,1138,-402,1190,-402,1181,-392,1171,-385,1159,-383xe" filled="t" fillcolor="#000000" stroked="f">
                <v:path arrowok="t"/>
                <v:fill type="solid"/>
              </v:shape>
              <v:shape style="position:absolute;left:1091;top:-500;width:107;height:117" coordorigin="1091,-500" coordsize="107,117" path="m1196,-455l1178,-455,1178,-462,1176,-469,1171,-471,1164,-479,1157,-481,1186,-481,1188,-480,1195,-462,1196,-455xe" filled="t" fillcolor="#000000" stroked="f">
                <v:path arrowok="t"/>
                <v:fill type="solid"/>
              </v:shape>
              <v:shape style="position:absolute;left:1091;top:-500;width:107;height:117" coordorigin="1091,-500" coordsize="107,117" path="m1190,-402l1154,-402,1162,-404,1171,-409,1176,-414,1178,-421,1198,-419,1195,-407,1190,-40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64.665001pt;margin-top:-27.757265pt;width:112.110003pt;height:11.045003pt;mso-position-horizontal-relative:page;mso-position-vertical-relative:paragraph;z-index:-1735" coordorigin="1293,-555" coordsize="2242,221">
            <v:group style="position:absolute;left:1301;top:-500;width:98;height:118" coordorigin="1301,-500" coordsize="98,118">
              <v:shape style="position:absolute;left:1301;top:-500;width:98;height:118" coordorigin="1301,-500" coordsize="98,118" path="m1366,-383l1304,-419,1301,-440,1301,-452,1303,-464,1308,-474,1310,-481,1318,-488,1325,-493,1334,-498,1342,-500,1366,-500,1375,-498,1382,-491,1390,-486,1392,-481,1344,-481,1334,-479,1330,-471,1322,-464,1320,-455,1320,-428,1322,-419,1330,-411,1334,-404,1342,-402,1392,-402,1385,-395,1375,-387,1366,-383xe" filled="t" fillcolor="#000000" stroked="f">
                <v:path arrowok="t"/>
                <v:fill type="solid"/>
              </v:shape>
              <v:shape style="position:absolute;left:1301;top:-500;width:98;height:118" coordorigin="1301,-500" coordsize="98,118" path="m1378,-462l1375,-469,1373,-474,1358,-481,1392,-481,1394,-476,1397,-464,1378,-462xe" filled="t" fillcolor="#000000" stroked="f">
                <v:path arrowok="t"/>
                <v:fill type="solid"/>
              </v:shape>
              <v:shape style="position:absolute;left:1301;top:-500;width:98;height:118" coordorigin="1301,-500" coordsize="98,118" path="m1392,-402l1358,-402,1366,-404,1370,-407,1375,-411,1380,-419,1380,-426,1399,-423,1397,-411,1392,-402xe" filled="t" fillcolor="#000000" stroked="f">
                <v:path arrowok="t"/>
                <v:fill type="solid"/>
              </v:shape>
            </v:group>
            <v:group style="position:absolute;left:1416;top:-498;width:94;height:115" coordorigin="1416,-498" coordsize="94,115">
              <v:shape style="position:absolute;left:1416;top:-498;width:94;height:115" coordorigin="1416,-498" coordsize="94,115" path="m1454,-383l1447,-383,1440,-385,1426,-392,1423,-397,1421,-399,1418,-404,1416,-411,1416,-498,1435,-498,1435,-419,1440,-409,1445,-407,1447,-404,1452,-402,1489,-402,1473,-387,1454,-383xe" filled="t" fillcolor="#000000" stroked="f">
                <v:path arrowok="t"/>
                <v:fill type="solid"/>
              </v:shape>
              <v:shape style="position:absolute;left:1416;top:-498;width:94;height:115" coordorigin="1416,-498" coordsize="94,115" path="m1489,-402l1464,-402,1471,-404,1481,-409,1488,-423,1490,-431,1490,-498,1510,-498,1510,-402,1489,-402,1489,-402xe" filled="t" fillcolor="#000000" stroked="f">
                <v:path arrowok="t"/>
                <v:fill type="solid"/>
              </v:shape>
              <v:shape style="position:absolute;left:1416;top:-498;width:94;height:115" coordorigin="1416,-498" coordsize="94,115" path="m1510,-385l1490,-385,1489,-402,1510,-402,1510,-385xe" filled="t" fillcolor="#000000" stroked="f">
                <v:path arrowok="t"/>
                <v:fill type="solid"/>
              </v:shape>
            </v:group>
            <v:group style="position:absolute;left:1536;top:-500;width:154;height:115" coordorigin="1536,-500" coordsize="154,115">
              <v:shape style="position:absolute;left:1536;top:-500;width:154;height:115" coordorigin="1536,-500" coordsize="154,115" path="m1574,-479l1555,-479,1560,-486,1570,-495,1574,-498,1582,-500,1598,-500,1603,-498,1610,-495,1615,-491,1618,-486,1621,-481,1579,-481,1574,-479xe" filled="t" fillcolor="#000000" stroked="f">
                <v:path arrowok="t"/>
                <v:fill type="solid"/>
              </v:shape>
              <v:shape style="position:absolute;left:1536;top:-500;width:154;height:115" coordorigin="1536,-500" coordsize="154,115" path="m1643,-481l1621,-481,1637,-495,1656,-500,1666,-500,1675,-498,1687,-486,1688,-481,1644,-481,1643,-481xe" filled="t" fillcolor="#000000" stroked="f">
                <v:path arrowok="t"/>
                <v:fill type="solid"/>
              </v:shape>
              <v:shape style="position:absolute;left:1536;top:-500;width:154;height:115" coordorigin="1536,-500" coordsize="154,115" path="m1555,-385l1536,-385,1536,-498,1555,-498,1555,-479,1574,-479,1565,-474,1558,-459,1555,-452,1555,-385xe" filled="t" fillcolor="#000000" stroked="f">
                <v:path arrowok="t"/>
                <v:fill type="solid"/>
              </v:shape>
              <v:shape style="position:absolute;left:1536;top:-500;width:154;height:115" coordorigin="1536,-500" coordsize="154,115" path="m1622,-385l1603,-385,1603,-471,1598,-474,1596,-479,1591,-481,1621,-481,1621,-481,1643,-481,1637,-479,1632,-474,1625,-469,1622,-459,1622,-385xe" filled="t" fillcolor="#000000" stroked="f">
                <v:path arrowok="t"/>
                <v:fill type="solid"/>
              </v:shape>
              <v:shape style="position:absolute;left:1536;top:-500;width:154;height:115" coordorigin="1536,-500" coordsize="154,115" path="m1690,-385l1670,-385,1670,-469,1668,-474,1663,-479,1658,-481,1688,-481,1690,-476,1690,-385xe" filled="t" fillcolor="#000000" stroked="f">
                <v:path arrowok="t"/>
                <v:fill type="solid"/>
              </v:shape>
            </v:group>
            <v:group style="position:absolute;left:1718;top:-500;width:98;height:158" coordorigin="1718,-500" coordsize="98,158">
              <v:shape style="position:absolute;left:1718;top:-500;width:98;height:158" coordorigin="1718,-500" coordsize="98,158" path="m1754,-479l1738,-479,1742,-486,1752,-495,1757,-498,1764,-500,1781,-500,1788,-498,1802,-488,1807,-481,1762,-481,1754,-479xe" filled="t" fillcolor="#000000" stroked="f">
                <v:path arrowok="t"/>
                <v:fill type="solid"/>
              </v:shape>
              <v:shape style="position:absolute;left:1718;top:-500;width:98;height:158" coordorigin="1718,-500" coordsize="98,158" path="m1738,-342l1718,-342,1718,-498,1738,-498,1738,-479,1754,-479,1747,-471,1742,-464,1738,-455,1738,-428,1740,-419,1747,-411,1752,-404,1759,-402,1807,-402,1805,-399,1738,-399,1738,-342xe" filled="t" fillcolor="#000000" stroked="f">
                <v:path arrowok="t"/>
                <v:fill type="solid"/>
              </v:shape>
              <v:shape style="position:absolute;left:1718;top:-500;width:98;height:158" coordorigin="1718,-500" coordsize="98,158" path="m1807,-402l1776,-402,1783,-404,1790,-411,1795,-419,1798,-428,1798,-455,1795,-464,1790,-471,1783,-479,1776,-481,1807,-481,1812,-471,1817,-452,1817,-431,1812,-411,1807,-402xe" filled="t" fillcolor="#000000" stroked="f">
                <v:path arrowok="t"/>
                <v:fill type="solid"/>
              </v:shape>
              <v:shape style="position:absolute;left:1718;top:-500;width:98;height:158" coordorigin="1718,-500" coordsize="98,158" path="m1776,-383l1762,-383,1757,-385,1750,-387,1745,-390,1742,-395,1738,-399,1805,-399,1800,-395,1786,-385,1776,-383xe" filled="t" fillcolor="#000000" stroked="f">
                <v:path arrowok="t"/>
                <v:fill type="solid"/>
              </v:shape>
              <v:shape style="position:absolute;left:1837;top:-555;width:1698;height:182" type="#_x0000_t75">
                <v:imagedata r:id="rId63" o:title=""/>
              </v:shape>
            </v:group>
            <w10:wrap type="none"/>
          </v:group>
        </w:pict>
      </w:r>
      <w:r>
        <w:rPr/>
        <w:pict>
          <v:shape style="position:absolute;margin-left:277.785004pt;margin-top:-27.577261pt;width:67.922962pt;height:10.29pt;mso-position-horizontal-relative:page;mso-position-vertical-relative:paragraph;z-index:-1734" type="#_x0000_t75">
            <v:imagedata r:id="rId64" o:title=""/>
          </v:shape>
        </w:pict>
      </w:r>
      <w:r>
        <w:rPr/>
        <w:pict>
          <v:group style="position:absolute;margin-left:351.47998pt;margin-top:-24.887236pt;width:5.04pt;height:7.92pt;mso-position-horizontal-relative:page;mso-position-vertical-relative:paragraph;z-index:-1733" coordorigin="7030,-498" coordsize="101,158">
            <v:shape style="position:absolute;left:7030;top:-498;width:101;height:158" coordorigin="7030,-498" coordsize="101,158" path="m7081,-359l7056,-359,7061,-363,7063,-363,7063,-366,7066,-368,7068,-373,7070,-380,7070,-385,7030,-498,7051,-498,7073,-435,7075,-428,7080,-409,7099,-409,7090,-383,7085,-371,7082,-361,7081,-359xe" filled="t" fillcolor="#000000" stroked="f">
              <v:path arrowok="t"/>
              <v:fill type="solid"/>
            </v:shape>
            <v:shape style="position:absolute;left:7030;top:-498;width:101;height:158" coordorigin="7030,-498" coordsize="101,158" path="m7099,-409l7080,-409,7082,-416,7085,-426,7109,-498,7130,-498,7099,-409xe" filled="t" fillcolor="#000000" stroked="f">
              <v:path arrowok="t"/>
              <v:fill type="solid"/>
            </v:shape>
            <v:shape style="position:absolute;left:7030;top:-498;width:101;height:158" coordorigin="7030,-498" coordsize="101,158" path="m7061,-339l7046,-339,7042,-342,7039,-361,7044,-359,7081,-359,7078,-351,7073,-347,7068,-344,7066,-342,7061,-339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361.238983pt;margin-top:-25.382265pt;width:17.496013pt;height:6.630015pt;mso-position-horizontal-relative:page;mso-position-vertical-relative:paragraph;z-index:-1732" coordorigin="7225,-508" coordsize="350,133">
            <v:group style="position:absolute;left:7232;top:-500;width:107;height:116" coordorigin="7232,-500" coordsize="107,116">
              <v:shape style="position:absolute;left:7232;top:-500;width:107;height:116" coordorigin="7232,-500" coordsize="107,116" path="m7273,-384l7256,-392,7238,-410,7233,-428,7232,-454,7239,-472,7252,-490,7269,-498,7293,-500,7310,-494,7327,-481,7277,-481,7267,-479,7260,-474,7255,-469,7250,-462,7250,-455,7338,-455,7339,-440,7339,-435,7250,-435,7250,-423,7255,-416,7262,-411,7267,-404,7277,-402,7331,-402,7330,-399,7315,-389,7299,-384,7273,-384xe" filled="t" fillcolor="#000000" stroked="f">
                <v:path arrowok="t"/>
                <v:fill type="solid"/>
              </v:shape>
              <v:shape style="position:absolute;left:7232;top:-500;width:107;height:116" coordorigin="7232,-500" coordsize="107,116" path="m7338,-455l7320,-455,7315,-469,7310,-471,7306,-479,7296,-481,7327,-481,7329,-480,7337,-462,7338,-455xe" filled="t" fillcolor="#000000" stroked="f">
                <v:path arrowok="t"/>
                <v:fill type="solid"/>
              </v:shape>
              <v:shape style="position:absolute;left:7232;top:-500;width:107;height:116" coordorigin="7232,-500" coordsize="107,116" path="m7331,-402l7294,-402,7301,-404,7306,-407,7313,-409,7315,-414,7320,-421,7339,-419,7334,-407,7331,-402xe" filled="t" fillcolor="#000000" stroked="f">
                <v:path arrowok="t"/>
                <v:fill type="solid"/>
              </v:shape>
            </v:group>
            <v:group style="position:absolute;left:7351;top:-500;width:96;height:118" coordorigin="7351,-500" coordsize="96,118">
              <v:shape style="position:absolute;left:7351;top:-500;width:96;height:118" coordorigin="7351,-500" coordsize="96,118" path="m7442,-402l7411,-402,7418,-404,7428,-409,7428,-423,7418,-428,7414,-428,7402,-431,7387,-435,7378,-438,7373,-440,7366,-443,7361,-447,7354,-462,7354,-471,7361,-486,7370,-495,7375,-495,7385,-500,7406,-500,7428,-493,7433,-491,7438,-486,7440,-481,7382,-481,7373,-471,7373,-467,7380,-459,7385,-459,7392,-457,7402,-455,7416,-452,7440,-440,7442,-435,7447,-431,7447,-407,7442,-402xe" filled="t" fillcolor="#000000" stroked="f">
                <v:path arrowok="t"/>
                <v:fill type="solid"/>
              </v:shape>
              <v:shape style="position:absolute;left:7351;top:-500;width:96;height:118" coordorigin="7351,-500" coordsize="96,118" path="m7423,-464l7423,-469,7421,-474,7416,-476,7414,-479,7406,-481,7440,-481,7442,-474,7442,-467,7423,-464xe" filled="t" fillcolor="#000000" stroked="f">
                <v:path arrowok="t"/>
                <v:fill type="solid"/>
              </v:shape>
              <v:shape style="position:absolute;left:7351;top:-500;width:96;height:118" coordorigin="7351,-500" coordsize="96,118" path="m7411,-383l7387,-383,7375,-385,7368,-392,7358,-397,7354,-407,7351,-419,7370,-421,7373,-414,7375,-409,7385,-404,7392,-402,7442,-402,7438,-395,7433,-390,7411,-383xe" filled="t" fillcolor="#000000" stroked="f">
                <v:path arrowok="t"/>
                <v:fill type="solid"/>
              </v:shape>
            </v:group>
            <v:group style="position:absolute;left:7464;top:-500;width:103;height:118" coordorigin="7464,-500" coordsize="103,118">
              <v:shape style="position:absolute;left:7464;top:-500;width:103;height:118" coordorigin="7464,-500" coordsize="103,118" path="m7486,-462l7466,-464,7471,-479,7476,-483,7478,-491,7507,-500,7536,-500,7541,-498,7548,-495,7555,-488,7559,-481,7507,-481,7500,-479,7490,-474,7488,-469,7486,-462xe" filled="t" fillcolor="#000000" stroked="f">
                <v:path arrowok="t"/>
                <v:fill type="solid"/>
              </v:shape>
              <v:shape style="position:absolute;left:7464;top:-500;width:103;height:118" coordorigin="7464,-500" coordsize="103,118" path="m7510,-383l7490,-383,7481,-385,7474,-392,7466,-397,7464,-407,7464,-421,7471,-435,7474,-438,7478,-440,7481,-445,7486,-445,7493,-447,7495,-447,7500,-450,7510,-450,7524,-452,7536,-455,7543,-457,7543,-469,7541,-474,7538,-476,7534,-479,7526,-481,7559,-481,7562,-474,7562,-438,7543,-438,7536,-435,7526,-433,7512,-433,7502,-431,7498,-431,7493,-428,7490,-428,7483,-421,7483,-411,7488,-407,7493,-404,7500,-402,7562,-402,7563,-399,7543,-399,7536,-392,7531,-390,7510,-383xe" filled="t" fillcolor="#000000" stroked="f">
                <v:path arrowok="t"/>
                <v:fill type="solid"/>
              </v:shape>
              <v:shape style="position:absolute;left:7464;top:-500;width:103;height:118" coordorigin="7464,-500" coordsize="103,118" path="m7562,-402l7514,-402,7522,-404,7526,-407,7534,-409,7536,-414,7541,-416,7543,-421,7543,-438,7562,-438,7562,-402xe" filled="t" fillcolor="#000000" stroked="f">
                <v:path arrowok="t"/>
                <v:fill type="solid"/>
              </v:shape>
              <v:shape style="position:absolute;left:7464;top:-500;width:103;height:118" coordorigin="7464,-500" coordsize="103,118" path="m7567,-385l7548,-385,7543,-395,7543,-399,7563,-399,7565,-395,7565,-390,7567,-38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83.264984pt;margin-top:-28.057262pt;width:53.070026pt;height:9.399997pt;mso-position-horizontal-relative:page;mso-position-vertical-relative:paragraph;z-index:-1731" coordorigin="7665,-561" coordsize="1061,188">
            <v:group style="position:absolute;left:7673;top:-500;width:98;height:118" coordorigin="7673,-500" coordsize="98,118">
              <v:shape style="position:absolute;left:7673;top:-500;width:98;height:118" coordorigin="7673,-500" coordsize="98,118" path="m7735,-383l7676,-419,7673,-440,7673,-452,7675,-464,7678,-474,7687,-488,7697,-493,7704,-498,7714,-500,7735,-500,7745,-498,7754,-491,7762,-486,7764,-481,7714,-481,7706,-479,7699,-471,7694,-464,7692,-455,7692,-428,7694,-419,7699,-411,7706,-404,7714,-402,7764,-402,7754,-395,7747,-387,7735,-383xe" filled="t" fillcolor="#000000" stroked="f">
                <v:path arrowok="t"/>
                <v:fill type="solid"/>
              </v:shape>
              <v:shape style="position:absolute;left:7673;top:-500;width:98;height:118" coordorigin="7673,-500" coordsize="98,118" path="m7750,-462l7747,-469,7745,-474,7730,-481,7764,-481,7766,-476,7769,-464,7750,-462xe" filled="t" fillcolor="#000000" stroked="f">
                <v:path arrowok="t"/>
                <v:fill type="solid"/>
              </v:shape>
              <v:shape style="position:absolute;left:7673;top:-500;width:98;height:118" coordorigin="7673,-500" coordsize="98,118" path="m7764,-402l7730,-402,7738,-404,7742,-407,7747,-411,7752,-426,7771,-423,7769,-411,7764,-402xe" filled="t" fillcolor="#000000" stroked="f">
                <v:path arrowok="t"/>
                <v:fill type="solid"/>
              </v:shape>
            </v:group>
            <v:group style="position:absolute;left:7781;top:-500;width:103;height:118" coordorigin="7781,-500" coordsize="103,118">
              <v:shape style="position:absolute;left:7781;top:-500;width:103;height:118" coordorigin="7781,-500" coordsize="103,118" path="m7802,-462l7783,-464,7788,-479,7793,-483,7795,-491,7817,-498,7826,-500,7853,-500,7860,-498,7865,-495,7877,-483,7877,-481,7824,-481,7817,-479,7807,-474,7805,-469,7802,-462xe" filled="t" fillcolor="#000000" stroked="f">
                <v:path arrowok="t"/>
                <v:fill type="solid"/>
              </v:shape>
              <v:shape style="position:absolute;left:7781;top:-500;width:103;height:118" coordorigin="7781,-500" coordsize="103,118" path="m7829,-383l7807,-383,7798,-385,7786,-397,7781,-407,7781,-421,7788,-435,7790,-438,7795,-440,7800,-445,7805,-445,7810,-447,7812,-447,7819,-450,7826,-450,7841,-452,7853,-455,7860,-457,7860,-474,7850,-479,7843,-481,7877,-481,7877,-479,7879,-474,7879,-438,7860,-438,7853,-435,7843,-433,7829,-433,7819,-431,7814,-431,7812,-428,7807,-428,7802,-423,7802,-421,7800,-419,7800,-411,7802,-409,7807,-407,7810,-404,7817,-402,7882,-402,7882,-399,7860,-399,7855,-392,7834,-385,7829,-383xe" filled="t" fillcolor="#000000" stroked="f">
                <v:path arrowok="t"/>
                <v:fill type="solid"/>
              </v:shape>
              <v:shape style="position:absolute;left:7781;top:-500;width:103;height:118" coordorigin="7781,-500" coordsize="103,118" path="m7882,-402l7831,-402,7838,-404,7843,-407,7850,-409,7858,-416,7860,-421,7860,-438,7879,-438,7879,-407,7882,-402xe" filled="t" fillcolor="#000000" stroked="f">
                <v:path arrowok="t"/>
                <v:fill type="solid"/>
              </v:shape>
              <v:shape style="position:absolute;left:7781;top:-500;width:103;height:118" coordorigin="7781,-500" coordsize="103,118" path="m7884,-385l7865,-385,7862,-390,7862,-395,7860,-399,7882,-399,7882,-390,7884,-385xe" filled="t" fillcolor="#000000" stroked="f">
                <v:path arrowok="t"/>
                <v:fill type="solid"/>
              </v:shape>
            </v:group>
            <v:group style="position:absolute;left:7916;top:-543;width:2;height:158" coordorigin="7916,-543" coordsize="2,158">
              <v:shape style="position:absolute;left:7916;top:-543;width:2;height:158" coordorigin="7916,-543" coordsize="0,158" path="m7916,-385l7916,-543e" filled="f" stroked="t" strokeweight="1.180001pt" strokecolor="#000000">
                <v:path arrowok="t"/>
              </v:shape>
            </v:group>
            <v:group style="position:absolute;left:7966;top:-551;width:2;height:166" coordorigin="7966,-551" coordsize="2,166">
              <v:shape style="position:absolute;left:7966;top:-551;width:2;height:166" coordorigin="7966,-551" coordsize="0,166" path="m7966,-385l7966,-551e" filled="f" stroked="t" strokeweight="1.06pt" strokecolor="#000000">
                <v:path arrowok="t"/>
              </v:shape>
            </v:group>
            <v:group style="position:absolute;left:7992;top:-543;width:94;height:158" coordorigin="7992,-543" coordsize="94,158">
              <v:shape style="position:absolute;left:7992;top:-543;width:94;height:158" coordorigin="7992,-543" coordsize="94,158" path="m8028,-498l8009,-498,8009,-519,8011,-529,8016,-534,8021,-541,8028,-543,8052,-543,8057,-541,8054,-524,8035,-524,8033,-519,8030,-517,8028,-512,8028,-498xe" filled="t" fillcolor="#000000" stroked="f">
                <v:path arrowok="t"/>
                <v:fill type="solid"/>
              </v:shape>
              <v:shape style="position:absolute;left:7992;top:-543;width:94;height:158" coordorigin="7992,-543" coordsize="94,158" path="m8050,-479l7992,-479,7992,-498,8050,-498,8050,-479xe" filled="t" fillcolor="#000000" stroked="f">
                <v:path arrowok="t"/>
                <v:fill type="solid"/>
              </v:shape>
              <v:shape style="position:absolute;left:7992;top:-543;width:94;height:158" coordorigin="7992,-543" coordsize="94,158" path="m8028,-385l8009,-385,8009,-479,8028,-479,8028,-385xe" filled="t" fillcolor="#000000" stroked="f">
                <v:path arrowok="t"/>
                <v:fill type="solid"/>
              </v:shape>
              <v:shape style="position:absolute;left:7992;top:-543;width:94;height:158" coordorigin="7992,-543" coordsize="94,158" path="m8086,-522l8066,-522,8066,-541,8086,-541,8086,-522xe" filled="t" fillcolor="#000000" stroked="f">
                <v:path arrowok="t"/>
                <v:fill type="solid"/>
              </v:shape>
              <v:shape style="position:absolute;left:7992;top:-543;width:94;height:158" coordorigin="7992,-543" coordsize="94,158" path="m8086,-385l8066,-385,8066,-498,8086,-498,8086,-385xe" filled="t" fillcolor="#000000" stroked="f">
                <v:path arrowok="t"/>
                <v:fill type="solid"/>
              </v:shape>
            </v:group>
            <v:group style="position:absolute;left:8110;top:-500;width:98;height:118" coordorigin="8110,-500" coordsize="98,118">
              <v:shape style="position:absolute;left:8110;top:-500;width:98;height:118" coordorigin="8110,-500" coordsize="98,118" path="m8172,-383l8112,-419,8110,-440,8110,-452,8150,-500,8172,-500,8182,-498,8191,-491,8198,-486,8201,-481,8150,-481,8143,-479,8138,-471,8131,-464,8129,-455,8129,-428,8131,-419,8138,-411,8143,-404,8150,-402,8201,-402,8191,-395,8184,-387,8172,-383xe" filled="t" fillcolor="#000000" stroked="f">
                <v:path arrowok="t"/>
                <v:fill type="solid"/>
              </v:shape>
              <v:shape style="position:absolute;left:8110;top:-500;width:98;height:118" coordorigin="8110,-500" coordsize="98,118" path="m8186,-462l8184,-469,8182,-474,8167,-481,8201,-481,8203,-476,8206,-464,8186,-462xe" filled="t" fillcolor="#000000" stroked="f">
                <v:path arrowok="t"/>
                <v:fill type="solid"/>
              </v:shape>
              <v:shape style="position:absolute;left:8110;top:-500;width:98;height:118" coordorigin="8110,-500" coordsize="98,118" path="m8201,-402l8167,-402,8174,-404,8179,-407,8184,-411,8189,-426,8208,-423,8206,-411,8201,-402xe" filled="t" fillcolor="#000000" stroked="f">
                <v:path arrowok="t"/>
                <v:fill type="solid"/>
              </v:shape>
            </v:group>
            <v:group style="position:absolute;left:8220;top:-500;width:103;height:118" coordorigin="8220,-500" coordsize="103,118">
              <v:shape style="position:absolute;left:8220;top:-500;width:103;height:118" coordorigin="8220,-500" coordsize="103,118" path="m8242,-462l8222,-464,8222,-471,8225,-479,8230,-483,8234,-491,8239,-493,8254,-498,8263,-500,8290,-500,8304,-495,8306,-491,8311,-488,8315,-481,8261,-481,8254,-479,8251,-476,8246,-474,8242,-469,8242,-462xe" filled="t" fillcolor="#000000" stroked="f">
                <v:path arrowok="t"/>
                <v:fill type="solid"/>
              </v:shape>
              <v:shape style="position:absolute;left:8220;top:-500;width:103;height:118" coordorigin="8220,-500" coordsize="103,118" path="m8266,-383l8244,-383,8234,-385,8230,-392,8222,-397,8220,-407,8220,-426,8225,-435,8230,-438,8237,-445,8242,-445,8246,-447,8251,-447,8256,-450,8263,-450,8280,-452,8290,-455,8297,-457,8297,-459,8299,-462,8299,-469,8297,-474,8287,-479,8280,-481,8315,-481,8316,-479,8316,-471,8318,-464,8318,-438,8299,-438,8292,-435,8280,-433,8266,-433,8258,-431,8251,-431,8249,-428,8244,-428,8242,-426,8242,-423,8239,-421,8239,-409,8254,-402,8318,-402,8318,-399,8299,-399,8292,-392,8278,-387,8273,-385,8266,-383xe" filled="t" fillcolor="#000000" stroked="f">
                <v:path arrowok="t"/>
                <v:fill type="solid"/>
              </v:shape>
              <v:shape style="position:absolute;left:8220;top:-500;width:103;height:118" coordorigin="8220,-500" coordsize="103,118" path="m8318,-402l8268,-402,8282,-407,8287,-409,8294,-416,8297,-421,8297,-433,8299,-438,8318,-438,8318,-402xe" filled="t" fillcolor="#000000" stroked="f">
                <v:path arrowok="t"/>
                <v:fill type="solid"/>
              </v:shape>
              <v:shape style="position:absolute;left:8220;top:-500;width:103;height:118" coordorigin="8220,-500" coordsize="103,118" path="m8323,-385l8304,-385,8299,-390,8299,-399,8318,-399,8318,-395,8323,-385xe" filled="t" fillcolor="#000000" stroked="f">
                <v:path arrowok="t"/>
                <v:fill type="solid"/>
              </v:shape>
            </v:group>
            <v:group style="position:absolute;left:8340;top:-500;width:98;height:118" coordorigin="8340,-500" coordsize="98,118">
              <v:shape style="position:absolute;left:8340;top:-500;width:98;height:118" coordorigin="8340,-500" coordsize="98,118" path="m8405,-383l8343,-419,8340,-440,8340,-452,8342,-464,8347,-474,8350,-481,8357,-488,8364,-493,8374,-498,8381,-500,8405,-500,8414,-498,8422,-491,8429,-486,8431,-481,8383,-481,8374,-479,8369,-471,8362,-464,8359,-455,8359,-428,8362,-419,8369,-411,8374,-404,8381,-402,8431,-402,8424,-395,8414,-387,8405,-383xe" filled="t" fillcolor="#000000" stroked="f">
                <v:path arrowok="t"/>
                <v:fill type="solid"/>
              </v:shape>
              <v:shape style="position:absolute;left:8340;top:-500;width:98;height:118" coordorigin="8340,-500" coordsize="98,118" path="m8417,-462l8414,-469,8412,-474,8398,-481,8431,-481,8434,-476,8436,-464,8417,-462xe" filled="t" fillcolor="#000000" stroked="f">
                <v:path arrowok="t"/>
                <v:fill type="solid"/>
              </v:shape>
              <v:shape style="position:absolute;left:8340;top:-500;width:98;height:118" coordorigin="8340,-500" coordsize="98,118" path="m8431,-402l8398,-402,8405,-404,8410,-407,8414,-411,8419,-419,8419,-426,8438,-423,8436,-411,8431,-402xe" filled="t" fillcolor="#000000" stroked="f">
                <v:path arrowok="t"/>
                <v:fill type="solid"/>
              </v:shape>
            </v:group>
            <v:group style="position:absolute;left:8465;top:-551;width:2;height:166" coordorigin="8465,-551" coordsize="2,166">
              <v:shape style="position:absolute;left:8465;top:-551;width:2;height:166" coordorigin="8465,-551" coordsize="0,166" path="m8465,-385l8465,-551e" filled="f" stroked="t" strokeweight="1.06pt" strokecolor="#000000">
                <v:path arrowok="t"/>
              </v:shape>
            </v:group>
            <v:group style="position:absolute;left:8499;top:-541;width:103;height:158" coordorigin="8499,-541" coordsize="103,158">
              <v:shape style="position:absolute;left:8499;top:-541;width:103;height:158" coordorigin="8499,-541" coordsize="103,158" path="m8558,-383l8534,-383,8522,-387,8513,-397,8505,-409,8500,-428,8499,-453,8504,-474,8516,-489,8533,-497,8555,-500,8574,-495,8590,-481,8591,-481,8542,-481,8532,-479,8527,-471,8520,-464,8518,-455,8518,-428,8520,-419,8527,-411,8532,-404,8542,-402,8593,-402,8592,-399,8578,-390,8568,-385,8558,-383xe" filled="t" fillcolor="#000000" stroked="f">
                <v:path arrowok="t"/>
                <v:fill type="solid"/>
              </v:shape>
              <v:shape style="position:absolute;left:8499;top:-541;width:103;height:158" coordorigin="8499,-541" coordsize="103,158" path="m8593,-402l8558,-402,8568,-404,8573,-411,8580,-419,8582,-428,8582,-455,8580,-464,8566,-479,8558,-481,8591,-481,8599,-464,8602,-443,8601,-428,8599,-416,8594,-409,8593,-402xe" filled="t" fillcolor="#000000" stroked="f">
                <v:path arrowok="t"/>
                <v:fill type="solid"/>
              </v:shape>
              <v:shape style="position:absolute;left:8499;top:-541;width:103;height:158" coordorigin="8499,-541" coordsize="103,158" path="m8551,-512l8537,-512,8549,-541,8575,-541,8551,-512xe" filled="t" fillcolor="#000000" stroked="f">
                <v:path arrowok="t"/>
                <v:fill type="solid"/>
              </v:shape>
            </v:group>
            <v:group style="position:absolute;left:8626;top:-500;width:94;height:115" coordorigin="8626,-500" coordsize="94,115">
              <v:shape style="position:absolute;left:8626;top:-500;width:94;height:115" coordorigin="8626,-500" coordsize="94,115" path="m8715,-482l8645,-482,8660,-495,8681,-500,8693,-500,8698,-495,8705,-493,8714,-483,8715,-482xe" filled="t" fillcolor="#000000" stroked="f">
                <v:path arrowok="t"/>
                <v:fill type="solid"/>
              </v:shape>
              <v:shape style="position:absolute;left:8626;top:-500;width:94;height:115" coordorigin="8626,-500" coordsize="94,115" path="m8645,-385l8626,-385,8626,-498,8645,-498,8645,-482,8715,-482,8716,-481,8666,-481,8659,-479,8652,-474,8647,-469,8645,-459,8645,-385xe" filled="t" fillcolor="#000000" stroked="f">
                <v:path arrowok="t"/>
                <v:fill type="solid"/>
              </v:shape>
              <v:shape style="position:absolute;left:8626;top:-500;width:94;height:115" coordorigin="8626,-500" coordsize="94,115" path="m8719,-385l8700,-385,8700,-459,8698,-464,8698,-469,8695,-471,8693,-476,8688,-479,8686,-481,8716,-481,8717,-479,8717,-469,8719,-464,8719,-38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41.225006pt;margin-top:-27.757265pt;width:121.984991pt;height:11.165018pt;mso-position-horizontal-relative:page;mso-position-vertical-relative:paragraph;z-index:-1730" coordorigin="8825,-555" coordsize="2440,223">
            <v:shape style="position:absolute;left:8825;top:-552;width:2405;height:220" type="#_x0000_t75">
              <v:imagedata r:id="rId65" o:title=""/>
            </v:shape>
            <v:group style="position:absolute;left:11252;top:-543;width:2;height:158" coordorigin="11252,-543" coordsize="2,158">
              <v:shape style="position:absolute;left:11252;top:-543;width:2;height:158" coordorigin="11252,-543" coordsize="0,158" path="m11252,-385l11252,-543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8.225002pt;margin-top:-11.49725pt;width:515.190006pt;height:11.46498pt;mso-position-horizontal-relative:page;mso-position-vertical-relative:paragraph;z-index:-1729" coordorigin="965,-230" coordsize="10304,229">
            <v:group style="position:absolute;left:972;top:-169;width:98;height:118" coordorigin="972,-169" coordsize="98,118">
              <v:shape style="position:absolute;left:972;top:-169;width:98;height:118" coordorigin="972,-169" coordsize="98,118" path="m1034,-51l975,-89,972,-111,972,-123,1013,-169,1034,-169,1044,-167,1054,-159,1061,-155,1063,-150,1013,-150,1006,-147,1001,-140,994,-135,991,-126,991,-97,994,-87,998,-80,1013,-71,1063,-71,1054,-63,1046,-56,1034,-51xe" filled="t" fillcolor="#000000" stroked="f">
                <v:path arrowok="t"/>
                <v:fill type="solid"/>
              </v:shape>
              <v:shape style="position:absolute;left:972;top:-169;width:98;height:118" coordorigin="972,-169" coordsize="98,118" path="m1049,-131l1046,-138,1044,-143,1039,-145,1034,-150,1063,-150,1066,-145,1068,-133,1049,-131xe" filled="t" fillcolor="#000000" stroked="f">
                <v:path arrowok="t"/>
                <v:fill type="solid"/>
              </v:shape>
              <v:shape style="position:absolute;left:972;top:-169;width:98;height:118" coordorigin="972,-169" coordsize="98,118" path="m1063,-71l1030,-71,1037,-73,1042,-78,1046,-80,1051,-95,1070,-92,1068,-80,1063,-71xe" filled="t" fillcolor="#000000" stroked="f">
                <v:path arrowok="t"/>
                <v:fill type="solid"/>
              </v:shape>
            </v:group>
            <v:group style="position:absolute;left:1085;top:-167;width:94;height:115" coordorigin="1085,-167" coordsize="94,115">
              <v:shape style="position:absolute;left:1085;top:-167;width:94;height:115" coordorigin="1085,-167" coordsize="94,115" path="m1123,-51l1116,-51,1111,-54,1104,-56,1094,-61,1087,-75,1087,-80,1085,-83,1085,-167,1104,-167,1104,-90,1106,-87,1106,-83,1109,-78,1123,-71,1158,-71,1144,-56,1123,-51xe" filled="t" fillcolor="#000000" stroked="f">
                <v:path arrowok="t"/>
                <v:fill type="solid"/>
              </v:shape>
              <v:shape style="position:absolute;left:1085;top:-167;width:94;height:115" coordorigin="1085,-167" coordsize="94,115" path="m1158,-71l1135,-71,1150,-78,1154,-83,1159,-92,1159,-167,1178,-167,1178,-71,1158,-71,1158,-71xe" filled="t" fillcolor="#000000" stroked="f">
                <v:path arrowok="t"/>
                <v:fill type="solid"/>
              </v:shape>
              <v:shape style="position:absolute;left:1085;top:-167;width:94;height:115" coordorigin="1085,-167" coordsize="94,115" path="m1178,-54l1159,-54,1158,-71,1178,-71,1178,-54xe" filled="t" fillcolor="#000000" stroked="f">
                <v:path arrowok="t"/>
                <v:fill type="solid"/>
              </v:shape>
            </v:group>
            <v:group style="position:absolute;left:1207;top:-169;width:154;height:115" coordorigin="1207,-169" coordsize="154,115">
              <v:shape style="position:absolute;left:1207;top:-169;width:154;height:115" coordorigin="1207,-169" coordsize="154,115" path="m1294,-54l1274,-54,1274,-133,1272,-140,1270,-145,1260,-150,1226,-150,1229,-155,1238,-164,1246,-169,1274,-169,1289,-155,1290,-149,1312,-149,1306,-147,1296,-138,1294,-131,1294,-54xe" filled="t" fillcolor="#000000" stroked="f">
                <v:path arrowok="t"/>
                <v:fill type="solid"/>
              </v:shape>
              <v:shape style="position:absolute;left:1207;top:-169;width:154;height:115" coordorigin="1207,-169" coordsize="154,115" path="m1312,-149l1290,-149,1306,-164,1325,-169,1337,-169,1344,-167,1356,-155,1358,-150,1313,-150,1312,-149xe" filled="t" fillcolor="#000000" stroked="f">
                <v:path arrowok="t"/>
                <v:fill type="solid"/>
              </v:shape>
              <v:shape style="position:absolute;left:1207;top:-169;width:154;height:115" coordorigin="1207,-169" coordsize="154,115" path="m1226,-54l1207,-54,1207,-167,1226,-167,1226,-150,1243,-150,1238,-147,1231,-140,1229,-135,1226,-128,1226,-54xe" filled="t" fillcolor="#000000" stroked="f">
                <v:path arrowok="t"/>
                <v:fill type="solid"/>
              </v:shape>
              <v:shape style="position:absolute;left:1207;top:-169;width:154;height:115" coordorigin="1207,-169" coordsize="154,115" path="m1361,-54l1342,-54,1342,-131,1339,-135,1339,-140,1330,-150,1358,-150,1361,-145,1361,-54xe" filled="t" fillcolor="#000000" stroked="f">
                <v:path arrowok="t"/>
                <v:fill type="solid"/>
              </v:shape>
            </v:group>
            <v:group style="position:absolute;left:1387;top:-169;width:98;height:158" coordorigin="1387,-169" coordsize="98,158">
              <v:shape style="position:absolute;left:1387;top:-169;width:98;height:158" coordorigin="1387,-169" coordsize="98,158" path="m1445,-51l1430,-51,1421,-56,1414,-61,1411,-66,1406,-71,1445,-71,1459,-80,1464,-87,1466,-97,1466,-126,1464,-135,1452,-147,1445,-150,1406,-150,1411,-155,1416,-162,1421,-164,1426,-169,1450,-169,1457,-167,1471,-157,1478,-150,1481,-143,1486,-133,1486,-90,1476,-71,1471,-63,1462,-59,1454,-54,1445,-51xe" filled="t" fillcolor="#000000" stroked="f">
                <v:path arrowok="t"/>
                <v:fill type="solid"/>
              </v:shape>
              <v:shape style="position:absolute;left:1387;top:-169;width:98;height:158" coordorigin="1387,-169" coordsize="98,158" path="m1406,-11l1387,-11,1387,-167,1406,-167,1406,-150,1430,-150,1423,-147,1416,-140,1411,-133,1406,-123,1406,-97,1411,-87,1416,-80,1421,-75,1428,-71,1406,-71,1406,-11xe" filled="t" fillcolor="#000000" stroked="f">
                <v:path arrowok="t"/>
                <v:fill type="solid"/>
              </v:shape>
              <v:shape style="position:absolute;left:1506;top:-224;width:3073;height:221" type="#_x0000_t75">
                <v:imagedata r:id="rId66" o:title=""/>
              </v:shape>
              <v:shape style="position:absolute;left:4636;top:-224;width:5411;height:223" type="#_x0000_t75">
                <v:imagedata r:id="rId67" o:title=""/>
              </v:shape>
            </v:group>
            <v:group style="position:absolute;left:10115;top:-212;width:2;height:158" coordorigin="10115,-212" coordsize="2,158">
              <v:shape style="position:absolute;left:10115;top:-212;width:2;height:158" coordorigin="10115,-212" coordsize="0,158" path="m10115,-54l10115,-212e" filled="f" stroked="t" strokeweight="1.180002pt" strokecolor="#000000">
                <v:path arrowok="t"/>
              </v:shape>
            </v:group>
            <v:group style="position:absolute;left:10150;top:-169;width:103;height:118" coordorigin="10150,-169" coordsize="103,118">
              <v:shape style="position:absolute;left:10150;top:-169;width:103;height:118" coordorigin="10150,-169" coordsize="103,118" path="m10171,-131l10152,-133,10152,-143,10154,-150,10164,-159,10169,-162,10176,-167,10183,-169,10219,-169,10234,-164,10243,-155,10246,-150,10183,-150,10171,-138,10171,-131xe" filled="t" fillcolor="#000000" stroked="f">
                <v:path arrowok="t"/>
                <v:fill type="solid"/>
              </v:shape>
              <v:shape style="position:absolute;left:10150;top:-169;width:103;height:118" coordorigin="10150,-169" coordsize="103,118" path="m10195,-51l10174,-51,10164,-56,10152,-68,10150,-75,10150,-95,10154,-104,10162,-111,10171,-116,10176,-116,10181,-119,10186,-119,10193,-121,10210,-121,10219,-123,10226,-126,10226,-128,10229,-131,10229,-138,10226,-143,10222,-145,10217,-150,10246,-150,10246,-140,10248,-135,10248,-107,10229,-107,10222,-104,10210,-104,10195,-102,10188,-102,10181,-99,10178,-99,10174,-97,10171,-95,10171,-92,10169,-92,10169,-78,10183,-71,10248,-71,10248,-68,10229,-68,10214,-59,10207,-56,10202,-54,10195,-51xe" filled="t" fillcolor="#000000" stroked="f">
                <v:path arrowok="t"/>
                <v:fill type="solid"/>
              </v:shape>
              <v:shape style="position:absolute;left:10150;top:-169;width:103;height:118" coordorigin="10150,-169" coordsize="103,118" path="m10248,-71l10198,-71,10212,-75,10217,-78,10222,-83,10224,-87,10226,-90,10226,-102,10229,-107,10248,-107,10248,-71xe" filled="t" fillcolor="#000000" stroked="f">
                <v:path arrowok="t"/>
                <v:fill type="solid"/>
              </v:shape>
              <v:shape style="position:absolute;left:10150;top:-169;width:103;height:118" coordorigin="10150,-169" coordsize="103,118" path="m10253,-54l10234,-54,10229,-59,10229,-68,10248,-68,10248,-66,10250,-59,10253,-54xe" filled="t" fillcolor="#000000" stroked="f">
                <v:path arrowok="t"/>
                <v:fill type="solid"/>
              </v:shape>
            </v:group>
            <v:group style="position:absolute;left:10315;top:-169;width:103;height:118" coordorigin="10315,-169" coordsize="103,118">
              <v:shape style="position:absolute;left:10315;top:-169;width:103;height:118" coordorigin="10315,-169" coordsize="103,118" path="m10337,-131l10318,-133,10320,-143,10322,-150,10325,-155,10330,-159,10344,-167,10351,-169,10387,-169,10392,-167,10399,-164,10404,-162,10406,-157,10409,-155,10411,-150,10351,-150,10346,-147,10342,-143,10339,-138,10337,-131xe" filled="t" fillcolor="#000000" stroked="f">
                <v:path arrowok="t"/>
                <v:fill type="solid"/>
              </v:shape>
              <v:shape style="position:absolute;left:10315;top:-169;width:103;height:118" coordorigin="10315,-169" coordsize="103,118" path="m10361,-51l10342,-51,10332,-56,10325,-61,10318,-68,10315,-75,10315,-95,10318,-99,10322,-104,10325,-109,10330,-111,10332,-114,10337,-116,10342,-116,10346,-119,10351,-119,10361,-121,10375,-121,10387,-123,10394,-126,10394,-138,10392,-143,10385,-150,10411,-150,10411,-143,10414,-140,10414,-107,10394,-107,10387,-104,10375,-104,10361,-102,10354,-102,10349,-99,10344,-99,10337,-92,10334,-92,10334,-83,10337,-78,10339,-75,10349,-71,10414,-71,10415,-68,10394,-68,10387,-63,10382,-59,10361,-51xe" filled="t" fillcolor="#000000" stroked="f">
                <v:path arrowok="t"/>
                <v:fill type="solid"/>
              </v:shape>
              <v:shape style="position:absolute;left:10315;top:-169;width:103;height:118" coordorigin="10315,-169" coordsize="103,118" path="m10414,-71l10366,-71,10373,-73,10378,-75,10385,-78,10387,-83,10392,-87,10392,-90,10394,-95,10394,-107,10414,-107,10414,-71xe" filled="t" fillcolor="#000000" stroked="f">
                <v:path arrowok="t"/>
                <v:fill type="solid"/>
              </v:shape>
              <v:shape style="position:absolute;left:10315;top:-169;width:103;height:118" coordorigin="10315,-169" coordsize="103,118" path="m10418,-54l10399,-54,10394,-63,10394,-68,10415,-68,10416,-66,10416,-59,10418,-54xe" filled="t" fillcolor="#000000" stroked="f">
                <v:path arrowok="t"/>
                <v:fill type="solid"/>
              </v:shape>
            </v:group>
            <v:group style="position:absolute;left:10440;top:-169;width:98;height:158" coordorigin="10440,-169" coordsize="98,158">
              <v:shape style="position:absolute;left:10440;top:-169;width:98;height:158" coordorigin="10440,-169" coordsize="98,158" path="m10498,-51l10483,-51,10474,-56,10459,-71,10498,-71,10512,-80,10517,-87,10519,-97,10519,-126,10517,-135,10505,-147,10498,-150,10459,-150,10464,-155,10469,-162,10474,-164,10478,-169,10502,-169,10510,-167,10524,-157,10531,-150,10534,-143,10538,-133,10538,-90,10529,-71,10524,-63,10514,-59,10507,-54,10498,-51xe" filled="t" fillcolor="#000000" stroked="f">
                <v:path arrowok="t"/>
                <v:fill type="solid"/>
              </v:shape>
              <v:shape style="position:absolute;left:10440;top:-169;width:98;height:158" coordorigin="10440,-169" coordsize="98,158" path="m10459,-11l10440,-11,10440,-167,10459,-167,10459,-150,10483,-150,10476,-147,10469,-140,10464,-133,10459,-123,10459,-97,10464,-87,10469,-80,10474,-75,10481,-71,10459,-71,10459,-11xe" filled="t" fillcolor="#000000" stroked="f">
                <v:path arrowok="t"/>
                <v:fill type="solid"/>
              </v:shape>
            </v:group>
            <v:group style="position:absolute;left:10571;top:-212;width:2;height:158" coordorigin="10571,-212" coordsize="2,158">
              <v:shape style="position:absolute;left:10571;top:-212;width:2;height:158" coordorigin="10571,-212" coordsize="0,158" path="m10571,-54l10571,-212e" filled="f" stroked="t" strokeweight="1.180001pt" strokecolor="#000000">
                <v:path arrowok="t"/>
              </v:shape>
            </v:group>
            <v:group style="position:absolute;left:10620;top:-219;width:2;height:166" coordorigin="10620,-219" coordsize="2,166">
              <v:shape style="position:absolute;left:10620;top:-219;width:2;height:166" coordorigin="10620,-219" coordsize="0,166" path="m10620,-54l10620,-219e" filled="f" stroked="t" strokeweight="1.06pt" strokecolor="#000000">
                <v:path arrowok="t"/>
              </v:shape>
            </v:group>
            <v:group style="position:absolute;left:10654;top:-169;width:98;height:118" coordorigin="10654,-169" coordsize="98,118">
              <v:shape style="position:absolute;left:10654;top:-169;width:98;height:118" coordorigin="10654,-169" coordsize="98,118" path="m10718,-51l10656,-89,10654,-111,10654,-123,10656,-133,10661,-143,10663,-152,10670,-159,10678,-164,10687,-167,10694,-169,10716,-169,10728,-167,10735,-159,10742,-155,10745,-150,10697,-150,10687,-147,10682,-140,10675,-135,10673,-126,10673,-97,10675,-87,10687,-75,10694,-71,10745,-71,10738,-63,10728,-56,10718,-51xe" filled="t" fillcolor="#000000" stroked="f">
                <v:path arrowok="t"/>
                <v:fill type="solid"/>
              </v:shape>
              <v:shape style="position:absolute;left:10654;top:-169;width:98;height:118" coordorigin="10654,-169" coordsize="98,118" path="m10730,-131l10728,-138,10726,-143,10721,-145,10716,-150,10745,-150,10747,-145,10750,-133,10730,-131xe" filled="t" fillcolor="#000000" stroked="f">
                <v:path arrowok="t"/>
                <v:fill type="solid"/>
              </v:shape>
              <v:shape style="position:absolute;left:10654;top:-169;width:98;height:118" coordorigin="10654,-169" coordsize="98,118" path="m10745,-71l10711,-71,10718,-73,10723,-78,10728,-80,10733,-87,10733,-95,10752,-92,10750,-80,10745,-71xe" filled="t" fillcolor="#000000" stroked="f">
                <v:path arrowok="t"/>
                <v:fill type="solid"/>
              </v:shape>
            </v:group>
            <v:group style="position:absolute;left:10762;top:-169;width:103;height:118" coordorigin="10762,-169" coordsize="103,118">
              <v:shape style="position:absolute;left:10762;top:-169;width:103;height:118" coordorigin="10762,-169" coordsize="103,118" path="m10783,-131l10764,-133,10766,-143,10769,-150,10778,-159,10783,-162,10790,-167,10798,-169,10834,-169,10841,-167,10850,-162,10858,-155,10860,-150,10798,-150,10793,-147,10790,-143,10786,-138,10783,-131xe" filled="t" fillcolor="#000000" stroked="f">
                <v:path arrowok="t"/>
                <v:fill type="solid"/>
              </v:shape>
              <v:shape style="position:absolute;left:10762;top:-169;width:103;height:118" coordorigin="10762,-169" coordsize="103,118" path="m10810,-51l10788,-51,10778,-56,10766,-68,10762,-75,10762,-90,10771,-109,10786,-116,10790,-116,10795,-119,10800,-119,10807,-121,10824,-121,10834,-123,10841,-126,10841,-143,10836,-145,10831,-150,10860,-150,10860,-107,10841,-107,10834,-104,10824,-104,10810,-102,10802,-102,10795,-99,10793,-99,10788,-97,10786,-95,10786,-92,10783,-92,10781,-90,10781,-83,10783,-78,10798,-71,10862,-71,10862,-68,10841,-68,10836,-63,10829,-59,10822,-56,10817,-54,10810,-51xe" filled="t" fillcolor="#000000" stroked="f">
                <v:path arrowok="t"/>
                <v:fill type="solid"/>
              </v:shape>
              <v:shape style="position:absolute;left:10762;top:-169;width:103;height:118" coordorigin="10762,-169" coordsize="103,118" path="m10862,-71l10812,-71,10826,-75,10831,-78,10836,-83,10838,-87,10841,-90,10841,-107,10860,-107,10860,-87,10862,-75,10862,-71xe" filled="t" fillcolor="#000000" stroked="f">
                <v:path arrowok="t"/>
                <v:fill type="solid"/>
              </v:shape>
              <v:shape style="position:absolute;left:10762;top:-169;width:103;height:118" coordorigin="10762,-169" coordsize="103,118" path="m10865,-54l10846,-54,10843,-59,10843,-63,10841,-68,10862,-68,10862,-66,10865,-59,10865,-54xe" filled="t" fillcolor="#000000" stroked="f">
                <v:path arrowok="t"/>
                <v:fill type="solid"/>
              </v:shape>
            </v:group>
            <v:group style="position:absolute;left:10884;top:-169;width:98;height:118" coordorigin="10884,-169" coordsize="98,118">
              <v:shape style="position:absolute;left:10884;top:-169;width:98;height:118" coordorigin="10884,-169" coordsize="98,118" path="m10946,-51l10887,-89,10884,-111,10884,-123,10918,-167,10925,-169,10946,-169,10956,-167,10966,-159,10973,-155,10975,-150,10925,-150,10918,-147,10913,-140,10906,-135,10903,-126,10903,-97,10906,-87,10918,-75,10925,-71,10975,-71,10966,-63,10958,-56,10946,-51xe" filled="t" fillcolor="#000000" stroked="f">
                <v:path arrowok="t"/>
                <v:fill type="solid"/>
              </v:shape>
              <v:shape style="position:absolute;left:10884;top:-169;width:98;height:118" coordorigin="10884,-169" coordsize="98,118" path="m10961,-131l10958,-138,10956,-143,10951,-145,10946,-150,10975,-150,10978,-145,10980,-133,10961,-131xe" filled="t" fillcolor="#000000" stroked="f">
                <v:path arrowok="t"/>
                <v:fill type="solid"/>
              </v:shape>
              <v:shape style="position:absolute;left:10884;top:-169;width:98;height:118" coordorigin="10884,-169" coordsize="98,118" path="m10975,-71l10942,-71,10949,-73,10954,-78,10958,-80,10963,-95,10982,-92,10980,-80,10975,-71xe" filled="t" fillcolor="#000000" stroked="f">
                <v:path arrowok="t"/>
                <v:fill type="solid"/>
              </v:shape>
            </v:group>
            <v:group style="position:absolute;left:11006;top:-219;width:2;height:166" coordorigin="11006,-219" coordsize="2,166">
              <v:shape style="position:absolute;left:11006;top:-219;width:2;height:166" coordorigin="11006,-219" coordsize="0,166" path="m11006,-54l11006,-219e" filled="f" stroked="t" strokeweight="1.06pt" strokecolor="#000000">
                <v:path arrowok="t"/>
              </v:shape>
            </v:group>
            <v:group style="position:absolute;left:11041;top:-210;width:102;height:158" coordorigin="11041,-210" coordsize="102,158">
              <v:shape style="position:absolute;left:11041;top:-210;width:102;height:158" coordorigin="11041,-210" coordsize="102,158" path="m11102,-51l11047,-78,11041,-123,11047,-143,11059,-157,11066,-167,11078,-169,11094,-169,11114,-165,11131,-152,11132,-150,11083,-150,11076,-147,11064,-135,11059,-123,11059,-97,11064,-87,11069,-80,11083,-71,11134,-71,11126,-63,11112,-54,11102,-51xe" filled="t" fillcolor="#000000" stroked="f">
                <v:path arrowok="t"/>
                <v:fill type="solid"/>
              </v:shape>
              <v:shape style="position:absolute;left:11041;top:-210;width:102;height:158" coordorigin="11041,-210" coordsize="102,158" path="m11134,-71l11102,-71,11117,-80,11122,-87,11124,-97,11124,-123,11122,-133,11117,-140,11110,-147,11102,-150,11132,-150,11140,-135,11143,-114,11143,-87,11138,-78,11134,-71xe" filled="t" fillcolor="#000000" stroked="f">
                <v:path arrowok="t"/>
                <v:fill type="solid"/>
              </v:shape>
              <v:shape style="position:absolute;left:11041;top:-210;width:102;height:158" coordorigin="11041,-210" coordsize="102,158" path="m11093,-181l11078,-181,11090,-210,11117,-210,11093,-181xe" filled="t" fillcolor="#000000" stroked="f">
                <v:path arrowok="t"/>
                <v:fill type="solid"/>
              </v:shape>
            </v:group>
            <v:group style="position:absolute;left:11167;top:-169;width:94;height:115" coordorigin="11167,-169" coordsize="94,115">
              <v:shape style="position:absolute;left:11167;top:-169;width:94;height:115" coordorigin="11167,-169" coordsize="94,115" path="m11256,-152l11186,-152,11194,-164,11206,-169,11234,-169,11242,-167,11246,-164,11254,-157,11256,-152xe" filled="t" fillcolor="#000000" stroked="f">
                <v:path arrowok="t"/>
                <v:fill type="solid"/>
              </v:shape>
              <v:shape style="position:absolute;left:11167;top:-169;width:94;height:115" coordorigin="11167,-169" coordsize="94,115" path="m11186,-54l11167,-54,11167,-167,11186,-167,11186,-152,11256,-152,11257,-150,11208,-150,11201,-147,11196,-143,11189,-138,11186,-128,11186,-54xe" filled="t" fillcolor="#000000" stroked="f">
                <v:path arrowok="t"/>
                <v:fill type="solid"/>
              </v:shape>
              <v:shape style="position:absolute;left:11167;top:-169;width:94;height:115" coordorigin="11167,-169" coordsize="94,115" path="m11261,-54l11242,-54,11242,-135,11239,-138,11237,-143,11232,-147,11227,-150,11257,-150,11261,-143,11261,-5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92.089996pt;margin-top:38.362762pt;width:471.68499pt;height:11.164982pt;mso-position-horizontal-relative:page;mso-position-vertical-relative:paragraph;z-index:-1728" coordorigin="1842,767" coordsize="9434,223">
            <v:group style="position:absolute;left:1864;top:781;width:2;height:136" coordorigin="1864,781" coordsize="2,136">
              <v:shape style="position:absolute;left:1864;top:781;width:2;height:136" coordorigin="1864,781" coordsize="0,136" path="m1864,917l1864,781e" filled="f" stroked="t" strokeweight="1.180001pt" strokecolor="#000000">
                <v:path arrowok="t"/>
              </v:shape>
            </v:group>
            <v:group style="position:absolute;left:1853;top:927;width:98;height:2" coordorigin="1853,927" coordsize="98,2">
              <v:shape style="position:absolute;left:1853;top:927;width:98;height:2" coordorigin="1853,927" coordsize="98,0" path="m1853,927l1951,927e" filled="f" stroked="t" strokeweight="1.1pt" strokecolor="#000000">
                <v:path arrowok="t"/>
              </v:shape>
            </v:group>
            <v:group style="position:absolute;left:1968;top:822;width:103;height:118" coordorigin="1968,822" coordsize="103,118">
              <v:shape style="position:absolute;left:1968;top:822;width:103;height:118" coordorigin="1968,822" coordsize="103,118" path="m1990,861l1970,858,1973,849,1975,841,1978,837,1982,832,1997,825,2004,822,2040,822,2045,825,2052,827,2057,829,2059,834,2062,837,2064,841,2004,841,1999,844,1994,849,1992,853,1990,861xe" filled="t" fillcolor="#000000" stroked="f">
                <v:path arrowok="t"/>
                <v:fill type="solid"/>
              </v:shape>
              <v:shape style="position:absolute;left:1968;top:822;width:103;height:118" coordorigin="1968,822" coordsize="103,118" path="m2014,940l1994,940,1985,935,1978,930,1970,923,1968,916,1968,897,1970,892,1975,887,1978,882,1982,880,1985,877,1990,875,1994,875,1999,873,2004,873,2014,870,2028,870,2040,868,2047,865,2047,853,2045,849,2038,841,2064,841,2064,849,2066,851,2066,885,2047,885,2040,887,2028,887,2014,889,2006,892,1997,892,1990,899,1987,899,1987,909,1990,913,1992,916,2002,921,2066,921,2068,923,2047,923,2040,928,2035,933,2014,940xe" filled="t" fillcolor="#000000" stroked="f">
                <v:path arrowok="t"/>
                <v:fill type="solid"/>
              </v:shape>
              <v:shape style="position:absolute;left:1968;top:822;width:103;height:118" coordorigin="1968,822" coordsize="103,118" path="m2066,921l2018,921,2026,918,2030,916,2038,913,2040,909,2045,904,2045,901,2047,897,2047,885,2066,885,2066,921xe" filled="t" fillcolor="#000000" stroked="f">
                <v:path arrowok="t"/>
                <v:fill type="solid"/>
              </v:shape>
              <v:shape style="position:absolute;left:1968;top:822;width:103;height:118" coordorigin="1968,822" coordsize="103,118" path="m2071,937l2052,937,2047,928,2047,923,2068,923,2069,925,2069,933,2071,937xe" filled="t" fillcolor="#000000" stroked="f">
                <v:path arrowok="t"/>
                <v:fill type="solid"/>
              </v:shape>
            </v:group>
            <v:group style="position:absolute;left:2088;top:822;width:96;height:118" coordorigin="2088,822" coordsize="96,118">
              <v:shape style="position:absolute;left:2088;top:822;width:96;height:118" coordorigin="2088,822" coordsize="96,118" path="m2177,921l2146,921,2153,918,2162,913,2165,909,2165,901,2162,899,2148,892,2136,889,2122,887,2112,885,2107,882,2100,877,2093,870,2090,865,2090,844,2093,841,2098,832,2102,829,2105,827,2110,825,2114,825,2119,822,2148,822,2162,827,2172,837,2174,841,2119,841,2110,846,2110,856,2112,858,2112,861,2114,861,2119,863,2126,865,2136,868,2150,870,2160,873,2170,877,2182,889,2184,897,2184,909,2182,916,2177,921xe" filled="t" fillcolor="#000000" stroked="f">
                <v:path arrowok="t"/>
                <v:fill type="solid"/>
              </v:shape>
              <v:shape style="position:absolute;left:2088;top:822;width:96;height:118" coordorigin="2088,822" coordsize="96,118" path="m2160,858l2158,851,2155,849,2150,846,2148,841,2174,841,2177,846,2179,856,2160,858xe" filled="t" fillcolor="#000000" stroked="f">
                <v:path arrowok="t"/>
                <v:fill type="solid"/>
              </v:shape>
              <v:shape style="position:absolute;left:2088;top:822;width:96;height:118" coordorigin="2088,822" coordsize="96,118" path="m2146,940l2122,940,2110,935,2102,930,2088,916,2088,904,2107,901,2107,906,2110,911,2114,916,2122,918,2126,921,2177,921,2174,928,2167,930,2160,935,2146,940xe" filled="t" fillcolor="#000000" stroked="f">
                <v:path arrowok="t"/>
                <v:fill type="solid"/>
              </v:shape>
            </v:group>
            <v:group style="position:absolute;left:2251;top:822;width:98;height:118" coordorigin="2251,822" coordsize="98,118">
              <v:shape style="position:absolute;left:2251;top:822;width:98;height:118" coordorigin="2251,822" coordsize="98,118" path="m2316,940l2254,902,2251,880,2251,868,2254,858,2258,849,2261,839,2268,832,2275,829,2285,825,2292,822,2314,822,2326,825,2333,832,2340,837,2342,841,2294,841,2285,844,2280,851,2273,856,2270,865,2270,894,2273,904,2285,916,2292,921,2342,921,2335,928,2326,935,2316,940xe" filled="t" fillcolor="#000000" stroked="f">
                <v:path arrowok="t"/>
                <v:fill type="solid"/>
              </v:shape>
              <v:shape style="position:absolute;left:2251;top:822;width:98;height:118" coordorigin="2251,822" coordsize="98,118" path="m2328,861l2326,853,2323,849,2318,846,2314,841,2342,841,2345,846,2347,858,2328,861xe" filled="t" fillcolor="#000000" stroked="f">
                <v:path arrowok="t"/>
                <v:fill type="solid"/>
              </v:shape>
              <v:shape style="position:absolute;left:2251;top:822;width:98;height:118" coordorigin="2251,822" coordsize="98,118" path="m2342,921l2309,921,2316,918,2321,913,2326,911,2330,904,2330,897,2350,899,2347,911,2342,921xe" filled="t" fillcolor="#000000" stroked="f">
                <v:path arrowok="t"/>
                <v:fill type="solid"/>
              </v:shape>
            </v:group>
            <v:group style="position:absolute;left:2362;top:822;width:103;height:118" coordorigin="2362,822" coordsize="103,118">
              <v:shape style="position:absolute;left:2362;top:822;width:103;height:118" coordorigin="2362,822" coordsize="103,118" path="m2383,861l2364,858,2364,849,2369,841,2371,837,2376,832,2381,829,2388,825,2395,822,2434,822,2438,825,2446,827,2450,829,2453,834,2455,837,2458,841,2395,841,2388,849,2386,853,2383,861xe" filled="t" fillcolor="#000000" stroked="f">
                <v:path arrowok="t"/>
                <v:fill type="solid"/>
              </v:shape>
              <v:shape style="position:absolute;left:2362;top:822;width:103;height:118" coordorigin="2362,822" coordsize="103,118" path="m2407,940l2388,940,2378,935,2371,930,2364,923,2362,916,2362,897,2366,887,2374,880,2383,875,2388,875,2393,873,2398,873,2405,870,2422,870,2434,868,2441,865,2441,853,2438,849,2434,846,2429,841,2458,841,2458,849,2460,851,2460,885,2441,885,2434,887,2422,887,2407,889,2400,892,2390,892,2383,899,2381,899,2381,913,2395,921,2460,921,2460,923,2441,923,2426,933,2422,935,2407,940xe" filled="t" fillcolor="#000000" stroked="f">
                <v:path arrowok="t"/>
                <v:fill type="solid"/>
              </v:shape>
              <v:shape style="position:absolute;left:2362;top:822;width:103;height:118" coordorigin="2362,822" coordsize="103,118" path="m2460,921l2412,921,2417,918,2424,916,2429,913,2434,909,2436,904,2438,901,2441,897,2441,885,2460,885,2460,921xe" filled="t" fillcolor="#000000" stroked="f">
                <v:path arrowok="t"/>
                <v:fill type="solid"/>
              </v:shape>
              <v:shape style="position:absolute;left:2362;top:822;width:103;height:118" coordorigin="2362,822" coordsize="103,118" path="m2465,937l2446,937,2441,928,2441,923,2460,923,2460,925,2462,933,2465,937xe" filled="t" fillcolor="#000000" stroked="f">
                <v:path arrowok="t"/>
                <v:fill type="solid"/>
              </v:shape>
              <v:shape style="position:absolute;left:2485;top:767;width:3597;height:182" type="#_x0000_t75">
                <v:imagedata r:id="rId68" o:title=""/>
              </v:shape>
              <v:shape style="position:absolute;left:6145;top:767;width:5130;height:223" type="#_x0000_t75">
                <v:imagedata r:id="rId69" o:title=""/>
              </v:shape>
            </v:group>
            <w10:wrap type="none"/>
          </v:group>
        </w:pict>
      </w:r>
      <w:r>
        <w:rPr/>
        <w:pict>
          <v:group style="position:absolute;margin-left:48.669998pt;margin-top:54.922729pt;width:7.864999pt;height:9.100046pt;mso-position-horizontal-relative:page;mso-position-vertical-relative:paragraph;z-index:-1727" coordorigin="973,1098" coordsize="157,182">
            <v:group style="position:absolute;left:985;top:1110;width:2;height:158" coordorigin="985,1110" coordsize="2,158">
              <v:shape style="position:absolute;left:985;top:1110;width:2;height:158" coordorigin="985,1110" coordsize="0,158" path="m985,1269l985,1110e" filled="f" stroked="t" strokeweight="1.180002pt" strokecolor="#000000">
                <v:path arrowok="t"/>
              </v:shape>
            </v:group>
            <v:group style="position:absolute;left:1020;top:1151;width:103;height:118" coordorigin="1020,1151" coordsize="103,118">
              <v:shape style="position:absolute;left:1020;top:1151;width:103;height:118" coordorigin="1020,1151" coordsize="103,118" path="m1042,1189l1022,1187,1027,1173,1032,1168,1034,1163,1042,1158,1063,1151,1085,1151,1092,1153,1097,1156,1104,1158,1109,1161,1111,1165,1114,1168,1115,1170,1063,1170,1056,1173,1046,1177,1044,1182,1042,1189xe" filled="t" fillcolor="#000000" stroked="f">
                <v:path arrowok="t"/>
                <v:fill type="solid"/>
              </v:shape>
              <v:shape style="position:absolute;left:1020;top:1151;width:103;height:118" coordorigin="1020,1151" coordsize="103,118" path="m1073,1269l1046,1269,1037,1266,1030,1261,1022,1254,1020,1247,1020,1233,1022,1225,1025,1223,1030,1213,1034,1211,1037,1209,1042,1206,1049,1204,1056,1204,1066,1201,1080,1199,1092,1197,1099,1194,1099,1185,1097,1180,1090,1173,1082,1170,1115,1170,1118,1177,1118,1213,1099,1213,1092,1216,1082,1218,1068,1221,1058,1221,1054,1223,1049,1223,1046,1225,1044,1225,1039,1230,1039,1240,1042,1242,1044,1247,1049,1249,1118,1249,1118,1252,1099,1252,1087,1264,1073,1269xe" filled="t" fillcolor="#000000" stroked="f">
                <v:path arrowok="t"/>
                <v:fill type="solid"/>
              </v:shape>
              <v:shape style="position:absolute;left:1020;top:1151;width:103;height:118" coordorigin="1020,1151" coordsize="103,118" path="m1118,1249l1078,1249,1082,1247,1090,1242,1099,1233,1099,1213,1118,1213,1118,1249xe" filled="t" fillcolor="#000000" stroked="f">
                <v:path arrowok="t"/>
                <v:fill type="solid"/>
              </v:shape>
              <v:shape style="position:absolute;left:1020;top:1151;width:103;height:118" coordorigin="1020,1151" coordsize="103,118" path="m1123,1266l1104,1266,1102,1264,1099,1259,1099,1252,1118,1252,1121,1257,1121,1261,1123,126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9.745003pt;margin-top:54.922729pt;width:82.505002pt;height:9.100046pt;mso-position-horizontal-relative:page;mso-position-vertical-relative:paragraph;z-index:-1726" coordorigin="1195,1098" coordsize="1650,182">
            <v:group style="position:absolute;left:1202;top:1151;width:98;height:118" coordorigin="1202,1151" coordsize="98,118">
              <v:shape style="position:absolute;left:1202;top:1151;width:98;height:118" coordorigin="1202,1151" coordsize="98,118" path="m1267,1269l1205,1234,1202,1211,1202,1199,1243,1151,1265,1151,1277,1156,1284,1161,1291,1168,1292,1170,1243,1170,1236,1175,1224,1187,1222,1197,1222,1225,1224,1235,1231,1240,1236,1247,1243,1249,1295,1249,1294,1252,1284,1259,1277,1266,1267,1269xe" filled="t" fillcolor="#000000" stroked="f">
                <v:path arrowok="t"/>
                <v:fill type="solid"/>
              </v:shape>
              <v:shape style="position:absolute;left:1202;top:1151;width:98;height:118" coordorigin="1202,1151" coordsize="98,118" path="m1279,1189l1274,1180,1270,1175,1260,1170,1292,1170,1296,1177,1298,1187,1279,1189xe" filled="t" fillcolor="#000000" stroked="f">
                <v:path arrowok="t"/>
                <v:fill type="solid"/>
              </v:shape>
              <v:shape style="position:absolute;left:1202;top:1151;width:98;height:118" coordorigin="1202,1151" coordsize="98,118" path="m1295,1249l1267,1249,1277,1240,1279,1235,1282,1225,1301,1228,1298,1242,1295,1249xe" filled="t" fillcolor="#000000" stroked="f">
                <v:path arrowok="t"/>
                <v:fill type="solid"/>
              </v:shape>
            </v:group>
            <v:group style="position:absolute;left:1313;top:1151;width:103;height:118" coordorigin="1313,1151" coordsize="103,118">
              <v:shape style="position:absolute;left:1313;top:1151;width:103;height:118" coordorigin="1313,1151" coordsize="103,118" path="m1334,1189l1315,1187,1315,1180,1318,1173,1332,1158,1346,1153,1356,1151,1375,1151,1397,1158,1406,1168,1408,1170,1354,1170,1346,1173,1344,1175,1339,1177,1334,1182,1334,1189xe" filled="t" fillcolor="#000000" stroked="f">
                <v:path arrowok="t"/>
                <v:fill type="solid"/>
              </v:shape>
              <v:shape style="position:absolute;left:1313;top:1151;width:103;height:118" coordorigin="1313,1151" coordsize="103,118" path="m1366,1269l1339,1269,1330,1266,1322,1261,1315,1254,1313,1247,1313,1225,1315,1223,1318,1218,1325,1211,1339,1204,1349,1204,1356,1201,1373,1199,1392,1194,1392,1185,1390,1180,1385,1177,1380,1173,1373,1170,1408,1170,1409,1173,1409,1182,1411,1187,1411,1213,1392,1213,1385,1216,1373,1218,1358,1221,1351,1221,1344,1223,1342,1223,1339,1225,1334,1225,1334,1228,1332,1230,1332,1242,1337,1247,1342,1249,1411,1249,1411,1252,1392,1252,1385,1259,1378,1264,1373,1266,1366,1269xe" filled="t" fillcolor="#000000" stroked="f">
                <v:path arrowok="t"/>
                <v:fill type="solid"/>
              </v:shape>
              <v:shape style="position:absolute;left:1313;top:1151;width:103;height:118" coordorigin="1313,1151" coordsize="103,118" path="m1411,1249l1368,1249,1375,1247,1380,1242,1385,1240,1387,1235,1390,1233,1392,1225,1392,1213,1411,1213,1411,1249xe" filled="t" fillcolor="#000000" stroked="f">
                <v:path arrowok="t"/>
                <v:fill type="solid"/>
              </v:shape>
              <v:shape style="position:absolute;left:1313;top:1151;width:103;height:118" coordorigin="1313,1151" coordsize="103,118" path="m1416,1266l1397,1266,1394,1264,1392,1259,1392,1252,1411,1252,1411,1257,1416,1266xe" filled="t" fillcolor="#000000" stroked="f">
                <v:path arrowok="t"/>
                <v:fill type="solid"/>
              </v:shape>
              <v:shape style="position:absolute;left:1437;top:1098;width:1372;height:182" type="#_x0000_t75">
                <v:imagedata r:id="rId70" o:title=""/>
              </v:shape>
            </v:group>
            <v:group style="position:absolute;left:2833;top:1110;width:2;height:158" coordorigin="2833,1110" coordsize="2,158">
              <v:shape style="position:absolute;left:2833;top:1110;width:2;height:158" coordorigin="2833,1110" coordsize="0,158" path="m2833,1269l2833,1110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904999pt;margin-top:54.922729pt;width:107.069994pt;height:9.100045pt;mso-position-horizontal-relative:page;mso-position-vertical-relative:paragraph;z-index:-1725" coordorigin="2918,1098" coordsize="2141,182">
            <v:group style="position:absolute;left:2926;top:1110;width:98;height:158" coordorigin="2926,1110" coordsize="98,158">
              <v:shape style="position:absolute;left:2926;top:1110;width:98;height:158" coordorigin="2926,1110" coordsize="98,158" path="m3024,1266l3005,1266,3005,1249,2983,1249,2990,1247,2995,1240,3002,1235,3005,1225,3005,1199,3002,1187,2995,1182,2990,1175,2983,1170,3005,1170,3005,1110,3024,1110,3024,1266xe" filled="t" fillcolor="#000000" stroked="f">
                <v:path arrowok="t"/>
                <v:fill type="solid"/>
              </v:shape>
              <v:shape style="position:absolute;left:2926;top:1110;width:98;height:158" coordorigin="2926,1110" coordsize="98,158" path="m2988,1269l2964,1269,2957,1266,2942,1257,2935,1249,2933,1242,2928,1233,2926,1223,2926,1199,2964,1151,2981,1151,2986,1153,2993,1158,2998,1161,3002,1165,3005,1170,2966,1170,2959,1175,2947,1187,2945,1197,2945,1223,2947,1235,2954,1240,2959,1247,2966,1249,3005,1249,2998,1264,2988,1269xe" filled="t" fillcolor="#000000" stroked="f">
                <v:path arrowok="t"/>
                <v:fill type="solid"/>
              </v:shape>
            </v:group>
            <v:group style="position:absolute;left:3049;top:1151;width:107;height:116" coordorigin="3049,1151" coordsize="107,116">
              <v:shape style="position:absolute;left:3049;top:1151;width:107;height:116" coordorigin="3049,1151" coordsize="107,116" path="m3090,1267l3073,1260,3055,1243,3050,1225,3049,1198,3055,1180,3069,1163,3086,1154,3109,1151,3127,1158,3143,1170,3091,1170,3084,1173,3077,1177,3072,1182,3067,1189,3067,1197,3154,1197,3156,1211,3156,1216,3067,1216,3067,1228,3077,1242,3084,1247,3094,1249,3149,1249,3146,1254,3132,1262,3116,1267,3090,1267xe" filled="t" fillcolor="#000000" stroked="f">
                <v:path arrowok="t"/>
                <v:fill type="solid"/>
              </v:shape>
              <v:shape style="position:absolute;left:3049;top:1151;width:107;height:116" coordorigin="3049,1151" coordsize="107,116" path="m3154,1197l3137,1197,3134,1189,3132,1185,3122,1175,3113,1170,3143,1170,3145,1172,3153,1189,3154,1197xe" filled="t" fillcolor="#000000" stroked="f">
                <v:path arrowok="t"/>
                <v:fill type="solid"/>
              </v:shape>
              <v:shape style="position:absolute;left:3049;top:1151;width:107;height:116" coordorigin="3049,1151" coordsize="107,116" path="m3149,1249l3118,1249,3122,1245,3130,1242,3132,1237,3137,1230,3154,1233,3151,1245,3149,1249xe" filled="t" fillcolor="#000000" stroked="f">
                <v:path arrowok="t"/>
                <v:fill type="solid"/>
              </v:shape>
              <v:shape style="position:absolute;left:3174;top:1098;width:1885;height:182" type="#_x0000_t75">
                <v:imagedata r:id="rId71" o:title=""/>
              </v:shape>
            </v:group>
            <w10:wrap type="none"/>
          </v:group>
        </w:pict>
      </w:r>
      <w:r>
        <w:rPr/>
        <w:pict>
          <v:group style="position:absolute;margin-left:256.509979pt;margin-top:54.922729pt;width:46.360017pt;height:9.100045pt;mso-position-horizontal-relative:page;mso-position-vertical-relative:paragraph;z-index:-1724" coordorigin="5130,1098" coordsize="927,182">
            <v:shape style="position:absolute;left:5130;top:1098;width:877;height:182" type="#_x0000_t75">
              <v:imagedata r:id="rId72" o:title=""/>
            </v:shape>
            <v:group style="position:absolute;left:6024;top:1247;width:22;height:22" coordorigin="6024,1247" coordsize="22,22">
              <v:shape style="position:absolute;left:6024;top:1247;width:22;height:22" coordorigin="6024,1247" coordsize="22,22" path="m6024,1258l6046,1258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7"/>
          <w:w w:val="120"/>
        </w:rPr>
        <w:t> </w:t>
      </w:r>
      <w:r>
        <w:rPr>
          <w:b w:val="0"/>
          <w:bCs w:val="0"/>
          <w:spacing w:val="-3"/>
          <w:w w:val="120"/>
        </w:rPr>
        <w:t>u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8"/>
          <w:w w:val="120"/>
        </w:rPr>
        <w:t> 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3"/>
          <w:w w:val="120"/>
        </w:rPr>
        <w:t>g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8"/>
          <w:w w:val="120"/>
        </w:rPr>
        <w:t> </w:t>
      </w:r>
      <w:r>
        <w:rPr>
          <w:b w:val="0"/>
          <w:bCs w:val="0"/>
          <w:spacing w:val="-3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8"/>
          <w:w w:val="120"/>
        </w:rPr>
        <w:t> </w:t>
      </w:r>
      <w:r>
        <w:rPr>
          <w:b w:val="0"/>
          <w:bCs w:val="0"/>
          <w:spacing w:val="2"/>
          <w:w w:val="120"/>
        </w:rPr>
        <w:t>t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type w:val="continuous"/>
          <w:pgSz w:w="12240" w:h="15840"/>
          <w:pgMar w:top="960" w:bottom="280" w:left="840" w:right="840"/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line="310" w:lineRule="auto" w:before="79"/>
        <w:ind w:left="3357" w:right="3360" w:firstLine="866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8pt;margin-top:-10.907253pt;width:516pt;height:.1pt;mso-position-horizontal-relative:page;mso-position-vertical-relative:paragraph;z-index:-1723" coordorigin="960,-218" coordsize="10320,2">
            <v:shape style="position:absolute;left:960;top:-218;width:10320;height:2" coordorigin="960,-218" coordsize="10320,0" path="m960,-218l11280,-218e" filled="f" stroked="t" strokeweight=".94000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6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1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LA</w:t>
      </w:r>
      <w:r>
        <w:rPr>
          <w:rFonts w:ascii="Times New Roman" w:hAnsi="Times New Roman" w:cs="Times New Roman" w:eastAsia="Times New Roman"/>
          <w:b w:val="0"/>
          <w:bCs w:val="0"/>
          <w:spacing w:val="12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0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LUA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ind w:left="0" w:right="3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6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2240" w:h="15840"/>
          <w:pgMar w:header="674" w:footer="0" w:top="960" w:bottom="280" w:left="840" w:right="84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50.960007pt;margin-top:8.842739pt;width:1.080001pt;height:1.080001pt;mso-position-horizontal-relative:page;mso-position-vertical-relative:paragraph;z-index:-1722" coordorigin="3019,177" coordsize="22,22">
            <v:shape style="position:absolute;left:3019;top:177;width:22;height:22" coordorigin="3019,177" coordsize="22,22" path="m3019,188l3041,188e" filled="f" stroked="t" strokeweight="1.180002pt" strokecolor="#000000">
              <v:path arrowok="t"/>
            </v:shape>
            <w10:wrap type="none"/>
          </v:group>
        </w:pict>
      </w:r>
      <w:r>
        <w:rPr/>
        <w:pict>
          <v:group style="position:absolute;margin-left:157.970001pt;margin-top:1.452736pt;width:17.484999pt;height:8.845005pt;mso-position-horizontal-relative:page;mso-position-vertical-relative:paragraph;z-index:-1721" coordorigin="3159,29" coordsize="350,177">
            <v:group style="position:absolute;left:3181;top:41;width:2;height:136" coordorigin="3181,41" coordsize="2,136">
              <v:shape style="position:absolute;left:3181;top:41;width:2;height:136" coordorigin="3181,41" coordsize="0,136" path="m3181,177l3181,41e" filled="f" stroked="t" strokeweight="1.180001pt" strokecolor="#000000">
                <v:path arrowok="t"/>
              </v:shape>
            </v:group>
            <v:group style="position:absolute;left:3170;top:187;width:98;height:2" coordorigin="3170,187" coordsize="98,2">
              <v:shape style="position:absolute;left:3170;top:187;width:98;height:2" coordorigin="3170,187" coordsize="98,0" path="m3170,187l3269,187e" filled="f" stroked="t" strokeweight="1.1pt" strokecolor="#000000">
                <v:path arrowok="t"/>
              </v:shape>
            </v:group>
            <v:group style="position:absolute;left:3286;top:81;width:102;height:117" coordorigin="3286,81" coordsize="102,117">
              <v:shape style="position:absolute;left:3286;top:81;width:102;height:117" coordorigin="3286,81" coordsize="102,117" path="m3346,198l3322,198,3310,194,3300,184,3292,173,3287,155,3286,128,3292,108,3303,93,3319,84,3341,81,3360,86,3376,100,3326,100,3319,105,3307,117,3305,126,3305,153,3307,162,3314,170,3319,177,3326,179,3378,179,3377,182,3372,186,3362,191,3355,196,3346,198xe" filled="t" fillcolor="#000000" stroked="f">
                <v:path arrowok="t"/>
                <v:fill type="solid"/>
              </v:shape>
              <v:shape style="position:absolute;left:3286;top:81;width:102;height:117" coordorigin="3286,81" coordsize="102,117" path="m3378,179l3346,179,3353,177,3360,170,3365,162,3370,153,3370,126,3365,117,3360,110,3346,100,3377,100,3386,117,3389,138,3389,153,3386,165,3382,172,3378,179xe" filled="t" fillcolor="#000000" stroked="f">
                <v:path arrowok="t"/>
                <v:fill type="solid"/>
              </v:shape>
            </v:group>
            <v:group style="position:absolute;left:3406;top:81;width:96;height:118" coordorigin="3406,81" coordsize="96,118">
              <v:shape style="position:absolute;left:3406;top:81;width:96;height:118" coordorigin="3406,81" coordsize="96,118" path="m3496,179l3470,179,3475,174,3480,172,3482,170,3482,160,3480,158,3475,155,3473,155,3466,153,3454,150,3439,148,3425,141,3418,138,3415,134,3410,131,3408,126,3408,105,3413,95,3415,93,3420,90,3422,88,3432,83,3439,83,3444,81,3458,81,3468,83,3473,86,3480,88,3485,93,3490,95,3492,100,3442,100,3427,107,3427,117,3432,122,3437,122,3439,124,3444,124,3454,126,3468,131,3478,134,3492,141,3497,146,3502,155,3502,170,3499,174,3496,179xe" filled="t" fillcolor="#000000" stroked="f">
                <v:path arrowok="t"/>
                <v:fill type="solid"/>
              </v:shape>
              <v:shape style="position:absolute;left:3406;top:81;width:96;height:118" coordorigin="3406,81" coordsize="96,118" path="m3478,117l3473,107,3468,105,3466,102,3458,100,3492,100,3497,114,3478,117xe" filled="t" fillcolor="#000000" stroked="f">
                <v:path arrowok="t"/>
                <v:fill type="solid"/>
              </v:shape>
              <v:shape style="position:absolute;left:3406;top:81;width:96;height:118" coordorigin="3406,81" coordsize="96,118" path="m3470,198l3439,198,3427,196,3420,189,3413,184,3408,174,3406,162,3425,160,3425,167,3427,172,3432,174,3439,179,3496,179,3494,182,3492,186,3485,191,3478,194,3470,19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80.225006pt;margin-top:1.472742pt;width:115.469995pt;height:10.865pt;mso-position-horizontal-relative:page;mso-position-vertical-relative:paragraph;z-index:-1720" type="#_x0000_t75">
            <v:imagedata r:id="rId73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3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996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ñ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2" w:equalWidth="0">
            <w:col w:w="5074" w:space="285"/>
            <w:col w:w="5201"/>
          </w:cols>
        </w:sectPr>
      </w:pPr>
    </w:p>
    <w:p>
      <w:pPr>
        <w:pStyle w:val="BodyText"/>
        <w:spacing w:before="70"/>
        <w:ind w:left="122" w:right="0"/>
        <w:jc w:val="left"/>
      </w:pPr>
      <w:r>
        <w:rPr/>
        <w:pict>
          <v:group style="position:absolute;margin-left:301.116608pt;margin-top:-11.107321pt;width:39.458393pt;height:10.865023pt;mso-position-horizontal-relative:page;mso-position-vertical-relative:paragraph;z-index:-1719" coordorigin="6022,-222" coordsize="789,217">
            <v:group style="position:absolute;left:6030;top:-161;width:107;height:116" coordorigin="6030,-161" coordsize="107,116">
              <v:shape style="position:absolute;left:6030;top:-161;width:107;height:116" coordorigin="6030,-161" coordsize="107,116" path="m6071,-45l6053,-52,6035,-69,6031,-87,6030,-115,6036,-133,6049,-151,6066,-159,6090,-161,6108,-155,6124,-142,6074,-142,6065,-140,6058,-135,6053,-130,6048,-123,6048,-116,6135,-116,6137,-101,6137,-96,6048,-96,6048,-84,6053,-77,6060,-70,6067,-65,6074,-63,6130,-63,6127,-58,6113,-50,6098,-45,6071,-45xe" filled="t" fillcolor="#000000" stroked="f">
                <v:path arrowok="t"/>
                <v:fill type="solid"/>
              </v:shape>
              <v:shape style="position:absolute;left:6030;top:-161;width:107;height:116" coordorigin="6030,-161" coordsize="107,116" path="m6135,-116l6118,-116,6118,-123,6113,-128,6110,-132,6103,-140,6094,-142,6124,-142,6126,-141,6134,-124,6135,-116xe" filled="t" fillcolor="#000000" stroked="f">
                <v:path arrowok="t"/>
                <v:fill type="solid"/>
              </v:shape>
              <v:shape style="position:absolute;left:6030;top:-161;width:107;height:116" coordorigin="6030,-161" coordsize="107,116" path="m6130,-63l6098,-63,6103,-68,6110,-70,6115,-75,6118,-82,6137,-80,6132,-68,6130,-63xe" filled="t" fillcolor="#000000" stroked="f">
                <v:path arrowok="t"/>
                <v:fill type="solid"/>
              </v:shape>
            </v:group>
            <v:group style="position:absolute;left:6146;top:-204;width:94;height:158" coordorigin="6146,-204" coordsize="94,158">
              <v:shape style="position:absolute;left:6146;top:-204;width:94;height:158" coordorigin="6146,-204" coordsize="94,158" path="m6182,-159l6163,-159,6163,-180,6166,-190,6170,-195,6175,-202,6182,-204,6199,-204,6204,-202,6211,-202,6209,-185,6192,-185,6187,-183,6182,-178,6182,-159xe" filled="t" fillcolor="#000000" stroked="f">
                <v:path arrowok="t"/>
                <v:fill type="solid"/>
              </v:shape>
              <v:shape style="position:absolute;left:6146;top:-204;width:94;height:158" coordorigin="6146,-204" coordsize="94,158" path="m6204,-140l6146,-140,6146,-159,6204,-159,6204,-140xe" filled="t" fillcolor="#000000" stroked="f">
                <v:path arrowok="t"/>
                <v:fill type="solid"/>
              </v:shape>
              <v:shape style="position:absolute;left:6146;top:-204;width:94;height:158" coordorigin="6146,-204" coordsize="94,158" path="m6182,-46l6163,-46,6163,-140,6182,-140,6182,-46xe" filled="t" fillcolor="#000000" stroked="f">
                <v:path arrowok="t"/>
                <v:fill type="solid"/>
              </v:shape>
              <v:shape style="position:absolute;left:6146;top:-204;width:94;height:158" coordorigin="6146,-204" coordsize="94,158" path="m6240,-183l6221,-183,6221,-202,6240,-202,6240,-183xe" filled="t" fillcolor="#000000" stroked="f">
                <v:path arrowok="t"/>
                <v:fill type="solid"/>
              </v:shape>
              <v:shape style="position:absolute;left:6146;top:-204;width:94;height:158" coordorigin="6146,-204" coordsize="94,158" path="m6240,-46l6221,-46,6221,-159,6240,-159,6240,-46xe" filled="t" fillcolor="#000000" stroked="f">
                <v:path arrowok="t"/>
                <v:fill type="solid"/>
              </v:shape>
            </v:group>
            <v:group style="position:absolute;left:6264;top:-161;width:98;height:118" coordorigin="6264,-161" coordsize="98,118">
              <v:shape style="position:absolute;left:6264;top:-161;width:98;height:118" coordorigin="6264,-161" coordsize="98,118" path="m6326,-44l6266,-78,6264,-101,6264,-125,6269,-132,6274,-142,6278,-149,6288,-154,6295,-159,6305,-161,6326,-161,6336,-156,6343,-152,6353,-144,6354,-142,6305,-142,6290,-132,6286,-125,6283,-116,6283,-89,6286,-77,6298,-65,6305,-63,6355,-63,6353,-60,6346,-53,6336,-46,6326,-44xe" filled="t" fillcolor="#000000" stroked="f">
                <v:path arrowok="t"/>
                <v:fill type="solid"/>
              </v:shape>
              <v:shape style="position:absolute;left:6264;top:-161;width:98;height:118" coordorigin="6264,-161" coordsize="98,118" path="m6341,-123l6338,-128,6334,-132,6331,-137,6322,-142,6354,-142,6358,-137,6360,-125,6341,-123xe" filled="t" fillcolor="#000000" stroked="f">
                <v:path arrowok="t"/>
                <v:fill type="solid"/>
              </v:shape>
              <v:shape style="position:absolute;left:6264;top:-161;width:98;height:118" coordorigin="6264,-161" coordsize="98,118" path="m6355,-63l6322,-63,6326,-65,6334,-68,6338,-72,6341,-77,6343,-87,6362,-84,6360,-70,6355,-63xe" filled="t" fillcolor="#000000" stroked="f">
                <v:path arrowok="t"/>
                <v:fill type="solid"/>
              </v:shape>
            </v:group>
            <v:group style="position:absolute;left:6372;top:-161;width:103;height:118" coordorigin="6372,-161" coordsize="103,118">
              <v:shape style="position:absolute;left:6372;top:-161;width:103;height:118" coordorigin="6372,-161" coordsize="103,118" path="m6394,-123l6374,-125,6379,-140,6384,-144,6386,-149,6394,-154,6408,-159,6418,-161,6437,-161,6451,-156,6461,-152,6463,-147,6468,-144,6468,-142,6415,-142,6408,-140,6398,-135,6396,-130,6394,-123xe" filled="t" fillcolor="#000000" stroked="f">
                <v:path arrowok="t"/>
                <v:fill type="solid"/>
              </v:shape>
              <v:shape style="position:absolute;left:6372;top:-161;width:103;height:118" coordorigin="6372,-161" coordsize="103,118" path="m6425,-44l6398,-44,6389,-46,6377,-58,6372,-65,6372,-82,6379,-96,6382,-99,6401,-108,6403,-108,6410,-111,6418,-111,6432,-113,6444,-116,6451,-118,6451,-128,6449,-132,6442,-140,6434,-142,6468,-142,6468,-140,6470,-135,6470,-99,6451,-99,6444,-96,6434,-94,6420,-92,6410,-92,6406,-89,6398,-89,6394,-84,6394,-82,6391,-80,6391,-72,6394,-70,6398,-68,6401,-63,6472,-63,6473,-60,6451,-60,6446,-53,6439,-48,6425,-44xe" filled="t" fillcolor="#000000" stroked="f">
                <v:path arrowok="t"/>
                <v:fill type="solid"/>
              </v:shape>
              <v:shape style="position:absolute;left:6372;top:-161;width:103;height:118" coordorigin="6372,-161" coordsize="103,118" path="m6472,-63l6430,-63,6434,-68,6442,-70,6446,-72,6451,-82,6451,-99,6470,-99,6470,-68,6472,-63xe" filled="t" fillcolor="#000000" stroked="f">
                <v:path arrowok="t"/>
                <v:fill type="solid"/>
              </v:shape>
              <v:shape style="position:absolute;left:6372;top:-161;width:103;height:118" coordorigin="6372,-161" coordsize="103,118" path="m6475,-46l6456,-46,6454,-48,6454,-53,6451,-60,6473,-60,6473,-51,6475,-46xe" filled="t" fillcolor="#000000" stroked="f">
                <v:path arrowok="t"/>
                <v:fill type="solid"/>
              </v:shape>
            </v:group>
            <v:group style="position:absolute;left:6494;top:-161;width:98;height:118" coordorigin="6494,-161" coordsize="98,118">
              <v:shape style="position:absolute;left:6494;top:-161;width:98;height:118" coordorigin="6494,-161" coordsize="98,118" path="m6559,-44l6497,-79,6494,-101,6494,-113,6497,-125,6502,-132,6504,-142,6511,-149,6518,-154,6528,-159,6535,-161,6557,-161,6569,-156,6576,-152,6583,-144,6585,-142,6538,-142,6528,-137,6516,-125,6514,-116,6514,-89,6516,-77,6523,-72,6528,-65,6535,-63,6587,-63,6586,-60,6578,-53,6569,-46,6559,-44xe" filled="t" fillcolor="#000000" stroked="f">
                <v:path arrowok="t"/>
                <v:fill type="solid"/>
              </v:shape>
              <v:shape style="position:absolute;left:6494;top:-161;width:98;height:118" coordorigin="6494,-161" coordsize="98,118" path="m6571,-123l6566,-132,6562,-137,6552,-142,6585,-142,6588,-137,6590,-125,6571,-123xe" filled="t" fillcolor="#000000" stroked="f">
                <v:path arrowok="t"/>
                <v:fill type="solid"/>
              </v:shape>
              <v:shape style="position:absolute;left:6494;top:-161;width:98;height:118" coordorigin="6494,-161" coordsize="98,118" path="m6587,-63l6552,-63,6559,-65,6564,-68,6574,-77,6574,-87,6593,-84,6590,-70,6587,-63xe" filled="t" fillcolor="#000000" stroked="f">
                <v:path arrowok="t"/>
                <v:fill type="solid"/>
              </v:shape>
            </v:group>
            <v:group style="position:absolute;left:6619;top:-212;width:2;height:166" coordorigin="6619,-212" coordsize="2,166">
              <v:shape style="position:absolute;left:6619;top:-212;width:2;height:166" coordorigin="6619,-212" coordsize="0,166" path="m6619,-46l6619,-212e" filled="f" stroked="t" strokeweight="1.06pt" strokecolor="#000000">
                <v:path arrowok="t"/>
              </v:shape>
            </v:group>
            <v:group style="position:absolute;left:6653;top:-161;width:103;height:118" coordorigin="6653,-161" coordsize="103,118">
              <v:shape style="position:absolute;left:6653;top:-161;width:103;height:118" coordorigin="6653,-161" coordsize="103,118" path="m6674,-123l6655,-125,6660,-140,6665,-144,6667,-149,6674,-154,6689,-159,6698,-161,6718,-161,6732,-156,6742,-152,6744,-147,6746,-144,6748,-142,6696,-142,6689,-140,6679,-135,6677,-130,6674,-123xe" filled="t" fillcolor="#000000" stroked="f">
                <v:path arrowok="t"/>
                <v:fill type="solid"/>
              </v:shape>
              <v:shape style="position:absolute;left:6653;top:-161;width:103;height:118" coordorigin="6653,-161" coordsize="103,118" path="m6706,-44l6679,-44,6670,-46,6658,-58,6653,-65,6653,-82,6660,-96,6662,-99,6682,-108,6684,-108,6691,-111,6698,-111,6713,-113,6725,-116,6732,-118,6732,-128,6730,-132,6722,-140,6715,-142,6748,-142,6751,-135,6751,-99,6732,-99,6725,-96,6715,-94,6701,-92,6691,-92,6686,-89,6679,-89,6674,-84,6674,-82,6672,-80,6672,-72,6674,-70,6679,-68,6682,-63,6753,-63,6754,-60,6732,-60,6727,-53,6720,-48,6706,-44xe" filled="t" fillcolor="#000000" stroked="f">
                <v:path arrowok="t"/>
                <v:fill type="solid"/>
              </v:shape>
              <v:shape style="position:absolute;left:6653;top:-161;width:103;height:118" coordorigin="6653,-161" coordsize="103,118" path="m6753,-63l6710,-63,6715,-68,6722,-70,6727,-72,6732,-82,6732,-99,6751,-99,6751,-68,6753,-63xe" filled="t" fillcolor="#000000" stroked="f">
                <v:path arrowok="t"/>
                <v:fill type="solid"/>
              </v:shape>
              <v:shape style="position:absolute;left:6653;top:-161;width:103;height:118" coordorigin="6653,-161" coordsize="103,118" path="m6756,-46l6737,-46,6734,-48,6734,-53,6732,-60,6754,-60,6754,-51,6756,-46xe" filled="t" fillcolor="#000000" stroked="f">
                <v:path arrowok="t"/>
                <v:fill type="solid"/>
              </v:shape>
            </v:group>
            <v:group style="position:absolute;left:6785;top:-65;width:19;height:53" coordorigin="6785,-65" coordsize="19,53">
              <v:shape style="position:absolute;left:6785;top:-65;width:19;height:53" coordorigin="6785,-65" coordsize="19,53" path="m6790,-12l6785,-20,6790,-24,6792,-29,6794,-32,6794,-46,6785,-46,6785,-65,6804,-65,6804,-29,6799,-20,6794,-15,6790,-1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46.509979pt;margin-top:-11.107321pt;width:45.665017pt;height:11.465018pt;mso-position-horizontal-relative:page;mso-position-vertical-relative:paragraph;z-index:-1718" coordorigin="6930,-222" coordsize="913,229">
            <v:group style="position:absolute;left:6942;top:-202;width:2;height:158" coordorigin="6942,-202" coordsize="2,158">
              <v:shape style="position:absolute;left:6942;top:-202;width:2;height:158" coordorigin="6942,-202" coordsize="0,158" path="m6942,-44l6942,-202e" filled="f" stroked="t" strokeweight="1.180002pt" strokecolor="#000000">
                <v:path arrowok="t"/>
              </v:shape>
            </v:group>
            <v:group style="position:absolute;left:6975;top:-161;width:107;height:116" coordorigin="6975,-161" coordsize="107,116">
              <v:shape style="position:absolute;left:6975;top:-161;width:107;height:116" coordorigin="6975,-161" coordsize="107,116" path="m7017,-45l7000,-52,6981,-69,6976,-87,6975,-115,6982,-133,6996,-151,7013,-159,7036,-161,7054,-155,7070,-142,7020,-142,7010,-140,7006,-135,6998,-130,6994,-123,6994,-116,7081,-116,7082,-101,7082,-96,6994,-96,6994,-84,6998,-77,7006,-70,7013,-65,7020,-63,7075,-63,7073,-58,7059,-50,7044,-45,7017,-45xe" filled="t" fillcolor="#000000" stroked="f">
                <v:path arrowok="t"/>
                <v:fill type="solid"/>
              </v:shape>
              <v:shape style="position:absolute;left:6975;top:-161;width:107;height:116" coordorigin="6975,-161" coordsize="107,116" path="m7081,-116l7063,-116,7063,-123,7061,-128,7049,-140,7039,-142,7070,-142,7071,-141,7080,-124,7081,-116xe" filled="t" fillcolor="#000000" stroked="f">
                <v:path arrowok="t"/>
                <v:fill type="solid"/>
              </v:shape>
              <v:shape style="position:absolute;left:6975;top:-161;width:107;height:116" coordorigin="6975,-161" coordsize="107,116" path="m7075,-63l7044,-63,7051,-68,7056,-70,7061,-75,7063,-82,7082,-80,7078,-68,7075,-63xe" filled="t" fillcolor="#000000" stroked="f">
                <v:path arrowok="t"/>
                <v:fill type="solid"/>
              </v:shape>
            </v:group>
            <v:group style="position:absolute;left:7097;top:-161;width:98;height:161" coordorigin="7097,-161" coordsize="98,161">
              <v:shape style="position:absolute;left:7097;top:-161;width:98;height:161" coordorigin="7097,-161" coordsize="98,161" path="m7157,-46l7100,-82,7097,-104,7097,-113,7135,-161,7157,-161,7166,-154,7176,-144,7195,-144,7195,-142,7138,-142,7123,-132,7118,-125,7116,-116,7116,-89,7118,-80,7130,-68,7138,-65,7195,-65,7195,-60,7176,-60,7166,-51,7157,-46xe" filled="t" fillcolor="#000000" stroked="f">
                <v:path arrowok="t"/>
                <v:fill type="solid"/>
              </v:shape>
              <v:shape style="position:absolute;left:7097;top:-161;width:98;height:161" coordorigin="7097,-161" coordsize="98,161" path="m7195,-144l7176,-144,7176,-159,7195,-159,7195,-144xe" filled="t" fillcolor="#000000" stroked="f">
                <v:path arrowok="t"/>
                <v:fill type="solid"/>
              </v:shape>
              <v:shape style="position:absolute;left:7097;top:-161;width:98;height:161" coordorigin="7097,-161" coordsize="98,161" path="m7195,-65l7154,-65,7162,-68,7166,-75,7174,-80,7176,-89,7176,-116,7174,-125,7162,-137,7154,-142,7195,-142,7195,-65xe" filled="t" fillcolor="#000000" stroked="f">
                <v:path arrowok="t"/>
                <v:fill type="solid"/>
              </v:shape>
              <v:shape style="position:absolute;left:7097;top:-161;width:98;height:161" coordorigin="7097,-161" coordsize="98,161" path="m7187,-20l7159,-20,7164,-24,7169,-27,7174,-32,7174,-36,7176,-41,7176,-60,7195,-60,7195,-44,7193,-32,7190,-24,7187,-20xe" filled="t" fillcolor="#000000" stroked="f">
                <v:path arrowok="t"/>
                <v:fill type="solid"/>
              </v:shape>
              <v:shape style="position:absolute;left:7097;top:-161;width:98;height:161" coordorigin="7097,-161" coordsize="98,161" path="m7154,0l7130,0,7118,-3,7111,-10,7102,-15,7099,-24,7099,-39,7118,-36,7118,-32,7121,-27,7126,-24,7130,-20,7187,-20,7181,-10,7174,-5,7154,0xe" filled="t" fillcolor="#000000" stroked="f">
                <v:path arrowok="t"/>
                <v:fill type="solid"/>
              </v:shape>
            </v:group>
            <v:group style="position:absolute;left:7222;top:-161;width:103;height:118" coordorigin="7222,-161" coordsize="103,118">
              <v:shape style="position:absolute;left:7222;top:-161;width:103;height:118" coordorigin="7222,-161" coordsize="103,118" path="m7243,-123l7224,-125,7224,-132,7229,-140,7231,-144,7241,-154,7248,-156,7258,-159,7265,-161,7284,-161,7294,-159,7298,-156,7306,-154,7310,-152,7313,-147,7315,-144,7316,-142,7262,-142,7248,-135,7246,-130,7243,-123xe" filled="t" fillcolor="#000000" stroked="f">
                <v:path arrowok="t"/>
                <v:fill type="solid"/>
              </v:shape>
              <v:shape style="position:absolute;left:7222;top:-161;width:103;height:118" coordorigin="7222,-161" coordsize="103,118" path="m7274,-44l7248,-44,7238,-46,7231,-53,7224,-58,7222,-65,7222,-87,7226,-96,7231,-99,7234,-101,7248,-108,7253,-108,7258,-111,7265,-111,7282,-113,7294,-116,7301,-118,7301,-128,7298,-132,7294,-135,7289,-140,7282,-142,7316,-142,7318,-140,7318,-135,7320,-130,7320,-99,7301,-99,7294,-96,7282,-94,7267,-92,7260,-92,7255,-89,7248,-89,7241,-82,7241,-72,7250,-63,7320,-63,7320,-60,7301,-60,7294,-53,7286,-48,7282,-46,7274,-44xe" filled="t" fillcolor="#000000" stroked="f">
                <v:path arrowok="t"/>
                <v:fill type="solid"/>
              </v:shape>
              <v:shape style="position:absolute;left:7222;top:-161;width:103;height:118" coordorigin="7222,-161" coordsize="103,118" path="m7320,-63l7277,-63,7284,-68,7294,-72,7301,-87,7301,-99,7320,-99,7320,-63xe" filled="t" fillcolor="#000000" stroked="f">
                <v:path arrowok="t"/>
                <v:fill type="solid"/>
              </v:shape>
              <v:shape style="position:absolute;left:7222;top:-161;width:103;height:118" coordorigin="7222,-161" coordsize="103,118" path="m7325,-46l7306,-46,7303,-48,7301,-53,7301,-60,7320,-60,7320,-56,7325,-46xe" filled="t" fillcolor="#000000" stroked="f">
                <v:path arrowok="t"/>
                <v:fill type="solid"/>
              </v:shape>
            </v:group>
            <v:group style="position:absolute;left:7357;top:-202;width:2;height:158" coordorigin="7357,-202" coordsize="2,158">
              <v:shape style="position:absolute;left:7357;top:-202;width:2;height:158" coordorigin="7357,-202" coordsize="0,158" path="m7357,-44l7357,-202e" filled="f" stroked="t" strokeweight="1.180001pt" strokecolor="#000000">
                <v:path arrowok="t"/>
              </v:shape>
            </v:group>
            <v:group style="position:absolute;left:7406;top:-212;width:2;height:166" coordorigin="7406,-212" coordsize="2,166">
              <v:shape style="position:absolute;left:7406;top:-212;width:2;height:166" coordorigin="7406,-212" coordsize="0,166" path="m7406,-46l7406,-212e" filled="f" stroked="t" strokeweight="1.06pt" strokecolor="#000000">
                <v:path arrowok="t"/>
              </v:shape>
            </v:group>
            <v:group style="position:absolute;left:7438;top:-202;width:98;height:158" coordorigin="7438,-202" coordsize="98,158">
              <v:shape style="position:absolute;left:7438;top:-202;width:98;height:158" coordorigin="7438,-202" coordsize="98,158" path="m7536,-46l7517,-46,7517,-63,7495,-63,7502,-65,7514,-77,7517,-87,7517,-116,7514,-125,7510,-132,7495,-142,7517,-142,7517,-202,7536,-202,7536,-46xe" filled="t" fillcolor="#000000" stroked="f">
                <v:path arrowok="t"/>
                <v:fill type="solid"/>
              </v:shape>
              <v:shape style="position:absolute;left:7438;top:-202;width:98;height:158" coordorigin="7438,-202" coordsize="98,158" path="m7500,-44l7478,-44,7469,-46,7454,-56,7445,-70,7440,-80,7438,-89,7438,-113,7440,-123,7445,-132,7447,-142,7454,-149,7469,-159,7476,-161,7493,-161,7500,-159,7505,-156,7514,-147,7517,-142,7478,-142,7471,-137,7466,-132,7462,-125,7457,-116,7457,-89,7462,-80,7466,-72,7474,-65,7481,-63,7517,-63,7510,-51,7500,-44xe" filled="t" fillcolor="#000000" stroked="f">
                <v:path arrowok="t"/>
                <v:fill type="solid"/>
              </v:shape>
            </v:group>
            <v:group style="position:absolute;left:7562;top:-161;width:103;height:118" coordorigin="7562,-161" coordsize="103,118">
              <v:shape style="position:absolute;left:7562;top:-161;width:103;height:118" coordorigin="7562,-161" coordsize="103,118" path="m7584,-123l7565,-125,7570,-140,7574,-144,7577,-149,7584,-154,7598,-159,7608,-161,7627,-161,7642,-156,7651,-152,7654,-147,7656,-144,7657,-142,7606,-142,7598,-140,7589,-135,7586,-130,7584,-123xe" filled="t" fillcolor="#000000" stroked="f">
                <v:path arrowok="t"/>
                <v:fill type="solid"/>
              </v:shape>
              <v:shape style="position:absolute;left:7562;top:-161;width:103;height:118" coordorigin="7562,-161" coordsize="103,118" path="m7615,-44l7589,-44,7579,-46,7567,-58,7562,-65,7562,-82,7570,-96,7572,-99,7591,-108,7594,-108,7601,-111,7608,-111,7622,-113,7634,-116,7642,-118,7642,-128,7639,-132,7632,-140,7625,-142,7657,-142,7661,-135,7661,-99,7642,-99,7634,-96,7625,-94,7610,-92,7601,-92,7596,-89,7589,-89,7584,-84,7584,-82,7582,-80,7582,-72,7584,-70,7589,-68,7591,-63,7662,-63,7663,-60,7642,-60,7637,-53,7630,-48,7615,-44xe" filled="t" fillcolor="#000000" stroked="f">
                <v:path arrowok="t"/>
                <v:fill type="solid"/>
              </v:shape>
              <v:shape style="position:absolute;left:7562;top:-161;width:103;height:118" coordorigin="7562,-161" coordsize="103,118" path="m7662,-63l7620,-63,7625,-68,7632,-70,7637,-72,7642,-82,7642,-99,7661,-99,7661,-68,7662,-63xe" filled="t" fillcolor="#000000" stroked="f">
                <v:path arrowok="t"/>
                <v:fill type="solid"/>
              </v:shape>
              <v:shape style="position:absolute;left:7562;top:-161;width:103;height:118" coordorigin="7562,-161" coordsize="103,118" path="m7666,-46l7646,-46,7644,-48,7644,-53,7642,-60,7663,-60,7663,-51,7666,-46xe" filled="t" fillcolor="#000000" stroked="f">
                <v:path arrowok="t"/>
                <v:fill type="solid"/>
              </v:shape>
            </v:group>
            <v:group style="position:absolute;left:7682;top:-202;width:98;height:158" coordorigin="7682,-202" coordsize="98,158">
              <v:shape style="position:absolute;left:7682;top:-202;width:98;height:158" coordorigin="7682,-202" coordsize="98,158" path="m7781,-46l7762,-46,7762,-63,7740,-63,7747,-65,7752,-72,7759,-77,7762,-87,7762,-116,7759,-125,7747,-137,7740,-142,7762,-142,7762,-202,7781,-202,7781,-46xe" filled="t" fillcolor="#000000" stroked="f">
                <v:path arrowok="t"/>
                <v:fill type="solid"/>
              </v:shape>
              <v:shape style="position:absolute;left:7682;top:-202;width:98;height:158" coordorigin="7682,-202" coordsize="98,158" path="m7745,-44l7721,-44,7714,-46,7699,-56,7692,-63,7690,-70,7685,-80,7682,-89,7682,-113,7721,-161,7738,-161,7742,-159,7750,-156,7759,-147,7762,-142,7723,-142,7716,-137,7704,-125,7702,-116,7702,-89,7704,-80,7711,-72,7716,-65,7723,-63,7762,-63,7754,-51,7745,-44xe" filled="t" fillcolor="#000000" stroked="f">
                <v:path arrowok="t"/>
                <v:fill type="solid"/>
              </v:shape>
            </v:group>
            <v:group style="position:absolute;left:7817;top:-65;width:19;height:53" coordorigin="7817,-65" coordsize="19,53">
              <v:shape style="position:absolute;left:7817;top:-65;width:19;height:53" coordorigin="7817,-65" coordsize="19,53" path="m7822,-12l7817,-20,7822,-24,7824,-29,7824,-32,7826,-39,7826,-46,7817,-46,7817,-65,7836,-65,7836,-36,7834,-29,7831,-24,7831,-20,7826,-15,7822,-1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97.494629pt;margin-top:-11.107321pt;width:51.800383pt;height:9.520026pt;mso-position-horizontal-relative:page;mso-position-vertical-relative:paragraph;z-index:-1717" coordorigin="7950,-222" coordsize="1036,190">
            <v:group style="position:absolute;left:7957;top:-161;width:107;height:116" coordorigin="7957,-161" coordsize="107,116">
              <v:shape style="position:absolute;left:7957;top:-161;width:107;height:116" coordorigin="7957,-161" coordsize="107,116" path="m8000,-45l7983,-53,7964,-70,7959,-88,7957,-115,7965,-133,7978,-150,7995,-158,8018,-161,8036,-155,8051,-142,8002,-142,7994,-140,7980,-130,7975,-116,8062,-116,8064,-101,8064,-96,7975,-96,7978,-84,7980,-77,7987,-70,7994,-65,8004,-63,8058,-63,8054,-58,8042,-50,8025,-45,8000,-45xe" filled="t" fillcolor="#000000" stroked="f">
                <v:path arrowok="t"/>
                <v:fill type="solid"/>
              </v:shape>
              <v:shape style="position:absolute;left:7957;top:-161;width:107;height:116" coordorigin="7957,-161" coordsize="107,116" path="m8062,-116l8045,-116,8045,-123,8042,-128,8030,-140,8023,-142,8051,-142,8053,-141,8061,-124,8062,-116xe" filled="t" fillcolor="#000000" stroked="f">
                <v:path arrowok="t"/>
                <v:fill type="solid"/>
              </v:shape>
              <v:shape style="position:absolute;left:7957;top:-161;width:107;height:116" coordorigin="7957,-161" coordsize="107,116" path="m8058,-63l8028,-63,8033,-68,8038,-70,8042,-75,8045,-82,8064,-80,8062,-68,8058,-63xe" filled="t" fillcolor="#000000" stroked="f">
                <v:path arrowok="t"/>
                <v:fill type="solid"/>
              </v:shape>
            </v:group>
            <v:group style="position:absolute;left:8074;top:-159;width:106;height:113" coordorigin="8074,-159" coordsize="106,113">
              <v:shape style="position:absolute;left:8074;top:-159;width:106;height:113" coordorigin="8074,-159" coordsize="106,113" path="m8098,-46l8074,-46,8114,-101,8076,-159,8100,-159,8117,-132,8122,-128,8126,-118,8150,-118,8138,-101,8148,-87,8126,-87,8098,-46xe" filled="t" fillcolor="#000000" stroked="f">
                <v:path arrowok="t"/>
                <v:fill type="solid"/>
              </v:shape>
              <v:shape style="position:absolute;left:8074;top:-159;width:106;height:113" coordorigin="8074,-159" coordsize="106,113" path="m8150,-118l8126,-118,8131,-123,8134,-128,8136,-130,8155,-159,8179,-159,8150,-118xe" filled="t" fillcolor="#000000" stroked="f">
                <v:path arrowok="t"/>
                <v:fill type="solid"/>
              </v:shape>
              <v:shape style="position:absolute;left:8074;top:-159;width:106;height:113" coordorigin="8074,-159" coordsize="106,113" path="m8177,-46l8155,-46,8131,-80,8126,-87,8148,-87,8177,-46xe" filled="t" fillcolor="#000000" stroked="f">
                <v:path arrowok="t"/>
                <v:fill type="solid"/>
              </v:shape>
            </v:group>
            <v:group style="position:absolute;left:8191;top:-161;width:98;height:118" coordorigin="8191,-161" coordsize="98,118">
              <v:shape style="position:absolute;left:8191;top:-161;width:98;height:118" coordorigin="8191,-161" coordsize="98,118" path="m8256,-44l8194,-79,8191,-101,8191,-113,8194,-125,8198,-132,8201,-142,8208,-149,8215,-154,8225,-159,8232,-161,8254,-161,8266,-156,8273,-152,8280,-144,8282,-142,8232,-142,8225,-137,8213,-125,8210,-116,8210,-89,8213,-77,8220,-72,8225,-65,8232,-63,8284,-63,8282,-60,8273,-53,8266,-46,8256,-44xe" filled="t" fillcolor="#000000" stroked="f">
                <v:path arrowok="t"/>
                <v:fill type="solid"/>
              </v:shape>
              <v:shape style="position:absolute;left:8191;top:-161;width:98;height:118" coordorigin="8191,-161" coordsize="98,118" path="m8268,-123l8263,-132,8258,-137,8249,-142,8282,-142,8285,-137,8287,-125,8268,-123xe" filled="t" fillcolor="#000000" stroked="f">
                <v:path arrowok="t"/>
                <v:fill type="solid"/>
              </v:shape>
              <v:shape style="position:absolute;left:8191;top:-161;width:98;height:118" coordorigin="8191,-161" coordsize="98,118" path="m8284,-63l8249,-63,8256,-65,8261,-68,8270,-77,8270,-87,8290,-84,8287,-70,8284,-63xe" filled="t" fillcolor="#000000" stroked="f">
                <v:path arrowok="t"/>
                <v:fill type="solid"/>
              </v:shape>
            </v:group>
            <v:group style="position:absolute;left:8300;top:-161;width:107;height:116" coordorigin="8300,-161" coordsize="107,116">
              <v:shape style="position:absolute;left:8300;top:-161;width:107;height:116" coordorigin="8300,-161" coordsize="107,116" path="m8341,-45l8324,-52,8306,-69,8301,-87,8300,-115,8306,-133,8320,-151,8337,-159,8360,-161,8378,-155,8394,-142,8345,-142,8335,-140,8328,-135,8323,-130,8318,-123,8318,-116,8405,-116,8407,-101,8407,-96,8318,-96,8318,-84,8323,-77,8335,-65,8345,-63,8400,-63,8398,-58,8383,-50,8368,-45,8341,-45xe" filled="t" fillcolor="#000000" stroked="f">
                <v:path arrowok="t"/>
                <v:fill type="solid"/>
              </v:shape>
              <v:shape style="position:absolute;left:8300;top:-161;width:107;height:116" coordorigin="8300,-161" coordsize="107,116" path="m8405,-116l8388,-116,8386,-123,8383,-128,8378,-132,8374,-140,8364,-142,8394,-142,8396,-141,8404,-124,8405,-116xe" filled="t" fillcolor="#000000" stroked="f">
                <v:path arrowok="t"/>
                <v:fill type="solid"/>
              </v:shape>
              <v:shape style="position:absolute;left:8300;top:-161;width:107;height:116" coordorigin="8300,-161" coordsize="107,116" path="m8400,-63l8369,-63,8374,-68,8381,-70,8383,-75,8388,-82,8407,-80,8402,-68,8400,-63xe" filled="t" fillcolor="#000000" stroked="f">
                <v:path arrowok="t"/>
                <v:fill type="solid"/>
              </v:shape>
            </v:group>
            <v:group style="position:absolute;left:8437;top:-202;width:2;height:158" coordorigin="8437,-202" coordsize="2,158">
              <v:shape style="position:absolute;left:8437;top:-202;width:2;height:158" coordorigin="8437,-202" coordsize="0,158" path="m8437,-44l8437,-202e" filled="f" stroked="t" strokeweight="1.180002pt" strokecolor="#000000">
                <v:path arrowok="t"/>
              </v:shape>
            </v:group>
            <v:group style="position:absolute;left:8471;top:-161;width:107;height:116" coordorigin="8471,-161" coordsize="107,116">
              <v:shape style="position:absolute;left:8471;top:-161;width:107;height:116" coordorigin="8471,-161" coordsize="107,116" path="m8512,-45l8495,-52,8476,-69,8472,-87,8471,-115,8477,-133,8491,-151,8508,-159,8531,-161,8549,-155,8565,-142,8515,-142,8506,-140,8501,-135,8494,-130,8489,-123,8489,-116,8576,-116,8578,-101,8578,-96,8489,-96,8489,-84,8494,-77,8501,-70,8508,-65,8515,-63,8570,-63,8568,-58,8554,-50,8539,-45,8512,-45xe" filled="t" fillcolor="#000000" stroked="f">
                <v:path arrowok="t"/>
                <v:fill type="solid"/>
              </v:shape>
              <v:shape style="position:absolute;left:8471;top:-161;width:107;height:116" coordorigin="8471,-161" coordsize="107,116" path="m8576,-116l8558,-116,8558,-123,8556,-128,8544,-140,8534,-142,8565,-142,8566,-141,8575,-124,8576,-116xe" filled="t" fillcolor="#000000" stroked="f">
                <v:path arrowok="t"/>
                <v:fill type="solid"/>
              </v:shape>
              <v:shape style="position:absolute;left:8471;top:-161;width:107;height:116" coordorigin="8471,-161" coordsize="107,116" path="m8570,-63l8539,-63,8546,-68,8551,-70,8556,-75,8558,-82,8578,-80,8573,-68,8570,-63xe" filled="t" fillcolor="#000000" stroked="f">
                <v:path arrowok="t"/>
                <v:fill type="solid"/>
              </v:shape>
            </v:group>
            <v:group style="position:absolute;left:8599;top:-161;width:94;height:115" coordorigin="8599,-161" coordsize="94,115">
              <v:shape style="position:absolute;left:8599;top:-161;width:94;height:115" coordorigin="8599,-161" coordsize="94,115" path="m8689,-143l8619,-143,8633,-156,8654,-161,8662,-161,8666,-159,8674,-156,8683,-152,8686,-147,8688,-144,8689,-143xe" filled="t" fillcolor="#000000" stroked="f">
                <v:path arrowok="t"/>
                <v:fill type="solid"/>
              </v:shape>
              <v:shape style="position:absolute;left:8599;top:-161;width:94;height:115" coordorigin="8599,-161" coordsize="94,115" path="m8618,-46l8599,-46,8599,-159,8618,-159,8619,-143,8689,-143,8689,-142,8640,-142,8633,-140,8628,-135,8621,-130,8618,-120,8618,-46xe" filled="t" fillcolor="#000000" stroked="f">
                <v:path arrowok="t"/>
                <v:fill type="solid"/>
              </v:shape>
              <v:shape style="position:absolute;left:8599;top:-161;width:94;height:115" coordorigin="8599,-161" coordsize="94,115" path="m8693,-46l8674,-46,8674,-125,8671,-130,8664,-137,8654,-142,8689,-142,8690,-140,8690,-132,8693,-130,8693,-46xe" filled="t" fillcolor="#000000" stroked="f">
                <v:path arrowok="t"/>
                <v:fill type="solid"/>
              </v:shape>
            </v:group>
            <v:group style="position:absolute;left:8717;top:-161;width:98;height:118" coordorigin="8717,-161" coordsize="98,118">
              <v:shape style="position:absolute;left:8717;top:-161;width:98;height:118" coordorigin="8717,-161" coordsize="98,118" path="m8779,-44l8720,-79,8717,-101,8717,-113,8741,-154,8748,-159,8758,-161,8779,-161,8798,-152,8806,-144,8807,-142,8758,-142,8743,-132,8738,-125,8736,-116,8736,-89,8738,-77,8750,-65,8758,-63,8809,-63,8808,-60,8798,-53,8791,-46,8779,-44xe" filled="t" fillcolor="#000000" stroked="f">
                <v:path arrowok="t"/>
                <v:fill type="solid"/>
              </v:shape>
              <v:shape style="position:absolute;left:8717;top:-161;width:98;height:118" coordorigin="8717,-161" coordsize="98,118" path="m8794,-123l8789,-132,8784,-137,8774,-142,8807,-142,8810,-137,8813,-125,8794,-123xe" filled="t" fillcolor="#000000" stroked="f">
                <v:path arrowok="t"/>
                <v:fill type="solid"/>
              </v:shape>
              <v:shape style="position:absolute;left:8717;top:-161;width:98;height:118" coordorigin="8717,-161" coordsize="98,118" path="m8809,-63l8774,-63,8782,-65,8786,-68,8791,-72,8794,-77,8796,-87,8815,-84,8813,-70,8809,-63xe" filled="t" fillcolor="#000000" stroked="f">
                <v:path arrowok="t"/>
                <v:fill type="solid"/>
              </v:shape>
            </v:group>
            <v:group style="position:absolute;left:8839;top:-212;width:2;height:166" coordorigin="8839,-212" coordsize="2,166">
              <v:shape style="position:absolute;left:8839;top:-212;width:2;height:166" coordorigin="8839,-212" coordsize="0,166" path="m8839,-46l8839,-212e" filled="f" stroked="t" strokeweight="1.06pt" strokecolor="#000000">
                <v:path arrowok="t"/>
              </v:shape>
            </v:group>
            <v:group style="position:absolute;left:8875;top:-161;width:103;height:118" coordorigin="8875,-161" coordsize="103,118">
              <v:shape style="position:absolute;left:8875;top:-161;width:103;height:118" coordorigin="8875,-161" coordsize="103,118" path="m8897,-123l8878,-125,8882,-140,8885,-144,8894,-154,8904,-156,8918,-161,8938,-161,8947,-159,8952,-156,8959,-154,8964,-152,8966,-147,8969,-144,8970,-142,8918,-142,8911,-140,8902,-135,8899,-130,8897,-123xe" filled="t" fillcolor="#000000" stroked="f">
                <v:path arrowok="t"/>
                <v:fill type="solid"/>
              </v:shape>
              <v:shape style="position:absolute;left:8875;top:-161;width:103;height:118" coordorigin="8875,-161" coordsize="103,118" path="m8928,-44l8902,-44,8892,-46,8885,-53,8878,-58,8875,-65,8875,-87,8878,-92,8885,-99,8890,-101,8892,-104,8902,-108,8906,-108,8911,-111,8921,-111,8935,-113,8947,-116,8954,-118,8954,-128,8952,-132,8945,-140,8935,-142,8970,-142,8971,-140,8971,-135,8974,-130,8974,-99,8954,-99,8947,-96,8935,-94,8921,-92,8914,-92,8909,-89,8902,-89,8894,-82,8894,-72,8904,-63,8974,-63,8974,-60,8954,-60,8942,-48,8928,-44xe" filled="t" fillcolor="#000000" stroked="f">
                <v:path arrowok="t"/>
                <v:fill type="solid"/>
              </v:shape>
              <v:shape style="position:absolute;left:8875;top:-161;width:103;height:118" coordorigin="8875,-161" coordsize="103,118" path="m8974,-63l8933,-63,8938,-68,8945,-70,8952,-77,8952,-82,8954,-87,8954,-99,8974,-99,8974,-63xe" filled="t" fillcolor="#000000" stroked="f">
                <v:path arrowok="t"/>
                <v:fill type="solid"/>
              </v:shape>
              <v:shape style="position:absolute;left:8875;top:-161;width:103;height:118" coordorigin="8875,-161" coordsize="103,118" path="m8978,-46l8959,-46,8957,-48,8954,-53,8954,-60,8974,-60,8976,-56,8976,-51,8978,-4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54.305023pt;margin-top:-11.107321pt;width:55.589963pt;height:11.345026pt;mso-position-horizontal-relative:page;mso-position-vertical-relative:paragraph;z-index:-1716" coordorigin="9086,-222" coordsize="1112,227">
            <v:group style="position:absolute;left:9094;top:-161;width:98;height:158" coordorigin="9094,-161" coordsize="98,158">
              <v:shape style="position:absolute;left:9094;top:-161;width:98;height:158" coordorigin="9094,-161" coordsize="98,158" path="m9131,-140l9113,-140,9118,-147,9120,-152,9127,-156,9137,-161,9154,-161,9163,-159,9178,-149,9182,-142,9134,-142,9131,-140xe" filled="t" fillcolor="#000000" stroked="f">
                <v:path arrowok="t"/>
                <v:fill type="solid"/>
              </v:shape>
              <v:shape style="position:absolute;left:9094;top:-161;width:98;height:158" coordorigin="9094,-161" coordsize="98,158" path="m9113,-3l9094,-3,9094,-159,9113,-159,9113,-140,9131,-140,9127,-137,9122,-130,9115,-125,9113,-113,9113,-87,9115,-77,9127,-65,9134,-63,9180,-63,9178,-60,9113,-60,9113,-3xe" filled="t" fillcolor="#000000" stroked="f">
                <v:path arrowok="t"/>
                <v:fill type="solid"/>
              </v:shape>
              <v:shape style="position:absolute;left:9094;top:-161;width:98;height:158" coordorigin="9094,-161" coordsize="98,158" path="m9180,-63l9151,-63,9158,-65,9163,-72,9170,-80,9173,-89,9173,-116,9170,-125,9158,-137,9151,-142,9182,-142,9187,-132,9192,-113,9192,-92,9190,-82,9180,-63xe" filled="t" fillcolor="#000000" stroked="f">
                <v:path arrowok="t"/>
                <v:fill type="solid"/>
              </v:shape>
              <v:shape style="position:absolute;left:9094;top:-161;width:98;height:158" coordorigin="9094,-161" coordsize="98,158" path="m9151,-44l9130,-44,9125,-48,9120,-51,9115,-56,9113,-60,9178,-60,9175,-56,9168,-51,9158,-46,9151,-44xe" filled="t" fillcolor="#000000" stroked="f">
                <v:path arrowok="t"/>
                <v:fill type="solid"/>
              </v:shape>
            </v:group>
            <v:group style="position:absolute;left:9216;top:-161;width:60;height:115" coordorigin="9216,-161" coordsize="60,115">
              <v:shape style="position:absolute;left:9216;top:-161;width:60;height:115" coordorigin="9216,-161" coordsize="60,115" path="m9269,-137l9259,-142,9233,-142,9235,-149,9240,-154,9245,-156,9247,-159,9252,-161,9262,-161,9269,-159,9276,-154,9269,-137xe" filled="t" fillcolor="#000000" stroked="f">
                <v:path arrowok="t"/>
                <v:fill type="solid"/>
              </v:shape>
              <v:shape style="position:absolute;left:9216;top:-161;width:60;height:115" coordorigin="9216,-161" coordsize="60,115" path="m9235,-46l9216,-46,9216,-159,9233,-159,9233,-142,9252,-142,9247,-140,9240,-132,9238,-128,9235,-120,9235,-46xe" filled="t" fillcolor="#000000" stroked="f">
                <v:path arrowok="t"/>
                <v:fill type="solid"/>
              </v:shape>
            </v:group>
            <v:group style="position:absolute;left:9284;top:-161;width:102;height:118" coordorigin="9284,-161" coordsize="102,118">
              <v:shape style="position:absolute;left:9284;top:-161;width:102;height:118" coordorigin="9284,-161" coordsize="102,118" path="m9346,-44l9290,-69,9284,-114,9290,-134,9300,-149,9317,-158,9339,-161,9357,-156,9374,-142,9326,-142,9312,-132,9305,-125,9302,-116,9302,-89,9305,-80,9319,-65,9326,-63,9378,-63,9377,-60,9362,-51,9353,-46,9346,-44xe" filled="t" fillcolor="#000000" stroked="f">
                <v:path arrowok="t"/>
                <v:fill type="solid"/>
              </v:shape>
              <v:shape style="position:absolute;left:9284;top:-161;width:102;height:118" coordorigin="9284,-161" coordsize="102,118" path="m9378,-63l9346,-63,9353,-65,9358,-72,9365,-80,9367,-89,9367,-116,9365,-125,9353,-137,9346,-142,9374,-142,9383,-125,9386,-104,9386,-89,9384,-77,9382,-70,9378,-63xe" filled="t" fillcolor="#000000" stroked="f">
                <v:path arrowok="t"/>
                <v:fill type="solid"/>
              </v:shape>
            </v:group>
            <v:group style="position:absolute;left:9398;top:-204;width:67;height:158" coordorigin="9398,-204" coordsize="67,158">
              <v:shape style="position:absolute;left:9398;top:-204;width:67;height:158" coordorigin="9398,-204" coordsize="67,158" path="m9434,-159l9415,-159,9415,-183,9422,-197,9432,-202,9439,-204,9451,-204,9458,-202,9466,-202,9461,-185,9444,-185,9434,-176,9434,-159xe" filled="t" fillcolor="#000000" stroked="f">
                <v:path arrowok="t"/>
                <v:fill type="solid"/>
              </v:shape>
              <v:shape style="position:absolute;left:9398;top:-204;width:67;height:158" coordorigin="9398,-204" coordsize="67,158" path="m9461,-183l9458,-185,9461,-185,9461,-183xe" filled="t" fillcolor="#000000" stroked="f">
                <v:path arrowok="t"/>
                <v:fill type="solid"/>
              </v:shape>
              <v:shape style="position:absolute;left:9398;top:-204;width:67;height:158" coordorigin="9398,-204" coordsize="67,158" path="m9456,-140l9398,-140,9398,-159,9456,-159,9456,-140xe" filled="t" fillcolor="#000000" stroked="f">
                <v:path arrowok="t"/>
                <v:fill type="solid"/>
              </v:shape>
              <v:shape style="position:absolute;left:9398;top:-204;width:67;height:158" coordorigin="9398,-204" coordsize="67,158" path="m9434,-46l9415,-46,9415,-140,9434,-140,9434,-46xe" filled="t" fillcolor="#000000" stroked="f">
                <v:path arrowok="t"/>
                <v:fill type="solid"/>
              </v:shape>
            </v:group>
            <v:group style="position:absolute;left:9467;top:-161;width:107;height:116" coordorigin="9467,-161" coordsize="107,116">
              <v:shape style="position:absolute;left:9467;top:-161;width:107;height:116" coordorigin="9467,-161" coordsize="107,116" path="m9508,-45l9490,-52,9472,-69,9468,-87,9467,-114,9473,-133,9486,-150,9503,-158,9526,-161,9544,-155,9559,-142,9509,-142,9502,-140,9487,-130,9485,-123,9485,-116,9571,-116,9574,-101,9574,-99,9571,-99,9571,-96,9485,-96,9485,-84,9487,-77,9494,-70,9502,-65,9511,-63,9565,-63,9562,-58,9549,-50,9533,-45,9508,-45xe" filled="t" fillcolor="#000000" stroked="f">
                <v:path arrowok="t"/>
                <v:fill type="solid"/>
              </v:shape>
              <v:shape style="position:absolute;left:9467;top:-161;width:107;height:116" coordorigin="9467,-161" coordsize="107,116" path="m9571,-116l9554,-116,9552,-123,9550,-128,9538,-140,9530,-142,9559,-142,9561,-140,9570,-123,9571,-116xe" filled="t" fillcolor="#000000" stroked="f">
                <v:path arrowok="t"/>
                <v:fill type="solid"/>
              </v:shape>
              <v:shape style="position:absolute;left:9467;top:-161;width:107;height:116" coordorigin="9467,-161" coordsize="107,116" path="m9565,-63l9535,-63,9540,-68,9545,-70,9550,-75,9552,-82,9571,-80,9569,-68,9565,-63xe" filled="t" fillcolor="#000000" stroked="f">
                <v:path arrowok="t"/>
                <v:fill type="solid"/>
              </v:shape>
            </v:group>
            <v:group style="position:absolute;left:9586;top:-161;width:96;height:118" coordorigin="9586,-161" coordsize="96,118">
              <v:shape style="position:absolute;left:9586;top:-161;width:96;height:118" coordorigin="9586,-161" coordsize="96,118" path="m9678,-63l9653,-63,9662,-72,9662,-82,9658,-87,9653,-87,9646,-89,9636,-92,9622,-94,9612,-99,9588,-123,9588,-132,9595,-147,9598,-149,9602,-152,9605,-154,9614,-159,9619,-159,9626,-161,9641,-161,9662,-154,9667,-149,9672,-147,9674,-142,9624,-142,9617,-140,9614,-137,9610,-135,9607,-132,9607,-128,9610,-125,9610,-123,9612,-123,9614,-120,9617,-120,9619,-118,9626,-118,9636,-116,9648,-111,9660,-108,9674,-101,9677,-96,9682,-92,9682,-68,9678,-63xe" filled="t" fillcolor="#000000" stroked="f">
                <v:path arrowok="t"/>
                <v:fill type="solid"/>
              </v:shape>
              <v:shape style="position:absolute;left:9586;top:-161;width:96;height:118" coordorigin="9586,-161" coordsize="96,118" path="m9658,-125l9658,-130,9655,-135,9641,-142,9674,-142,9677,-135,9677,-128,9658,-125xe" filled="t" fillcolor="#000000" stroked="f">
                <v:path arrowok="t"/>
                <v:fill type="solid"/>
              </v:shape>
              <v:shape style="position:absolute;left:9586;top:-161;width:96;height:118" coordorigin="9586,-161" coordsize="96,118" path="m9653,-44l9622,-44,9610,-46,9602,-53,9593,-58,9588,-68,9586,-80,9605,-82,9607,-75,9610,-70,9614,-68,9619,-63,9678,-63,9677,-60,9667,-51,9660,-48,9653,-44xe" filled="t" fillcolor="#000000" stroked="f">
                <v:path arrowok="t"/>
                <v:fill type="solid"/>
              </v:shape>
            </v:group>
            <v:group style="position:absolute;left:9713;top:-212;width:2;height:166" coordorigin="9713,-212" coordsize="2,166">
              <v:shape style="position:absolute;left:9713;top:-212;width:2;height:166" coordorigin="9713,-212" coordsize="0,166" path="m9713,-46l9713,-212e" filled="f" stroked="t" strokeweight="1.06pt" strokecolor="#000000">
                <v:path arrowok="t"/>
              </v:shape>
            </v:group>
            <v:group style="position:absolute;left:9747;top:-161;width:102;height:118" coordorigin="9747,-161" coordsize="102,118">
              <v:shape style="position:absolute;left:9747;top:-161;width:102;height:118" coordorigin="9747,-161" coordsize="102,118" path="m9809,-44l9753,-69,9747,-115,9754,-134,9766,-149,9775,-156,9785,-161,9802,-161,9820,-156,9837,-142,9790,-142,9775,-132,9770,-125,9766,-116,9766,-89,9770,-80,9775,-72,9782,-65,9790,-63,9841,-63,9840,-60,9818,-46,9809,-44xe" filled="t" fillcolor="#000000" stroked="f">
                <v:path arrowok="t"/>
                <v:fill type="solid"/>
              </v:shape>
              <v:shape style="position:absolute;left:9747;top:-161;width:102;height:118" coordorigin="9747,-161" coordsize="102,118" path="m9841,-63l9809,-63,9816,-65,9823,-72,9828,-80,9830,-89,9830,-116,9828,-125,9823,-132,9809,-142,9837,-142,9847,-125,9850,-104,9850,-77,9845,-70,9841,-63xe" filled="t" fillcolor="#000000" stroked="f">
                <v:path arrowok="t"/>
                <v:fill type="solid"/>
              </v:shape>
            </v:group>
            <v:group style="position:absolute;left:9874;top:-161;width:94;height:115" coordorigin="9874,-161" coordsize="94,115">
              <v:shape style="position:absolute;left:9874;top:-161;width:94;height:115" coordorigin="9874,-161" coordsize="94,115" path="m9965,-143l9893,-143,9909,-156,9929,-161,9936,-161,9943,-159,9958,-152,9960,-147,9965,-144,9965,-143xe" filled="t" fillcolor="#000000" stroked="f">
                <v:path arrowok="t"/>
                <v:fill type="solid"/>
              </v:shape>
              <v:shape style="position:absolute;left:9874;top:-161;width:94;height:115" coordorigin="9874,-161" coordsize="94,115" path="m9893,-46l9874,-46,9874,-159,9893,-159,9893,-143,9965,-143,9965,-142,9917,-142,9910,-140,9902,-135,9898,-130,9893,-120,9893,-46xe" filled="t" fillcolor="#000000" stroked="f">
                <v:path arrowok="t"/>
                <v:fill type="solid"/>
              </v:shape>
              <v:shape style="position:absolute;left:9874;top:-161;width:94;height:115" coordorigin="9874,-161" coordsize="94,115" path="m9967,-46l9948,-46,9948,-125,9946,-130,9946,-132,9943,-135,9929,-142,9965,-142,9965,-140,9967,-132,9967,-46xe" filled="t" fillcolor="#000000" stroked="f">
                <v:path arrowok="t"/>
                <v:fill type="solid"/>
              </v:shape>
            </v:group>
            <v:group style="position:absolute;left:9991;top:-161;width:103;height:118" coordorigin="9991,-161" coordsize="103,118">
              <v:shape style="position:absolute;left:9991;top:-161;width:103;height:118" coordorigin="9991,-161" coordsize="103,118" path="m10013,-123l9994,-125,9998,-140,10003,-144,10006,-149,10013,-154,10027,-159,10037,-161,10056,-161,10070,-156,10080,-152,10082,-147,10085,-144,10086,-142,10034,-142,10027,-140,10018,-135,10015,-130,10013,-123xe" filled="t" fillcolor="#000000" stroked="f">
                <v:path arrowok="t"/>
                <v:fill type="solid"/>
              </v:shape>
              <v:shape style="position:absolute;left:9991;top:-161;width:103;height:118" coordorigin="9991,-161" coordsize="103,118" path="m10044,-44l10018,-44,10008,-46,9996,-58,9991,-65,9991,-82,9998,-96,10001,-99,10020,-108,10022,-108,10030,-111,10037,-111,10051,-113,10063,-116,10070,-118,10070,-128,10068,-132,10061,-140,10054,-142,10086,-142,10090,-135,10090,-99,10070,-99,10063,-96,10054,-94,10039,-92,10030,-92,10025,-89,10018,-89,10013,-84,10013,-82,10010,-80,10010,-72,10013,-70,10018,-68,10020,-63,10091,-63,10092,-60,10070,-60,10066,-53,10058,-48,10044,-44xe" filled="t" fillcolor="#000000" stroked="f">
                <v:path arrowok="t"/>
                <v:fill type="solid"/>
              </v:shape>
              <v:shape style="position:absolute;left:9991;top:-161;width:103;height:118" coordorigin="9991,-161" coordsize="103,118" path="m10091,-63l10049,-63,10054,-68,10061,-70,10066,-72,10070,-82,10070,-99,10090,-99,10090,-68,10091,-63xe" filled="t" fillcolor="#000000" stroked="f">
                <v:path arrowok="t"/>
                <v:fill type="solid"/>
              </v:shape>
              <v:shape style="position:absolute;left:9991;top:-161;width:103;height:118" coordorigin="9991,-161" coordsize="103,118" path="m10094,-46l10075,-46,10073,-48,10070,-53,10070,-60,10092,-60,10092,-51,10094,-46xe" filled="t" fillcolor="#000000" stroked="f">
                <v:path arrowok="t"/>
                <v:fill type="solid"/>
              </v:shape>
            </v:group>
            <v:group style="position:absolute;left:10129;top:-202;width:2;height:158" coordorigin="10129,-202" coordsize="2,158">
              <v:shape style="position:absolute;left:10129;top:-202;width:2;height:158" coordorigin="10129,-202" coordsize="0,158" path="m10129,-44l10129,-202e" filled="f" stroked="t" strokeweight="1.180002pt" strokecolor="#000000">
                <v:path arrowok="t"/>
              </v:shape>
            </v:group>
            <v:group style="position:absolute;left:10171;top:-65;width:19;height:53" coordorigin="10171,-65" coordsize="19,53">
              <v:shape style="position:absolute;left:10171;top:-65;width:19;height:53" coordorigin="10171,-65" coordsize="19,53" path="m10176,-12l10171,-20,10176,-22,10178,-24,10178,-29,10181,-32,10181,-46,10171,-46,10171,-65,10190,-65,10190,-29,10183,-15,10176,-1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5.265015pt;margin-top:-11.107321pt;width:48.15pt;height:11.465018pt;mso-position-horizontal-relative:page;mso-position-vertical-relative:paragraph;z-index:-1715" coordorigin="10305,-222" coordsize="963,229">
            <v:group style="position:absolute;left:10313;top:-202;width:98;height:158" coordorigin="10313,-202" coordsize="98,158">
              <v:shape style="position:absolute;left:10313;top:-202;width:98;height:158" coordorigin="10313,-202" coordsize="98,158" path="m10411,-46l10392,-46,10392,-63,10370,-63,10378,-65,10382,-72,10390,-77,10392,-87,10392,-116,10390,-125,10378,-137,10370,-142,10392,-142,10392,-202,10411,-202,10411,-46xe" filled="t" fillcolor="#000000" stroked="f">
                <v:path arrowok="t"/>
                <v:fill type="solid"/>
              </v:shape>
              <v:shape style="position:absolute;left:10313;top:-202;width:98;height:158" coordorigin="10313,-202" coordsize="98,158" path="m10375,-44l10351,-44,10344,-46,10330,-56,10322,-63,10320,-70,10315,-80,10313,-89,10313,-113,10351,-161,10368,-161,10373,-159,10380,-156,10390,-147,10392,-142,10354,-142,10346,-137,10334,-125,10332,-116,10332,-89,10334,-80,10342,-72,10346,-65,10354,-63,10392,-63,10385,-51,10375,-44xe" filled="t" fillcolor="#000000" stroked="f">
                <v:path arrowok="t"/>
                <v:fill type="solid"/>
              </v:shape>
            </v:group>
            <v:group style="position:absolute;left:10452;top:-212;width:2;height:166" coordorigin="10452,-212" coordsize="2,166">
              <v:shape style="position:absolute;left:10452;top:-212;width:2;height:166" coordorigin="10452,-212" coordsize="0,166" path="m10452,-46l10452,-212e" filled="f" stroked="t" strokeweight="1.06pt" strokecolor="#000000">
                <v:path arrowok="t"/>
              </v:shape>
            </v:group>
            <v:group style="position:absolute;left:10501;top:-202;width:2;height:158" coordorigin="10501,-202" coordsize="2,158">
              <v:shape style="position:absolute;left:10501;top:-202;width:2;height:158" coordorigin="10501,-202" coordsize="0,158" path="m10501,-44l10501,-202e" filled="f" stroked="t" strokeweight="1.180002pt" strokecolor="#000000">
                <v:path arrowok="t"/>
              </v:shape>
            </v:group>
            <v:group style="position:absolute;left:10550;top:-212;width:2;height:166" coordorigin="10550,-212" coordsize="2,166">
              <v:shape style="position:absolute;left:10550;top:-212;width:2;height:166" coordorigin="10550,-212" coordsize="0,166" path="m10550,-46l10550,-212e" filled="f" stroked="t" strokeweight="1.06pt" strokecolor="#000000">
                <v:path arrowok="t"/>
              </v:shape>
            </v:group>
            <v:group style="position:absolute;left:10582;top:-161;width:98;height:161" coordorigin="10582,-161" coordsize="98,161">
              <v:shape style="position:absolute;left:10582;top:-161;width:98;height:161" coordorigin="10582,-161" coordsize="98,161" path="m10642,-46l10585,-82,10582,-104,10582,-113,10620,-161,10642,-161,10654,-154,10661,-144,10680,-144,10680,-142,10622,-142,10615,-137,10603,-125,10601,-116,10601,-89,10603,-80,10610,-75,10615,-68,10622,-65,10680,-65,10680,-60,10661,-60,10654,-51,10642,-46xe" filled="t" fillcolor="#000000" stroked="f">
                <v:path arrowok="t"/>
                <v:fill type="solid"/>
              </v:shape>
              <v:shape style="position:absolute;left:10582;top:-161;width:98;height:161" coordorigin="10582,-161" coordsize="98,161" path="m10680,-144l10661,-144,10661,-159,10680,-159,10680,-144xe" filled="t" fillcolor="#000000" stroked="f">
                <v:path arrowok="t"/>
                <v:fill type="solid"/>
              </v:shape>
              <v:shape style="position:absolute;left:10582;top:-161;width:98;height:161" coordorigin="10582,-161" coordsize="98,161" path="m10680,-65l10639,-65,10646,-68,10651,-75,10658,-80,10661,-89,10661,-116,10658,-125,10646,-137,10639,-142,10680,-142,10680,-65xe" filled="t" fillcolor="#000000" stroked="f">
                <v:path arrowok="t"/>
                <v:fill type="solid"/>
              </v:shape>
              <v:shape style="position:absolute;left:10582;top:-161;width:98;height:161" coordorigin="10582,-161" coordsize="98,161" path="m10672,-20l10644,-20,10649,-24,10654,-27,10658,-32,10658,-36,10661,-41,10661,-60,10680,-60,10680,-44,10678,-32,10675,-24,10672,-20xe" filled="t" fillcolor="#000000" stroked="f">
                <v:path arrowok="t"/>
                <v:fill type="solid"/>
              </v:shape>
              <v:shape style="position:absolute;left:10582;top:-161;width:98;height:161" coordorigin="10582,-161" coordsize="98,161" path="m10639,0l10615,0,10606,-3,10596,-10,10589,-15,10584,-24,10584,-39,10603,-36,10603,-32,10606,-27,10610,-24,10615,-20,10672,-20,10666,-10,10658,-5,10639,0xe" filled="t" fillcolor="#000000" stroked="f">
                <v:path arrowok="t"/>
                <v:fill type="solid"/>
              </v:shape>
            </v:group>
            <v:group style="position:absolute;left:10705;top:-161;width:107;height:116" coordorigin="10705,-161" coordsize="107,116">
              <v:shape style="position:absolute;left:10705;top:-161;width:107;height:116" coordorigin="10705,-161" coordsize="107,116" path="m10746,-45l10729,-52,10711,-69,10706,-87,10705,-115,10711,-133,10725,-151,10742,-159,10765,-161,10784,-155,10799,-142,10750,-142,10740,-140,10733,-135,10728,-130,10723,-123,10723,-116,10810,-116,10812,-101,10812,-96,10723,-96,10723,-84,10728,-77,10735,-70,10742,-65,10750,-63,10805,-63,10802,-58,10789,-50,10773,-45,10746,-45xe" filled="t" fillcolor="#000000" stroked="f">
                <v:path arrowok="t"/>
                <v:fill type="solid"/>
              </v:shape>
              <v:shape style="position:absolute;left:10705;top:-161;width:107;height:116" coordorigin="10705,-161" coordsize="107,116" path="m10810,-116l10793,-116,10793,-123,10788,-128,10786,-132,10778,-140,10769,-142,10799,-142,10801,-141,10809,-124,10810,-116xe" filled="t" fillcolor="#000000" stroked="f">
                <v:path arrowok="t"/>
                <v:fill type="solid"/>
              </v:shape>
              <v:shape style="position:absolute;left:10705;top:-161;width:107;height:116" coordorigin="10705,-161" coordsize="107,116" path="m10805,-63l10774,-63,10778,-68,10786,-70,10790,-75,10793,-82,10812,-80,10807,-68,10805,-63xe" filled="t" fillcolor="#000000" stroked="f">
                <v:path arrowok="t"/>
                <v:fill type="solid"/>
              </v:shape>
            </v:group>
            <v:group style="position:absolute;left:10834;top:-161;width:94;height:115" coordorigin="10834,-161" coordsize="94,115">
              <v:shape style="position:absolute;left:10834;top:-161;width:94;height:115" coordorigin="10834,-161" coordsize="94,115" path="m10923,-143l10853,-143,10868,-156,10889,-161,10896,-161,10906,-156,10913,-154,10918,-152,10920,-147,10922,-144,10923,-143xe" filled="t" fillcolor="#000000" stroked="f">
                <v:path arrowok="t"/>
                <v:fill type="solid"/>
              </v:shape>
              <v:shape style="position:absolute;left:10834;top:-161;width:94;height:115" coordorigin="10834,-161" coordsize="94,115" path="m10853,-46l10834,-46,10834,-159,10853,-159,10853,-143,10923,-143,10924,-142,10874,-142,10867,-140,10862,-135,10855,-130,10853,-120,10853,-46xe" filled="t" fillcolor="#000000" stroked="f">
                <v:path arrowok="t"/>
                <v:fill type="solid"/>
              </v:shape>
              <v:shape style="position:absolute;left:10834;top:-161;width:94;height:115" coordorigin="10834,-161" coordsize="94,115" path="m10927,-46l10908,-46,10908,-120,10906,-125,10906,-130,10901,-135,10896,-137,10894,-140,10889,-142,10924,-142,10925,-140,10925,-132,10927,-130,10927,-46xe" filled="t" fillcolor="#000000" stroked="f">
                <v:path arrowok="t"/>
                <v:fill type="solid"/>
              </v:shape>
            </v:group>
            <v:group style="position:absolute;left:10951;top:-161;width:98;height:118" coordorigin="10951,-161" coordsize="98,118">
              <v:shape style="position:absolute;left:10951;top:-161;width:98;height:118" coordorigin="10951,-161" coordsize="98,118" path="m11014,-44l10954,-78,10951,-101,10951,-125,10956,-132,10961,-142,10966,-149,10975,-154,10982,-159,10992,-161,11014,-161,11023,-156,11030,-152,11040,-144,11042,-142,10992,-142,10978,-132,10973,-125,10970,-116,10970,-89,10973,-77,10985,-65,10992,-63,11044,-63,11042,-60,11023,-46,11014,-44xe" filled="t" fillcolor="#000000" stroked="f">
                <v:path arrowok="t"/>
                <v:fill type="solid"/>
              </v:shape>
              <v:shape style="position:absolute;left:10951;top:-161;width:98;height:118" coordorigin="10951,-161" coordsize="98,118" path="m11028,-123l11023,-132,11018,-137,11009,-142,11042,-142,11045,-137,11047,-125,11028,-123xe" filled="t" fillcolor="#000000" stroked="f">
                <v:path arrowok="t"/>
                <v:fill type="solid"/>
              </v:shape>
              <v:shape style="position:absolute;left:10951;top:-161;width:98;height:118" coordorigin="10951,-161" coordsize="98,118" path="m11044,-63l11009,-63,11014,-65,11021,-68,11026,-72,11028,-77,11030,-87,11050,-84,11047,-70,11044,-63xe" filled="t" fillcolor="#000000" stroked="f">
                <v:path arrowok="t"/>
                <v:fill type="solid"/>
              </v:shape>
            </v:group>
            <v:group style="position:absolute;left:11074;top:-212;width:2;height:166" coordorigin="11074,-212" coordsize="2,166">
              <v:shape style="position:absolute;left:11074;top:-212;width:2;height:166" coordorigin="11074,-212" coordsize="0,166" path="m11074,-46l11074,-212e" filled="f" stroked="t" strokeweight="1.06pt" strokecolor="#000000">
                <v:path arrowok="t"/>
              </v:shape>
            </v:group>
            <v:group style="position:absolute;left:11110;top:-161;width:103;height:118" coordorigin="11110,-161" coordsize="103,118">
              <v:shape style="position:absolute;left:11110;top:-161;width:103;height:118" coordorigin="11110,-161" coordsize="103,118" path="m11131,-123l11112,-125,11112,-132,11117,-140,11119,-144,11129,-154,11136,-156,11146,-159,11153,-161,11172,-161,11182,-159,11186,-156,11194,-154,11198,-152,11201,-147,11203,-144,11204,-142,11150,-142,11136,-135,11134,-130,11131,-123xe" filled="t" fillcolor="#000000" stroked="f">
                <v:path arrowok="t"/>
                <v:fill type="solid"/>
              </v:shape>
              <v:shape style="position:absolute;left:11110;top:-161;width:103;height:118" coordorigin="11110,-161" coordsize="103,118" path="m11162,-44l11136,-44,11126,-46,11119,-53,11112,-58,11110,-65,11110,-87,11114,-96,11119,-99,11122,-101,11136,-108,11141,-108,11146,-111,11153,-111,11170,-113,11182,-116,11189,-118,11189,-128,11186,-132,11182,-135,11177,-140,11170,-142,11204,-142,11206,-140,11206,-135,11208,-130,11208,-99,11189,-99,11182,-96,11170,-94,11155,-92,11148,-92,11143,-89,11136,-89,11129,-82,11129,-72,11138,-63,11208,-63,11208,-60,11189,-60,11182,-53,11174,-48,11170,-46,11162,-44xe" filled="t" fillcolor="#000000" stroked="f">
                <v:path arrowok="t"/>
                <v:fill type="solid"/>
              </v:shape>
              <v:shape style="position:absolute;left:11110;top:-161;width:103;height:118" coordorigin="11110,-161" coordsize="103,118" path="m11208,-63l11165,-63,11172,-68,11182,-72,11189,-87,11189,-99,11208,-99,11208,-63xe" filled="t" fillcolor="#000000" stroked="f">
                <v:path arrowok="t"/>
                <v:fill type="solid"/>
              </v:shape>
              <v:shape style="position:absolute;left:11110;top:-161;width:103;height:118" coordorigin="11110,-161" coordsize="103,118" path="m11213,-46l11194,-46,11191,-48,11189,-53,11189,-60,11208,-60,11208,-56,11213,-46xe" filled="t" fillcolor="#000000" stroked="f">
                <v:path arrowok="t"/>
                <v:fill type="solid"/>
              </v:shape>
            </v:group>
            <v:group style="position:absolute;left:11242;top:-65;width:19;height:53" coordorigin="11242,-65" coordsize="19,53">
              <v:shape style="position:absolute;left:11242;top:-65;width:19;height:53" coordorigin="11242,-65" coordsize="19,53" path="m11246,-12l11242,-20,11246,-24,11249,-29,11249,-39,11251,-46,11242,-46,11242,-65,11261,-65,11261,-36,11258,-29,11251,-15,11246,-1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2"/>
          <w:w w:val="115"/>
        </w:rPr>
        <w:t>é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00"/>
        </w:rPr>
      </w:r>
    </w:p>
    <w:p>
      <w:pPr>
        <w:spacing w:before="96"/>
        <w:ind w:left="438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8.105pt;margin-top:5.033729pt;width:12.150004pt;height:8.67pt;mso-position-horizontal-relative:page;mso-position-vertical-relative:paragraph;z-index:-1714" coordorigin="962,101" coordsize="243,173">
            <v:group style="position:absolute;left:970;top:108;width:98;height:158" coordorigin="970,108" coordsize="98,158">
              <v:shape style="position:absolute;left:970;top:108;width:98;height:158" coordorigin="970,108" coordsize="98,158" path="m1068,264l1049,264,1049,247,1027,247,1034,245,1039,238,1046,233,1049,223,1049,197,1046,185,1039,180,1034,173,1027,168,1049,168,1049,108,1068,108,1068,264xe" filled="t" fillcolor="#000000" stroked="f">
                <v:path arrowok="t"/>
                <v:fill type="solid"/>
              </v:shape>
              <v:shape style="position:absolute;left:970;top:108;width:98;height:158" coordorigin="970,108" coordsize="98,158" path="m1032,267l1008,267,1001,264,994,259,984,255,974,240,970,221,970,197,1008,149,1025,149,1030,151,1034,156,1042,159,1044,163,1049,168,1010,168,996,178,991,185,989,195,989,221,991,233,998,238,1003,245,1010,247,1049,247,1042,262,1032,267xe" filled="t" fillcolor="#000000" stroked="f">
                <v:path arrowok="t"/>
                <v:fill type="solid"/>
              </v:shape>
            </v:group>
            <v:group style="position:absolute;left:1091;top:149;width:107;height:116" coordorigin="1091,149" coordsize="107,116">
              <v:shape style="position:absolute;left:1091;top:149;width:107;height:116" coordorigin="1091,149" coordsize="107,116" path="m1134,265l1116,258,1098,241,1092,223,1091,196,1098,178,1112,161,1128,152,1152,149,1170,156,1185,168,1135,168,1128,171,1114,180,1109,195,1196,195,1198,209,1198,214,1109,214,1111,226,1114,233,1121,240,1128,245,1138,247,1192,247,1188,252,1175,260,1159,265,1134,265xe" filled="t" fillcolor="#000000" stroked="f">
                <v:path arrowok="t"/>
                <v:fill type="solid"/>
              </v:shape>
              <v:shape style="position:absolute;left:1091;top:149;width:107;height:116" coordorigin="1091,149" coordsize="107,116" path="m1196,195l1178,195,1178,187,1176,183,1171,178,1157,168,1185,168,1186,169,1195,186,1196,195xe" filled="t" fillcolor="#000000" stroked="f">
                <v:path arrowok="t"/>
                <v:fill type="solid"/>
              </v:shape>
              <v:shape style="position:absolute;left:1091;top:149;width:107;height:116" coordorigin="1091,149" coordsize="107,116" path="m1192,247l1162,247,1166,243,1171,240,1176,235,1178,228,1198,231,1195,243,1192,24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75.070007pt;margin-top:4.818721pt;width:114.819982pt;height:11.045003pt;mso-position-horizontal-relative:page;mso-position-vertical-relative:paragraph;z-index:-1713" coordorigin="7501,96" coordsize="2296,221">
            <v:shape style="position:absolute;left:7501;top:96;width:2250;height:221" type="#_x0000_t75">
              <v:imagedata r:id="rId74" o:title=""/>
            </v:shape>
            <v:group style="position:absolute;left:9768;top:151;width:19;height:19" coordorigin="9768,151" coordsize="19,19">
              <v:shape style="position:absolute;left:9768;top:151;width:19;height:19" coordorigin="9768,151" coordsize="19,19" path="m9768,161l9787,161e" filled="f" stroked="t" strokeweight="1.06pt" strokecolor="#000000">
                <v:path arrowok="t"/>
              </v:shape>
            </v:group>
            <v:group style="position:absolute;left:9768;top:245;width:19;height:19" coordorigin="9768,245" coordsize="19,19">
              <v:shape style="position:absolute;left:9768;top:245;width:19;height:19" coordorigin="9768,245" coordsize="19,19" path="m9768,255l9787,255e" filled="f" stroked="t" strokeweight="1.06pt" strokecolor="#000000">
                <v:path arrowok="t"/>
              </v:shape>
            </v:group>
            <w10:wrap type="none"/>
          </v:group>
        </w:pict>
      </w:r>
      <w:r>
        <w:rPr/>
        <w:pict>
          <v:shape style="width:305.978216pt;height:10.875pt;mso-position-horizontal-relative:char;mso-position-vertical-relative:line" type="#_x0000_t75">
            <v:imagedata r:id="rId7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170" w:lineRule="exact" w:before="8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1497" w:val="left" w:leader="none"/>
        </w:tabs>
        <w:ind w:left="1497" w:right="0" w:hanging="260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1497" w:val="left" w:leader="none"/>
        </w:tabs>
        <w:ind w:left="1497" w:right="0" w:hanging="321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1497" w:val="left" w:leader="none"/>
        </w:tabs>
        <w:ind w:left="1497" w:right="0" w:hanging="379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1497" w:val="left" w:leader="none"/>
        </w:tabs>
        <w:ind w:left="1497" w:right="0" w:hanging="384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í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1497" w:val="left" w:leader="none"/>
        </w:tabs>
        <w:ind w:left="1497" w:right="0" w:hanging="325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rt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4"/>
        </w:numPr>
        <w:tabs>
          <w:tab w:pos="1497" w:val="left" w:leader="none"/>
        </w:tabs>
        <w:ind w:left="1497" w:right="0" w:hanging="403"/>
        <w:jc w:val="left"/>
      </w:pP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2240" w:h="15840"/>
          <w:pgMar w:top="960" w:bottom="280" w:left="840" w:right="840"/>
        </w:sectPr>
      </w:pPr>
    </w:p>
    <w:p>
      <w:pPr>
        <w:spacing w:line="180" w:lineRule="exact" w:before="9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47.970016pt;margin-top:1.4127pt;width:415.804964pt;height:10.925023pt;mso-position-horizontal-relative:page;mso-position-vertical-relative:paragraph;z-index:-1712" coordorigin="2959,28" coordsize="8316,219">
            <v:group style="position:absolute;left:2971;top:177;width:22;height:22" coordorigin="2971,177" coordsize="22,22">
              <v:shape style="position:absolute;left:2971;top:177;width:22;height:22" coordorigin="2971,177" coordsize="22,22" path="m2971,188l2993,188e" filled="f" stroked="t" strokeweight="1.179956pt" strokecolor="#000000">
                <v:path arrowok="t"/>
              </v:shape>
            </v:group>
            <v:group style="position:absolute;left:3070;top:38;width:135;height:161" coordorigin="3070,38" coordsize="135,161">
              <v:shape style="position:absolute;left:3070;top:38;width:135;height:161" coordorigin="3070,38" coordsize="135,161" path="m3137,198l3076,152,3070,112,3072,91,3118,40,3130,38,3144,38,3165,41,3182,50,3190,57,3130,57,3120,59,3113,66,3106,71,3098,78,3091,107,3091,129,3094,141,3098,150,3101,160,3108,167,3115,172,3125,177,3132,179,3189,179,3179,189,3161,196,3137,198xe" filled="t" fillcolor="#000000" stroked="f">
                <v:path arrowok="t"/>
                <v:fill type="solid"/>
              </v:shape>
              <v:shape style="position:absolute;left:3070;top:38;width:135;height:161" coordorigin="3070,38" coordsize="135,161" path="m3182,88l3180,78,3175,69,3161,59,3151,57,3190,57,3192,59,3199,69,3204,83,3182,88xe" filled="t" fillcolor="#000000" stroked="f">
                <v:path arrowok="t"/>
                <v:fill type="solid"/>
              </v:shape>
              <v:shape style="position:absolute;left:3070;top:38;width:135;height:161" coordorigin="3070,38" coordsize="135,161" path="m3189,179l3154,179,3163,177,3170,170,3180,162,3185,153,3187,141,3205,158,3195,174,3189,179xe" filled="t" fillcolor="#000000" stroked="f">
                <v:path arrowok="t"/>
                <v:fill type="solid"/>
              </v:shape>
            </v:group>
            <v:group style="position:absolute;left:3229;top:81;width:102;height:117" coordorigin="3229,81" coordsize="102,117">
              <v:shape style="position:absolute;left:3229;top:81;width:102;height:117" coordorigin="3229,81" coordsize="102,117" path="m3288,198l3264,198,3252,194,3242,184,3235,173,3230,155,3229,127,3234,107,3246,92,3262,84,3285,81,3303,86,3320,100,3320,100,3271,100,3262,102,3257,110,3250,117,3247,126,3247,153,3250,162,3257,170,3262,177,3271,179,3322,179,3322,182,3307,191,3298,196,3288,198xe" filled="t" fillcolor="#000000" stroked="f">
                <v:path arrowok="t"/>
                <v:fill type="solid"/>
              </v:shape>
              <v:shape style="position:absolute;left:3229;top:81;width:102;height:117" coordorigin="3229,81" coordsize="102,117" path="m3322,179l3288,179,3298,177,3302,170,3310,162,3312,153,3312,126,3310,117,3302,110,3298,102,3288,100,3320,100,3328,118,3331,138,3331,153,3329,165,3324,172,3322,179xe" filled="t" fillcolor="#000000" stroked="f">
                <v:path arrowok="t"/>
                <v:fill type="solid"/>
              </v:shape>
            </v:group>
            <v:group style="position:absolute;left:3355;top:81;width:94;height:115" coordorigin="3355,81" coordsize="94,115">
              <v:shape style="position:absolute;left:3355;top:81;width:94;height:115" coordorigin="3355,81" coordsize="94,115" path="m3445,99l3375,99,3389,86,3410,81,3415,81,3422,83,3427,86,3434,88,3439,90,3442,95,3444,98,3445,99xe" filled="t" fillcolor="#000000" stroked="f">
                <v:path arrowok="t"/>
                <v:fill type="solid"/>
              </v:shape>
              <v:shape style="position:absolute;left:3355;top:81;width:94;height:115" coordorigin="3355,81" coordsize="94,115" path="m3374,196l3355,196,3355,83,3374,83,3375,99,3445,99,3445,100,3396,100,3389,102,3382,107,3377,112,3374,122,3374,196xe" filled="t" fillcolor="#000000" stroked="f">
                <v:path arrowok="t"/>
                <v:fill type="solid"/>
              </v:shape>
              <v:shape style="position:absolute;left:3355;top:81;width:94;height:115" coordorigin="3355,81" coordsize="94,115" path="m3449,196l3430,196,3430,122,3427,117,3427,112,3425,110,3422,105,3418,105,3415,102,3410,100,3445,100,3446,102,3446,112,3449,119,3449,196xe" filled="t" fillcolor="#000000" stroked="f">
                <v:path arrowok="t"/>
                <v:fill type="solid"/>
              </v:shape>
              <v:shape style="position:absolute;left:3520;top:28;width:1542;height:182" type="#_x0000_t75">
                <v:imagedata r:id="rId76" o:title=""/>
              </v:shape>
              <v:shape style="position:absolute;left:5121;top:28;width:6155;height:219" type="#_x0000_t75">
                <v:imagedata r:id="rId77" o:title=""/>
              </v:shape>
            </v:group>
            <w10:wrap type="none"/>
          </v:group>
        </w:pict>
      </w:r>
      <w:r>
        <w:rPr/>
        <w:pict>
          <v:group style="position:absolute;margin-left:48.105pt;margin-top:16.592712pt;width:7.265005pt;height:9.34pt;mso-position-horizontal-relative:page;mso-position-vertical-relative:paragraph;z-index:-1711" coordorigin="962,332" coordsize="145,187">
            <v:group style="position:absolute;left:970;top:393;width:96;height:118" coordorigin="970,393" coordsize="96,118">
              <v:shape style="position:absolute;left:970;top:393;width:96;height:118" coordorigin="970,393" coordsize="96,118" path="m1058,491l1027,491,1034,489,1044,484,1046,479,1046,472,1044,470,1039,467,1037,465,1030,462,1018,460,1003,458,994,455,989,453,984,448,979,446,977,441,972,436,972,414,974,412,977,407,984,400,989,398,991,395,998,395,1003,393,1032,393,1039,395,1044,398,1051,402,1056,412,1001,412,996,414,991,419,991,426,994,429,994,431,996,431,1001,434,1003,434,1008,436,1018,438,1032,441,1042,443,1046,446,1054,448,1056,453,1063,460,1066,467,1066,479,1063,486,1058,491xe" filled="t" fillcolor="#000000" stroked="f">
                <v:path arrowok="t"/>
                <v:fill type="solid"/>
              </v:shape>
              <v:shape style="position:absolute;left:970;top:393;width:96;height:118" coordorigin="970,393" coordsize="96,118" path="m1042,429l1039,422,1030,412,1056,412,1058,417,1061,426,1042,429xe" filled="t" fillcolor="#000000" stroked="f">
                <v:path arrowok="t"/>
                <v:fill type="solid"/>
              </v:shape>
              <v:shape style="position:absolute;left:970;top:393;width:96;height:118" coordorigin="970,393" coordsize="96,118" path="m1027,510l1003,510,991,506,984,501,977,494,972,486,970,474,989,472,989,477,998,486,1003,489,1010,491,1058,491,1056,498,1051,501,1044,506,1037,508,1027,510xe" filled="t" fillcolor="#000000" stroked="f">
                <v:path arrowok="t"/>
                <v:fill type="solid"/>
              </v:shape>
            </v:group>
            <v:group style="position:absolute;left:1097;top:342;width:2;height:166" coordorigin="1097,342" coordsize="2,166">
              <v:shape style="position:absolute;left:1097;top:342;width:2;height:166" coordorigin="1097,342" coordsize="0,166" path="m1097,508l1097,342e" filled="f" stroked="t" strokeweight="1.0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60.64637pt;margin-top:16.892714pt;width:7.803627pt;height:9.099994pt;mso-position-horizontal-relative:page;mso-position-vertical-relative:paragraph;z-index:-1710" coordorigin="1213,338" coordsize="156,182">
            <v:group style="position:absolute;left:1220;top:393;width:107;height:116" coordorigin="1220,393" coordsize="107,116">
              <v:shape style="position:absolute;left:1220;top:393;width:107;height:116" coordorigin="1220,393" coordsize="107,116" path="m1261,509l1245,501,1226,483,1221,465,1220,438,1227,420,1241,402,1258,395,1281,393,1299,399,1316,412,1265,412,1255,414,1250,419,1243,424,1238,429,1238,438,1326,438,1327,453,1327,458,1238,458,1238,467,1243,477,1265,491,1319,491,1318,494,1304,503,1288,508,1261,509xe" filled="t" fillcolor="#000000" stroked="f">
                <v:path arrowok="t"/>
                <v:fill type="solid"/>
              </v:shape>
              <v:shape style="position:absolute;left:1220;top:393;width:107;height:116" coordorigin="1220,393" coordsize="107,116" path="m1326,438l1308,438,1308,429,1306,424,1301,419,1294,414,1284,412,1316,412,1317,413,1325,431,1326,438xe" filled="t" fillcolor="#000000" stroked="f">
                <v:path arrowok="t"/>
                <v:fill type="solid"/>
              </v:shape>
              <v:shape style="position:absolute;left:1220;top:393;width:107;height:116" coordorigin="1220,393" coordsize="107,116" path="m1319,491l1284,491,1289,489,1296,486,1301,484,1306,477,1308,472,1327,474,1319,491xe" filled="t" fillcolor="#000000" stroked="f">
                <v:path arrowok="t"/>
                <v:fill type="solid"/>
              </v:shape>
            </v:group>
            <v:group style="position:absolute;left:1357;top:350;width:2;height:158" coordorigin="1357,350" coordsize="2,158">
              <v:shape style="position:absolute;left:1357;top:350;width:2;height:158" coordorigin="1357,350" coordsize="0,158" path="m1357,508l1357,350e" filled="f" stroked="t" strokeweight="1.17999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5.584991pt;margin-top:16.892712pt;width:13.985004pt;height:9.1pt;mso-position-horizontal-relative:page;mso-position-vertical-relative:paragraph;z-index:-1709" coordorigin="2712,338" coordsize="280,182">
            <v:group style="position:absolute;left:2719;top:352;width:98;height:158" coordorigin="2719,352" coordsize="98,158">
              <v:shape style="position:absolute;left:2719;top:352;width:98;height:158" coordorigin="2719,352" coordsize="98,158" path="m2797,491l2777,491,2791,482,2796,474,2798,465,2798,438,2796,429,2791,422,2784,414,2777,412,2798,412,2798,352,2818,352,2818,489,2798,489,2797,491xe" filled="t" fillcolor="#000000" stroked="f">
                <v:path arrowok="t"/>
                <v:fill type="solid"/>
              </v:shape>
              <v:shape style="position:absolute;left:2719;top:352;width:98;height:158" coordorigin="2719,352" coordsize="98,158" path="m2782,510l2760,510,2750,508,2736,498,2731,491,2722,472,2719,462,2719,441,2722,429,2726,419,2729,412,2736,405,2750,395,2758,393,2782,393,2786,398,2791,400,2796,405,2798,412,2760,412,2753,414,2748,422,2741,426,2738,436,2738,465,2743,474,2748,482,2755,486,2760,491,2797,491,2791,503,2782,510xe" filled="t" fillcolor="#000000" stroked="f">
                <v:path arrowok="t"/>
                <v:fill type="solid"/>
              </v:shape>
              <v:shape style="position:absolute;left:2719;top:352;width:98;height:158" coordorigin="2719,352" coordsize="98,158" path="m2818,508l2798,508,2798,489,2818,489,2818,508xe" filled="t" fillcolor="#000000" stroked="f">
                <v:path arrowok="t"/>
                <v:fill type="solid"/>
              </v:shape>
            </v:group>
            <v:group style="position:absolute;left:2843;top:393;width:107;height:116" coordorigin="2843,393" coordsize="107,116">
              <v:shape style="position:absolute;left:2843;top:393;width:107;height:116" coordorigin="2843,393" coordsize="107,116" path="m2884,509l2867,501,2849,483,2844,465,2843,438,2849,420,2863,402,2880,395,2904,393,2922,399,2938,412,2887,412,2878,414,2873,419,2866,424,2861,429,2861,438,2948,438,2950,453,2950,458,2861,458,2861,467,2866,477,2887,491,2942,491,2940,494,2926,503,2911,508,2884,509xe" filled="t" fillcolor="#000000" stroked="f">
                <v:path arrowok="t"/>
                <v:fill type="solid"/>
              </v:shape>
              <v:shape style="position:absolute;left:2843;top:393;width:107;height:116" coordorigin="2843,393" coordsize="107,116" path="m2948,438l2930,438,2930,429,2928,424,2923,419,2916,414,2906,412,2938,412,2940,413,2947,431,2948,438xe" filled="t" fillcolor="#000000" stroked="f">
                <v:path arrowok="t"/>
                <v:fill type="solid"/>
              </v:shape>
              <v:shape style="position:absolute;left:2843;top:393;width:107;height:116" coordorigin="2843,393" coordsize="107,116" path="m2942,491l2906,491,2911,489,2918,486,2923,484,2928,477,2930,472,2950,474,2947,484,2942,491xe" filled="t" fillcolor="#000000" stroked="f">
                <v:path arrowok="t"/>
                <v:fill type="solid"/>
              </v:shape>
            </v:group>
            <v:group style="position:absolute;left:2980;top:350;width:2;height:158" coordorigin="2980,350" coordsize="2,158">
              <v:shape style="position:absolute;left:2980;top:350;width:2;height:158" coordorigin="2980,350" coordsize="0,158" path="m2980,508l2980,350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76.549988pt;margin-top:16.892712pt;width:13.505pt;height:9.099999pt;mso-position-horizontal-relative:page;mso-position-vertical-relative:paragraph;z-index:-1705" coordorigin="5531,338" coordsize="270,182">
            <v:group style="position:absolute;left:5543;top:350;width:2;height:158" coordorigin="5543,350" coordsize="2,158">
              <v:shape style="position:absolute;left:5543;top:350;width:2;height:158" coordorigin="5543,350" coordsize="0,158" path="m5543,508l5543,350e" filled="f" stroked="t" strokeweight="1.180001pt" strokecolor="#000000">
                <v:path arrowok="t"/>
              </v:shape>
            </v:group>
            <v:group style="position:absolute;left:5578;top:393;width:103;height:117" coordorigin="5578,393" coordsize="103,117">
              <v:shape style="position:absolute;left:5578;top:393;width:103;height:117" coordorigin="5578,393" coordsize="103,117" path="m5638,510l5614,510,5602,506,5592,494,5585,484,5580,466,5578,439,5583,419,5595,404,5612,395,5634,393,5653,398,5670,411,5670,412,5621,412,5611,414,5606,422,5599,429,5597,438,5597,465,5599,474,5611,486,5621,491,5669,491,5664,498,5657,503,5647,508,5638,510xe" filled="t" fillcolor="#000000" stroked="f">
                <v:path arrowok="t"/>
                <v:fill type="solid"/>
              </v:shape>
              <v:shape style="position:absolute;left:5578;top:393;width:103;height:117" coordorigin="5578,393" coordsize="103,117" path="m5669,491l5638,491,5647,486,5659,474,5662,465,5662,438,5659,429,5645,414,5638,412,5670,412,5678,428,5681,450,5681,465,5678,474,5674,484,5669,491xe" filled="t" fillcolor="#000000" stroked="f">
                <v:path arrowok="t"/>
                <v:fill type="solid"/>
              </v:shape>
            </v:group>
            <v:group style="position:absolute;left:5698;top:393;width:96;height:118" coordorigin="5698,393" coordsize="96,118">
              <v:shape style="position:absolute;left:5698;top:393;width:96;height:118" coordorigin="5698,393" coordsize="96,118" path="m5786,491l5755,491,5762,489,5772,484,5774,479,5774,472,5772,470,5767,467,5765,465,5758,462,5746,460,5731,458,5722,455,5717,453,5712,448,5707,446,5705,441,5700,436,5700,414,5702,412,5705,407,5712,400,5717,398,5719,395,5724,395,5731,393,5760,393,5767,395,5772,398,5779,402,5784,412,5729,412,5724,414,5719,419,5719,426,5722,429,5722,431,5724,431,5729,434,5731,434,5736,436,5746,438,5760,441,5770,443,5774,446,5782,448,5784,453,5791,460,5794,467,5794,479,5791,486,5786,491xe" filled="t" fillcolor="#000000" stroked="f">
                <v:path arrowok="t"/>
                <v:fill type="solid"/>
              </v:shape>
              <v:shape style="position:absolute;left:5698;top:393;width:96;height:118" coordorigin="5698,393" coordsize="96,118" path="m5770,429l5767,422,5758,412,5784,412,5786,417,5789,426,5770,429xe" filled="t" fillcolor="#000000" stroked="f">
                <v:path arrowok="t"/>
                <v:fill type="solid"/>
              </v:shape>
              <v:shape style="position:absolute;left:5698;top:393;width:96;height:118" coordorigin="5698,393" coordsize="96,118" path="m5755,510l5731,510,5719,506,5712,501,5705,494,5700,486,5698,474,5717,472,5717,477,5726,486,5731,489,5738,491,5786,491,5784,498,5779,501,5772,506,5765,508,5755,51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4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996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20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4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17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2" w:equalWidth="0">
            <w:col w:w="2110" w:space="4077"/>
            <w:col w:w="4373"/>
          </w:cols>
        </w:sectPr>
      </w:pPr>
    </w:p>
    <w:p>
      <w:pPr>
        <w:spacing w:line="100" w:lineRule="exact" w:before="3"/>
        <w:rPr>
          <w:sz w:val="10"/>
          <w:szCs w:val="10"/>
        </w:rPr>
      </w:pPr>
      <w:r>
        <w:rPr>
          <w:sz w:val="10"/>
          <w:szCs w:val="10"/>
        </w:rPr>
      </w:r>
    </w:p>
    <w:p>
      <w:pPr>
        <w:ind w:left="633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57.269984pt;height:10.71pt;mso-position-horizontal-relative:char;mso-position-vertical-relative:line" type="#_x0000_t75">
            <v:imagedata r:id="rId78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before="63"/>
        <w:ind w:left="122" w:right="0"/>
        <w:jc w:val="left"/>
      </w:pPr>
      <w:r>
        <w:rPr/>
        <w:pict>
          <v:shape style="position:absolute;margin-left:155.145004pt;margin-top:-10.857273pt;width:54.437496pt;height:11.0925pt;mso-position-horizontal-relative:page;mso-position-vertical-relative:paragraph;z-index:-1708" type="#_x0000_t75">
            <v:imagedata r:id="rId79" o:title=""/>
          </v:shape>
        </w:pict>
      </w:r>
      <w:r>
        <w:rPr/>
        <w:pict>
          <v:group style="position:absolute;margin-left:213.824997pt;margin-top:-11.037275pt;width:35.310012pt;height:11.045003pt;mso-position-horizontal-relative:page;mso-position-vertical-relative:paragraph;z-index:-1707" coordorigin="4276,-221" coordsize="706,221">
            <v:group style="position:absolute;left:4284;top:-166;width:98;height:118" coordorigin="4284,-166" coordsize="98,118">
              <v:shape style="position:absolute;left:4284;top:-166;width:98;height:118" coordorigin="4284,-166" coordsize="98,118" path="m4349,-48l4287,-86,4284,-108,4284,-120,4286,-130,4291,-139,4294,-149,4301,-156,4308,-159,4318,-163,4325,-166,4346,-166,4358,-163,4366,-156,4373,-151,4375,-147,4327,-147,4318,-144,4313,-137,4306,-132,4303,-123,4303,-94,4306,-84,4318,-72,4325,-67,4375,-67,4368,-60,4358,-53,4349,-48xe" filled="t" fillcolor="#000000" stroked="f">
                <v:path arrowok="t"/>
                <v:fill type="solid"/>
              </v:shape>
              <v:shape style="position:absolute;left:4284;top:-166;width:98;height:118" coordorigin="4284,-166" coordsize="98,118" path="m4361,-127l4358,-135,4356,-139,4351,-142,4346,-147,4375,-147,4378,-142,4380,-130,4361,-127xe" filled="t" fillcolor="#000000" stroked="f">
                <v:path arrowok="t"/>
                <v:fill type="solid"/>
              </v:shape>
              <v:shape style="position:absolute;left:4284;top:-166;width:98;height:118" coordorigin="4284,-166" coordsize="98,118" path="m4375,-67l4342,-67,4349,-70,4354,-75,4358,-77,4363,-84,4363,-91,4382,-89,4380,-77,4375,-67xe" filled="t" fillcolor="#000000" stroked="f">
                <v:path arrowok="t"/>
                <v:fill type="solid"/>
              </v:shape>
            </v:group>
            <v:group style="position:absolute;left:4399;top:-163;width:94;height:115" coordorigin="4399,-163" coordsize="94,115">
              <v:shape style="position:absolute;left:4399;top:-163;width:94;height:115" coordorigin="4399,-163" coordsize="94,115" path="m4438,-48l4430,-48,4426,-51,4418,-53,4409,-58,4404,-67,4402,-70,4399,-77,4399,-163,4418,-163,4418,-84,4423,-75,4428,-72,4430,-70,4435,-67,4472,-67,4457,-53,4438,-48xe" filled="t" fillcolor="#000000" stroked="f">
                <v:path arrowok="t"/>
                <v:fill type="solid"/>
              </v:shape>
              <v:shape style="position:absolute;left:4399;top:-163;width:94;height:115" coordorigin="4399,-163" coordsize="94,115" path="m4472,-67l4447,-67,4454,-70,4464,-75,4469,-79,4469,-84,4471,-89,4474,-96,4474,-163,4493,-163,4493,-68,4472,-68,4472,-67xe" filled="t" fillcolor="#000000" stroked="f">
                <v:path arrowok="t"/>
                <v:fill type="solid"/>
              </v:shape>
              <v:shape style="position:absolute;left:4399;top:-163;width:94;height:115" coordorigin="4399,-163" coordsize="94,115" path="m4493,-51l4474,-51,4472,-68,4493,-68,4493,-51xe" filled="t" fillcolor="#000000" stroked="f">
                <v:path arrowok="t"/>
                <v:fill type="solid"/>
              </v:shape>
            </v:group>
            <v:group style="position:absolute;left:4522;top:-166;width:154;height:115" coordorigin="4522,-166" coordsize="154,115">
              <v:shape style="position:absolute;left:4522;top:-166;width:154;height:115" coordorigin="4522,-166" coordsize="154,115" path="m4608,-51l4589,-51,4589,-130,4586,-137,4584,-142,4574,-147,4541,-147,4543,-151,4553,-161,4560,-166,4582,-166,4589,-163,4594,-161,4603,-151,4605,-146,4626,-146,4620,-144,4610,-135,4608,-127,4608,-51xe" filled="t" fillcolor="#000000" stroked="f">
                <v:path arrowok="t"/>
                <v:fill type="solid"/>
              </v:shape>
              <v:shape style="position:absolute;left:4522;top:-166;width:154;height:115" coordorigin="4522,-166" coordsize="154,115" path="m4626,-146l4605,-146,4620,-161,4639,-166,4651,-166,4658,-163,4670,-151,4673,-147,4627,-147,4626,-146xe" filled="t" fillcolor="#000000" stroked="f">
                <v:path arrowok="t"/>
                <v:fill type="solid"/>
              </v:shape>
              <v:shape style="position:absolute;left:4522;top:-166;width:154;height:115" coordorigin="4522,-166" coordsize="154,115" path="m4541,-51l4522,-51,4522,-163,4541,-163,4541,-147,4558,-147,4553,-144,4546,-137,4543,-132,4541,-125,4541,-51xe" filled="t" fillcolor="#000000" stroked="f">
                <v:path arrowok="t"/>
                <v:fill type="solid"/>
              </v:shape>
              <v:shape style="position:absolute;left:4522;top:-166;width:154;height:115" coordorigin="4522,-166" coordsize="154,115" path="m4675,-51l4656,-51,4656,-127,4654,-132,4654,-137,4644,-147,4673,-147,4675,-142,4675,-51xe" filled="t" fillcolor="#000000" stroked="f">
                <v:path arrowok="t"/>
                <v:fill type="solid"/>
              </v:shape>
            </v:group>
            <v:group style="position:absolute;left:4704;top:-166;width:98;height:158" coordorigin="4704,-166" coordsize="98,158">
              <v:shape style="position:absolute;left:4704;top:-166;width:98;height:158" coordorigin="4704,-166" coordsize="98,158" path="m4738,-144l4723,-144,4726,-151,4730,-159,4735,-161,4742,-166,4764,-166,4774,-163,4788,-154,4793,-147,4745,-147,4738,-144xe" filled="t" fillcolor="#000000" stroked="f">
                <v:path arrowok="t"/>
                <v:fill type="solid"/>
              </v:shape>
              <v:shape style="position:absolute;left:4704;top:-166;width:98;height:158" coordorigin="4704,-166" coordsize="98,158" path="m4723,-7l4704,-7,4704,-163,4723,-163,4723,-144,4738,-144,4733,-137,4726,-130,4723,-120,4723,-94,4726,-84,4730,-77,4745,-67,4723,-67,4723,-7xe" filled="t" fillcolor="#000000" stroked="f">
                <v:path arrowok="t"/>
                <v:fill type="solid"/>
              </v:shape>
              <v:shape style="position:absolute;left:4704;top:-166;width:98;height:158" coordorigin="4704,-166" coordsize="98,158" path="m4762,-48l4745,-48,4735,-53,4730,-58,4726,-60,4723,-67,4762,-67,4769,-72,4774,-77,4778,-84,4783,-94,4783,-120,4781,-132,4774,-137,4769,-144,4762,-147,4793,-147,4795,-139,4800,-130,4802,-120,4802,-96,4769,-51,4762,-48xe" filled="t" fillcolor="#000000" stroked="f">
                <v:path arrowok="t"/>
                <v:fill type="solid"/>
              </v:shape>
            </v:group>
            <v:group style="position:absolute;left:4835;top:-209;width:2;height:158" coordorigin="4835,-209" coordsize="2,158">
              <v:shape style="position:absolute;left:4835;top:-209;width:2;height:158" coordorigin="4835,-209" coordsize="0,158" path="m4835,-51l4835,-209e" filled="f" stroked="t" strokeweight="1.180002pt" strokecolor="#000000">
                <v:path arrowok="t"/>
              </v:shape>
            </v:group>
            <v:group style="position:absolute;left:4868;top:-165;width:107;height:116" coordorigin="4868,-165" coordsize="107,116">
              <v:shape style="position:absolute;left:4868;top:-165;width:107;height:116" coordorigin="4868,-165" coordsize="107,116" path="m4909,-50l4892,-57,4874,-76,4869,-93,4868,-121,4875,-139,4889,-156,4906,-163,4929,-165,4947,-160,4964,-147,4913,-147,4903,-144,4898,-139,4891,-135,4886,-130,4886,-120,4974,-120,4975,-106,4975,-101,4886,-101,4886,-91,4891,-82,4913,-67,4967,-67,4966,-65,4952,-55,4936,-51,4909,-50xe" filled="t" fillcolor="#000000" stroked="f">
                <v:path arrowok="t"/>
                <v:fill type="solid"/>
              </v:shape>
              <v:shape style="position:absolute;left:4868;top:-165;width:107;height:116" coordorigin="4868,-165" coordsize="107,116" path="m4974,-120l4956,-120,4956,-130,4951,-135,4949,-139,4942,-144,4932,-147,4964,-147,4965,-145,4973,-127,4974,-120xe" filled="t" fillcolor="#000000" stroked="f">
                <v:path arrowok="t"/>
                <v:fill type="solid"/>
              </v:shape>
              <v:shape style="position:absolute;left:4868;top:-165;width:107;height:116" coordorigin="4868,-165" coordsize="107,116" path="m4967,-67l4932,-67,4937,-70,4944,-72,4949,-75,4954,-82,4956,-87,4975,-84,4967,-6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3.784988pt;margin-top:-8.662277pt;width:17.310008pt;height:6.630029pt;mso-position-horizontal-relative:page;mso-position-vertical-relative:paragraph;z-index:-1706" coordorigin="5076,-173" coordsize="346,133">
            <v:group style="position:absolute;left:5083;top:-166;width:98;height:118" coordorigin="5083,-166" coordsize="98,118">
              <v:shape style="position:absolute;left:5083;top:-166;width:98;height:118" coordorigin="5083,-166" coordsize="98,118" path="m5148,-48l5086,-86,5083,-108,5083,-120,5088,-139,5093,-149,5100,-156,5107,-159,5117,-163,5124,-166,5146,-166,5158,-163,5165,-156,5172,-151,5174,-147,5124,-147,5117,-144,5112,-137,5105,-132,5102,-123,5102,-94,5105,-84,5117,-72,5124,-67,5174,-67,5165,-60,5158,-53,5148,-48xe" filled="t" fillcolor="#000000" stroked="f">
                <v:path arrowok="t"/>
                <v:fill type="solid"/>
              </v:shape>
              <v:shape style="position:absolute;left:5083;top:-166;width:98;height:118" coordorigin="5083,-166" coordsize="98,118" path="m5160,-127l5158,-135,5155,-139,5150,-142,5146,-147,5174,-147,5177,-142,5179,-130,5160,-127xe" filled="t" fillcolor="#000000" stroked="f">
                <v:path arrowok="t"/>
                <v:fill type="solid"/>
              </v:shape>
              <v:shape style="position:absolute;left:5083;top:-166;width:98;height:118" coordorigin="5083,-166" coordsize="98,118" path="m5174,-67l5141,-67,5148,-70,5153,-75,5158,-77,5162,-91,5182,-89,5179,-77,5174,-67xe" filled="t" fillcolor="#000000" stroked="f">
                <v:path arrowok="t"/>
                <v:fill type="solid"/>
              </v:shape>
            </v:group>
            <v:group style="position:absolute;left:5194;top:-166;width:103;height:117" coordorigin="5194,-166" coordsize="103,117">
              <v:shape style="position:absolute;left:5194;top:-166;width:103;height:117" coordorigin="5194,-166" coordsize="103,117" path="m5254,-48l5230,-48,5218,-53,5208,-65,5201,-75,5196,-92,5194,-119,5199,-139,5211,-155,5228,-163,5250,-166,5269,-161,5286,-148,5286,-147,5234,-147,5227,-144,5222,-137,5215,-130,5213,-120,5213,-94,5215,-84,5227,-72,5234,-67,5285,-67,5280,-60,5270,-55,5263,-51,5254,-48xe" filled="t" fillcolor="#000000" stroked="f">
                <v:path arrowok="t"/>
                <v:fill type="solid"/>
              </v:shape>
              <v:shape style="position:absolute;left:5194;top:-166;width:103;height:117" coordorigin="5194,-166" coordsize="103,117" path="m5285,-67l5254,-67,5268,-77,5273,-84,5278,-94,5278,-120,5273,-130,5268,-137,5261,-144,5254,-147,5286,-147,5294,-131,5297,-108,5297,-94,5294,-84,5290,-75,5285,-67xe" filled="t" fillcolor="#000000" stroked="f">
                <v:path arrowok="t"/>
                <v:fill type="solid"/>
              </v:shape>
            </v:group>
            <v:group style="position:absolute;left:5321;top:-166;width:94;height:115" coordorigin="5321,-166" coordsize="94,115">
              <v:shape style="position:absolute;left:5321;top:-166;width:94;height:115" coordorigin="5321,-166" coordsize="94,115" path="m5410,-149l5340,-149,5347,-161,5359,-166,5388,-166,5393,-163,5400,-161,5402,-156,5407,-154,5410,-149xe" filled="t" fillcolor="#000000" stroked="f">
                <v:path arrowok="t"/>
                <v:fill type="solid"/>
              </v:shape>
              <v:shape style="position:absolute;left:5321;top:-166;width:94;height:115" coordorigin="5321,-166" coordsize="94,115" path="m5340,-51l5321,-51,5321,-163,5340,-163,5340,-149,5410,-149,5411,-147,5362,-147,5354,-144,5347,-139,5342,-135,5340,-125,5340,-51xe" filled="t" fillcolor="#000000" stroked="f">
                <v:path arrowok="t"/>
                <v:fill type="solid"/>
              </v:shape>
              <v:shape style="position:absolute;left:5321;top:-166;width:94;height:115" coordorigin="5321,-166" coordsize="94,115" path="m5414,-51l5395,-51,5395,-125,5393,-132,5393,-135,5390,-139,5388,-142,5383,-144,5381,-147,5411,-147,5412,-144,5412,-135,5414,-130,5414,-51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94.945007pt;margin-top:-10.857273pt;width:116.05453pt;height:10.92pt;mso-position-horizontal-relative:page;mso-position-vertical-relative:paragraph;z-index:-1704" type="#_x0000_t75">
            <v:imagedata r:id="rId80" o:title=""/>
          </v:shape>
        </w:pict>
      </w:r>
      <w:r>
        <w:rPr/>
        <w:pict>
          <v:group style="position:absolute;margin-left:415.724457pt;margin-top:-11.337274pt;width:39.450563pt;height:10.864996pt;mso-position-horizontal-relative:page;mso-position-vertical-relative:paragraph;z-index:-1703" coordorigin="8314,-227" coordsize="789,217">
            <v:group style="position:absolute;left:8322;top:-165;width:107;height:116" coordorigin="8322,-165" coordsize="107,116">
              <v:shape style="position:absolute;left:8322;top:-165;width:107;height:116" coordorigin="8322,-165" coordsize="107,116" path="m8363,-50l8346,-57,8328,-75,8323,-93,8322,-120,8329,-138,8343,-156,8359,-163,8384,-165,8402,-160,8417,-147,8366,-147,8359,-144,8345,-135,8340,-130,8340,-120,8427,-120,8429,-106,8429,-101,8340,-101,8345,-82,8366,-67,8421,-67,8419,-65,8406,-55,8390,-51,8363,-50xe" filled="t" fillcolor="#000000" stroked="f">
                <v:path arrowok="t"/>
                <v:fill type="solid"/>
              </v:shape>
              <v:shape style="position:absolute;left:8322;top:-165;width:107;height:116" coordorigin="8322,-165" coordsize="107,116" path="m8427,-120l8410,-120,8410,-130,8407,-135,8402,-139,8395,-144,8386,-147,8417,-147,8419,-145,8426,-127,8427,-120xe" filled="t" fillcolor="#000000" stroked="f">
                <v:path arrowok="t"/>
                <v:fill type="solid"/>
              </v:shape>
              <v:shape style="position:absolute;left:8322;top:-165;width:107;height:116" coordorigin="8322,-165" coordsize="107,116" path="m8421,-67l8386,-67,8393,-70,8402,-75,8407,-82,8410,-87,8429,-84,8426,-75,8421,-67xe" filled="t" fillcolor="#000000" stroked="f">
                <v:path arrowok="t"/>
                <v:fill type="solid"/>
              </v:shape>
            </v:group>
            <v:group style="position:absolute;left:8438;top:-209;width:94;height:158" coordorigin="8438,-209" coordsize="94,158">
              <v:shape style="position:absolute;left:8438;top:-209;width:94;height:158" coordorigin="8438,-209" coordsize="94,158" path="m8474,-163l8455,-163,8455,-187,8458,-195,8462,-202,8467,-207,8474,-209,8498,-209,8503,-207,8501,-190,8479,-190,8477,-187,8477,-185,8474,-180,8474,-163xe" filled="t" fillcolor="#000000" stroked="f">
                <v:path arrowok="t"/>
                <v:fill type="solid"/>
              </v:shape>
              <v:shape style="position:absolute;left:8438;top:-209;width:94;height:158" coordorigin="8438,-209" coordsize="94,158" path="m8496,-144l8438,-144,8438,-163,8496,-163,8496,-144xe" filled="t" fillcolor="#000000" stroked="f">
                <v:path arrowok="t"/>
                <v:fill type="solid"/>
              </v:shape>
              <v:shape style="position:absolute;left:8438;top:-209;width:94;height:158" coordorigin="8438,-209" coordsize="94,158" path="m8474,-51l8455,-51,8455,-144,8474,-144,8474,-51xe" filled="t" fillcolor="#000000" stroked="f">
                <v:path arrowok="t"/>
                <v:fill type="solid"/>
              </v:shape>
              <v:shape style="position:absolute;left:8438;top:-209;width:94;height:158" coordorigin="8438,-209" coordsize="94,158" path="m8532,-187l8513,-187,8513,-207,8532,-207,8532,-187xe" filled="t" fillcolor="#000000" stroked="f">
                <v:path arrowok="t"/>
                <v:fill type="solid"/>
              </v:shape>
              <v:shape style="position:absolute;left:8438;top:-209;width:94;height:158" coordorigin="8438,-209" coordsize="94,158" path="m8532,-51l8513,-51,8513,-163,8532,-163,8532,-51xe" filled="t" fillcolor="#000000" stroked="f">
                <v:path arrowok="t"/>
                <v:fill type="solid"/>
              </v:shape>
            </v:group>
            <v:group style="position:absolute;left:8556;top:-166;width:98;height:118" coordorigin="8556,-166" coordsize="98,118">
              <v:shape style="position:absolute;left:8556;top:-166;width:98;height:118" coordorigin="8556,-166" coordsize="98,118" path="m8618,-48l8559,-86,8556,-108,8556,-120,8561,-139,8566,-149,8573,-156,8580,-159,8587,-163,8597,-166,8618,-166,8628,-163,8638,-156,8645,-151,8647,-147,8597,-147,8590,-144,8585,-137,8578,-132,8575,-123,8575,-94,8578,-84,8582,-77,8597,-67,8647,-67,8638,-60,8630,-53,8618,-48xe" filled="t" fillcolor="#000000" stroked="f">
                <v:path arrowok="t"/>
                <v:fill type="solid"/>
              </v:shape>
              <v:shape style="position:absolute;left:8556;top:-166;width:98;height:118" coordorigin="8556,-166" coordsize="98,118" path="m8633,-127l8630,-135,8628,-139,8623,-142,8618,-147,8647,-147,8650,-142,8652,-130,8633,-127xe" filled="t" fillcolor="#000000" stroked="f">
                <v:path arrowok="t"/>
                <v:fill type="solid"/>
              </v:shape>
              <v:shape style="position:absolute;left:8556;top:-166;width:98;height:118" coordorigin="8556,-166" coordsize="98,118" path="m8647,-67l8614,-67,8621,-70,8626,-75,8630,-77,8635,-91,8654,-89,8652,-77,8647,-67xe" filled="t" fillcolor="#000000" stroked="f">
                <v:path arrowok="t"/>
                <v:fill type="solid"/>
              </v:shape>
            </v:group>
            <v:group style="position:absolute;left:8666;top:-166;width:103;height:118" coordorigin="8666,-166" coordsize="103,118">
              <v:shape style="position:absolute;left:8666;top:-166;width:103;height:118" coordorigin="8666,-166" coordsize="103,118" path="m8688,-127l8669,-130,8669,-139,8671,-147,8681,-156,8686,-159,8693,-163,8700,-166,8736,-166,8750,-161,8760,-151,8762,-147,8700,-147,8688,-135,8688,-127xe" filled="t" fillcolor="#000000" stroked="f">
                <v:path arrowok="t"/>
                <v:fill type="solid"/>
              </v:shape>
              <v:shape style="position:absolute;left:8666;top:-166;width:103;height:118" coordorigin="8666,-166" coordsize="103,118" path="m8712,-48l8690,-48,8681,-53,8669,-65,8666,-72,8666,-91,8671,-101,8678,-108,8688,-113,8693,-113,8698,-115,8702,-115,8710,-118,8726,-118,8736,-120,8743,-123,8746,-125,8746,-135,8743,-139,8738,-142,8734,-147,8762,-147,8762,-137,8765,-132,8765,-103,8746,-103,8738,-101,8726,-101,8712,-99,8705,-96,8695,-96,8693,-94,8688,-91,8688,-89,8686,-89,8686,-75,8700,-67,8765,-67,8765,-65,8746,-65,8731,-55,8726,-53,8712,-48xe" filled="t" fillcolor="#000000" stroked="f">
                <v:path arrowok="t"/>
                <v:fill type="solid"/>
              </v:shape>
              <v:shape style="position:absolute;left:8666;top:-166;width:103;height:118" coordorigin="8666,-166" coordsize="103,118" path="m8765,-67l8714,-67,8729,-72,8734,-75,8738,-79,8741,-84,8743,-87,8743,-99,8746,-103,8765,-103,8765,-67xe" filled="t" fillcolor="#000000" stroked="f">
                <v:path arrowok="t"/>
                <v:fill type="solid"/>
              </v:shape>
              <v:shape style="position:absolute;left:8666;top:-166;width:103;height:118" coordorigin="8666,-166" coordsize="103,118" path="m8770,-51l8750,-51,8746,-55,8746,-65,8765,-65,8765,-63,8767,-55,8770,-51xe" filled="t" fillcolor="#000000" stroked="f">
                <v:path arrowok="t"/>
                <v:fill type="solid"/>
              </v:shape>
            </v:group>
            <v:group style="position:absolute;left:8786;top:-166;width:98;height:118" coordorigin="8786,-166" coordsize="98,118">
              <v:shape style="position:absolute;left:8786;top:-166;width:98;height:118" coordorigin="8786,-166" coordsize="98,118" path="m8851,-48l8789,-86,8786,-108,8786,-120,8789,-130,8798,-149,8803,-156,8813,-159,8820,-163,8830,-166,8851,-166,8861,-163,8868,-156,8875,-151,8878,-147,8830,-147,8822,-144,8810,-132,8806,-123,8806,-94,8810,-84,8815,-77,8820,-72,8830,-67,8878,-67,8870,-60,8861,-53,8851,-48xe" filled="t" fillcolor="#000000" stroked="f">
                <v:path arrowok="t"/>
                <v:fill type="solid"/>
              </v:shape>
              <v:shape style="position:absolute;left:8786;top:-166;width:98;height:118" coordorigin="8786,-166" coordsize="98,118" path="m8863,-127l8863,-135,8858,-139,8854,-142,8851,-147,8878,-147,8880,-142,8882,-130,8863,-127xe" filled="t" fillcolor="#000000" stroked="f">
                <v:path arrowok="t"/>
                <v:fill type="solid"/>
              </v:shape>
              <v:shape style="position:absolute;left:8786;top:-166;width:98;height:118" coordorigin="8786,-166" coordsize="98,118" path="m8878,-67l8846,-67,8851,-70,8856,-75,8861,-77,8866,-84,8866,-91,8885,-89,8885,-77,8878,-67xe" filled="t" fillcolor="#000000" stroked="f">
                <v:path arrowok="t"/>
                <v:fill type="solid"/>
              </v:shape>
            </v:group>
            <v:group style="position:absolute;left:8911;top:-216;width:2;height:166" coordorigin="8911,-216" coordsize="2,166">
              <v:shape style="position:absolute;left:8911;top:-216;width:2;height:166" coordorigin="8911,-216" coordsize="0,166" path="m8911,-51l8911,-216e" filled="f" stroked="t" strokeweight="1.06pt" strokecolor="#000000">
                <v:path arrowok="t"/>
              </v:shape>
            </v:group>
            <v:group style="position:absolute;left:8947;top:-166;width:103;height:118" coordorigin="8947,-166" coordsize="103,118">
              <v:shape style="position:absolute;left:8947;top:-166;width:103;height:118" coordorigin="8947,-166" coordsize="103,118" path="m8969,-127l8950,-130,8950,-139,8952,-147,8962,-156,8966,-159,8974,-163,8981,-166,9017,-166,9031,-161,9041,-151,9043,-147,8981,-147,8969,-135,8969,-127xe" filled="t" fillcolor="#000000" stroked="f">
                <v:path arrowok="t"/>
                <v:fill type="solid"/>
              </v:shape>
              <v:shape style="position:absolute;left:8947;top:-166;width:103;height:118" coordorigin="8947,-166" coordsize="103,118" path="m8993,-48l8971,-48,8962,-53,8950,-65,8947,-72,8947,-91,8952,-101,8959,-108,8969,-113,8974,-113,8978,-115,8983,-115,8990,-118,9007,-118,9017,-120,9024,-123,9026,-125,9026,-135,9024,-139,9019,-142,9014,-147,9043,-147,9043,-137,9046,-132,9046,-103,9026,-103,9019,-101,9007,-101,8993,-99,8986,-96,8976,-96,8971,-94,8969,-91,8969,-89,8966,-89,8966,-75,8981,-67,9046,-67,9046,-65,9026,-65,9012,-55,9005,-53,9000,-51,8993,-48xe" filled="t" fillcolor="#000000" stroked="f">
                <v:path arrowok="t"/>
                <v:fill type="solid"/>
              </v:shape>
              <v:shape style="position:absolute;left:8947;top:-166;width:103;height:118" coordorigin="8947,-166" coordsize="103,118" path="m9046,-67l8995,-67,9010,-72,9014,-75,9019,-79,9022,-84,9024,-87,9024,-99,9026,-103,9046,-103,9046,-67xe" filled="t" fillcolor="#000000" stroked="f">
                <v:path arrowok="t"/>
                <v:fill type="solid"/>
              </v:shape>
              <v:shape style="position:absolute;left:8947;top:-166;width:103;height:118" coordorigin="8947,-166" coordsize="103,118" path="m9050,-51l9031,-51,9026,-55,9026,-65,9046,-65,9046,-63,9048,-55,9050,-51xe" filled="t" fillcolor="#000000" stroked="f">
                <v:path arrowok="t"/>
                <v:fill type="solid"/>
              </v:shape>
            </v:group>
            <v:group style="position:absolute;left:9077;top:-70;width:19;height:53" coordorigin="9077,-70" coordsize="19,53">
              <v:shape style="position:absolute;left:9077;top:-70;width:19;height:53" coordorigin="9077,-70" coordsize="19,53" path="m9082,-17l9077,-24,9082,-27,9084,-29,9084,-34,9086,-39,9086,-51,9077,-51,9077,-70,9096,-70,9096,-36,9094,-31,9091,-24,9086,-22,9082,-1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61.22998pt;margin-top:-11.337274pt;width:45.545015pt;height:11.465015pt;mso-position-horizontal-relative:page;mso-position-vertical-relative:paragraph;z-index:-1702" coordorigin="9225,-227" coordsize="911,229">
            <v:group style="position:absolute;left:9236;top:-209;width:2;height:158" coordorigin="9236,-209" coordsize="2,158">
              <v:shape style="position:absolute;left:9236;top:-209;width:2;height:158" coordorigin="9236,-209" coordsize="0,158" path="m9236,-51l9236,-209e" filled="f" stroked="t" strokeweight="1.180001pt" strokecolor="#000000">
                <v:path arrowok="t"/>
              </v:shape>
            </v:group>
            <v:group style="position:absolute;left:9268;top:-165;width:106;height:116" coordorigin="9268,-165" coordsize="106,116">
              <v:shape style="position:absolute;left:9268;top:-165;width:106;height:116" coordorigin="9268,-165" coordsize="106,116" path="m9310,-50l9293,-58,9275,-76,9269,-94,9268,-120,9275,-138,9288,-156,9305,-163,9329,-165,9347,-160,9363,-147,9312,-147,9305,-144,9290,-135,9288,-130,9286,-120,9373,-120,9374,-106,9374,-101,9286,-101,9290,-82,9305,-72,9314,-67,9367,-67,9365,-65,9352,-55,9336,-51,9310,-50xe" filled="t" fillcolor="#000000" stroked="f">
                <v:path arrowok="t"/>
                <v:fill type="solid"/>
              </v:shape>
              <v:shape style="position:absolute;left:9268;top:-165;width:106;height:116" coordorigin="9268,-165" coordsize="106,116" path="m9373,-120l9355,-120,9355,-130,9353,-135,9348,-139,9341,-144,9334,-147,9363,-147,9364,-145,9372,-127,9373,-120xe" filled="t" fillcolor="#000000" stroked="f">
                <v:path arrowok="t"/>
                <v:fill type="solid"/>
              </v:shape>
              <v:shape style="position:absolute;left:9268;top:-165;width:106;height:116" coordorigin="9268,-165" coordsize="106,116" path="m9367,-67l9331,-67,9338,-70,9348,-75,9353,-82,9355,-87,9374,-84,9372,-75,9367,-67xe" filled="t" fillcolor="#000000" stroked="f">
                <v:path arrowok="t"/>
                <v:fill type="solid"/>
              </v:shape>
            </v:group>
            <v:group style="position:absolute;left:9389;top:-166;width:98;height:161" coordorigin="9389,-166" coordsize="98,161">
              <v:shape style="position:absolute;left:9389;top:-166;width:98;height:161" coordorigin="9389,-166" coordsize="98,161" path="m9451,-51l9392,-88,9389,-108,9389,-120,9391,-130,9396,-137,9398,-147,9403,-154,9418,-163,9427,-166,9449,-166,9461,-161,9468,-149,9487,-149,9487,-147,9430,-147,9422,-144,9418,-137,9410,-132,9408,-123,9408,-96,9410,-87,9422,-75,9430,-70,9487,-70,9487,-65,9468,-65,9461,-55,9451,-51xe" filled="t" fillcolor="#000000" stroked="f">
                <v:path arrowok="t"/>
                <v:fill type="solid"/>
              </v:shape>
              <v:shape style="position:absolute;left:9389;top:-166;width:98;height:161" coordorigin="9389,-166" coordsize="98,161" path="m9487,-149l9468,-149,9468,-163,9487,-163,9487,-149xe" filled="t" fillcolor="#000000" stroked="f">
                <v:path arrowok="t"/>
                <v:fill type="solid"/>
              </v:shape>
              <v:shape style="position:absolute;left:9389;top:-166;width:98;height:161" coordorigin="9389,-166" coordsize="98,161" path="m9487,-70l9446,-70,9461,-79,9466,-87,9468,-96,9468,-123,9466,-132,9454,-144,9446,-147,9487,-147,9487,-70xe" filled="t" fillcolor="#000000" stroked="f">
                <v:path arrowok="t"/>
                <v:fill type="solid"/>
              </v:shape>
              <v:shape style="position:absolute;left:9389;top:-166;width:98;height:161" coordorigin="9389,-166" coordsize="98,161" path="m9481,-24l9446,-24,9454,-27,9458,-29,9463,-34,9468,-43,9468,-65,9487,-65,9487,-36,9482,-29,9481,-24xe" filled="t" fillcolor="#000000" stroked="f">
                <v:path arrowok="t"/>
                <v:fill type="solid"/>
              </v:shape>
              <v:shape style="position:absolute;left:9389;top:-166;width:98;height:161" coordorigin="9389,-166" coordsize="98,161" path="m9449,-5l9422,-5,9403,-15,9396,-22,9391,-31,9391,-43,9410,-41,9413,-36,9413,-31,9422,-27,9430,-24,9481,-24,9480,-22,9458,-7,9449,-5xe" filled="t" fillcolor="#000000" stroked="f">
                <v:path arrowok="t"/>
                <v:fill type="solid"/>
              </v:shape>
            </v:group>
            <v:group style="position:absolute;left:9514;top:-166;width:103;height:118" coordorigin="9514,-166" coordsize="103,118">
              <v:shape style="position:absolute;left:9514;top:-166;width:103;height:118" coordorigin="9514,-166" coordsize="103,118" path="m9535,-127l9516,-130,9518,-139,9521,-147,9526,-151,9528,-156,9535,-159,9542,-163,9550,-166,9586,-166,9593,-163,9602,-159,9605,-154,9607,-151,9610,-147,9550,-147,9545,-144,9540,-139,9538,-135,9535,-127xe" filled="t" fillcolor="#000000" stroked="f">
                <v:path arrowok="t"/>
                <v:fill type="solid"/>
              </v:shape>
              <v:shape style="position:absolute;left:9514;top:-166;width:103;height:118" coordorigin="9514,-166" coordsize="103,118" path="m9559,-48l9540,-48,9530,-53,9523,-58,9516,-65,9514,-72,9514,-87,9523,-106,9533,-111,9535,-113,9542,-113,9545,-115,9552,-115,9559,-118,9574,-118,9586,-120,9593,-123,9593,-135,9590,-139,9583,-147,9610,-147,9612,-139,9612,-103,9593,-103,9586,-101,9576,-101,9562,-99,9552,-96,9542,-96,9535,-89,9533,-89,9533,-79,9535,-75,9540,-72,9542,-70,9550,-67,9614,-67,9614,-65,9593,-65,9586,-60,9581,-55,9559,-48xe" filled="t" fillcolor="#000000" stroked="f">
                <v:path arrowok="t"/>
                <v:fill type="solid"/>
              </v:shape>
              <v:shape style="position:absolute;left:9514;top:-166;width:103;height:118" coordorigin="9514,-166" coordsize="103,118" path="m9614,-67l9564,-67,9571,-70,9576,-72,9583,-75,9588,-79,9590,-84,9593,-87,9593,-103,9612,-103,9612,-72,9614,-67xe" filled="t" fillcolor="#000000" stroked="f">
                <v:path arrowok="t"/>
                <v:fill type="solid"/>
              </v:shape>
              <v:shape style="position:absolute;left:9514;top:-166;width:103;height:118" coordorigin="9514,-166" coordsize="103,118" path="m9617,-51l9598,-51,9593,-60,9593,-65,9614,-65,9614,-55,9617,-51xe" filled="t" fillcolor="#000000" stroked="f">
                <v:path arrowok="t"/>
                <v:fill type="solid"/>
              </v:shape>
            </v:group>
            <v:group style="position:absolute;left:9649;top:-209;width:2;height:158" coordorigin="9649,-209" coordsize="2,158">
              <v:shape style="position:absolute;left:9649;top:-209;width:2;height:158" coordorigin="9649,-209" coordsize="0,158" path="m9649,-51l9649,-209e" filled="f" stroked="t" strokeweight="1.180002pt" strokecolor="#000000">
                <v:path arrowok="t"/>
              </v:shape>
            </v:group>
            <v:group style="position:absolute;left:9698;top:-216;width:2;height:166" coordorigin="9698,-216" coordsize="2,166">
              <v:shape style="position:absolute;left:9698;top:-216;width:2;height:166" coordorigin="9698,-216" coordsize="0,166" path="m9698,-51l9698,-216e" filled="f" stroked="t" strokeweight="1.06pt" strokecolor="#000000">
                <v:path arrowok="t"/>
              </v:shape>
            </v:group>
            <v:group style="position:absolute;left:9732;top:-207;width:98;height:158" coordorigin="9732,-207" coordsize="98,158">
              <v:shape style="position:absolute;left:9732;top:-207;width:98;height:158" coordorigin="9732,-207" coordsize="98,158" path="m9810,-67l9790,-67,9797,-72,9809,-84,9811,-94,9811,-120,9809,-130,9802,-137,9797,-144,9790,-147,9811,-147,9811,-207,9830,-207,9830,-70,9811,-70,9810,-67xe" filled="t" fillcolor="#000000" stroked="f">
                <v:path arrowok="t"/>
                <v:fill type="solid"/>
              </v:shape>
              <v:shape style="position:absolute;left:9732;top:-207;width:98;height:158" coordorigin="9732,-207" coordsize="98,158" path="m9792,-48l9770,-48,9763,-51,9756,-55,9746,-60,9742,-67,9737,-77,9732,-96,9732,-118,9770,-166,9792,-166,9797,-161,9804,-159,9806,-154,9811,-147,9773,-147,9766,-144,9754,-132,9751,-123,9751,-94,9754,-84,9766,-72,9773,-67,9810,-67,9804,-55,9792,-48xe" filled="t" fillcolor="#000000" stroked="f">
                <v:path arrowok="t"/>
                <v:fill type="solid"/>
              </v:shape>
              <v:shape style="position:absolute;left:9732;top:-207;width:98;height:158" coordorigin="9732,-207" coordsize="98,158" path="m9830,-51l9811,-51,9811,-70,9830,-70,9830,-51xe" filled="t" fillcolor="#000000" stroked="f">
                <v:path arrowok="t"/>
                <v:fill type="solid"/>
              </v:shape>
            </v:group>
            <v:group style="position:absolute;left:9857;top:-166;width:103;height:118" coordorigin="9857,-166" coordsize="103,118">
              <v:shape style="position:absolute;left:9857;top:-166;width:103;height:118" coordorigin="9857,-166" coordsize="103,118" path="m9878,-127l9859,-130,9859,-139,9862,-147,9871,-156,9876,-159,9883,-163,9890,-166,9929,-166,9934,-163,9941,-161,9950,-151,9953,-147,9890,-147,9878,-135,9878,-127xe" filled="t" fillcolor="#000000" stroked="f">
                <v:path arrowok="t"/>
                <v:fill type="solid"/>
              </v:shape>
              <v:shape style="position:absolute;left:9857;top:-166;width:103;height:118" coordorigin="9857,-166" coordsize="103,118" path="m9902,-48l9883,-48,9874,-53,9866,-58,9859,-65,9857,-72,9857,-91,9862,-101,9869,-108,9878,-113,9883,-113,9888,-115,9893,-115,9900,-118,9917,-118,9936,-123,9936,-135,9934,-139,9929,-142,9924,-147,9953,-147,9953,-137,9955,-132,9955,-103,9936,-103,9929,-101,9917,-101,9902,-99,9895,-96,9886,-96,9883,-94,9878,-91,9878,-89,9876,-89,9876,-75,9890,-67,9955,-67,9955,-65,9936,-65,9922,-55,9917,-53,9902,-48xe" filled="t" fillcolor="#000000" stroked="f">
                <v:path arrowok="t"/>
                <v:fill type="solid"/>
              </v:shape>
              <v:shape style="position:absolute;left:9857;top:-166;width:103;height:118" coordorigin="9857,-166" coordsize="103,118" path="m9955,-67l9907,-67,9912,-70,9919,-72,9924,-75,9929,-79,9931,-84,9934,-87,9936,-91,9936,-103,9955,-103,9955,-67xe" filled="t" fillcolor="#000000" stroked="f">
                <v:path arrowok="t"/>
                <v:fill type="solid"/>
              </v:shape>
              <v:shape style="position:absolute;left:9857;top:-166;width:103;height:118" coordorigin="9857,-166" coordsize="103,118" path="m9960,-51l9941,-51,9936,-60,9936,-65,9955,-65,9955,-63,9958,-55,9960,-51xe" filled="t" fillcolor="#000000" stroked="f">
                <v:path arrowok="t"/>
                <v:fill type="solid"/>
              </v:shape>
            </v:group>
            <v:group style="position:absolute;left:9974;top:-207;width:98;height:158" coordorigin="9974,-207" coordsize="98,158">
              <v:shape style="position:absolute;left:9974;top:-207;width:98;height:158" coordorigin="9974,-207" coordsize="98,158" path="m10052,-67l10032,-67,10046,-77,10051,-84,10054,-94,10054,-120,10051,-130,10046,-137,10039,-144,10032,-147,10054,-147,10054,-207,10073,-207,10073,-70,10054,-70,10052,-67xe" filled="t" fillcolor="#000000" stroked="f">
                <v:path arrowok="t"/>
                <v:fill type="solid"/>
              </v:shape>
              <v:shape style="position:absolute;left:9974;top:-207;width:98;height:158" coordorigin="9974,-207" coordsize="98,158" path="m10037,-48l10015,-48,10006,-51,9991,-60,9986,-67,9977,-87,9974,-96,9974,-118,9977,-130,9982,-139,9984,-147,9991,-154,10006,-163,10015,-166,10037,-166,10042,-161,10046,-159,10051,-154,10054,-147,10015,-147,10008,-144,10003,-137,9998,-132,9994,-123,9994,-94,9998,-84,10003,-77,10018,-67,10052,-67,10046,-55,10037,-48xe" filled="t" fillcolor="#000000" stroked="f">
                <v:path arrowok="t"/>
                <v:fill type="solid"/>
              </v:shape>
              <v:shape style="position:absolute;left:9974;top:-207;width:98;height:158" coordorigin="9974,-207" coordsize="98,158" path="m10073,-51l10054,-51,10054,-70,10073,-70,10073,-51xe" filled="t" fillcolor="#000000" stroked="f">
                <v:path arrowok="t"/>
                <v:fill type="solid"/>
              </v:shape>
            </v:group>
            <v:group style="position:absolute;left:10109;top:-70;width:19;height:53" coordorigin="10109,-70" coordsize="19,53">
              <v:shape style="position:absolute;left:10109;top:-70;width:19;height:53" coordorigin="10109,-70" coordsize="19,53" path="m10114,-17l10109,-24,10114,-27,10116,-29,10116,-34,10118,-39,10118,-51,10109,-51,10109,-70,10128,-70,10128,-36,10126,-31,10123,-24,10118,-22,10114,-1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2.203308pt;margin-top:-11.337274pt;width:51.691717pt;height:9.399997pt;mso-position-horizontal-relative:page;mso-position-vertical-relative:paragraph;z-index:-1701" coordorigin="10244,-227" coordsize="1034,188">
            <v:group style="position:absolute;left:10252;top:-165;width:107;height:116" coordorigin="10252,-165" coordsize="107,116">
              <v:shape style="position:absolute;left:10252;top:-165;width:107;height:116" coordorigin="10252,-165" coordsize="107,116" path="m10292,-50l10275,-57,10257,-75,10252,-93,10252,-120,10258,-138,10271,-156,10288,-163,10312,-165,10330,-160,10347,-147,10296,-147,10286,-144,10279,-139,10270,-130,10270,-120,10357,-120,10358,-106,10358,-101,10270,-101,10270,-91,10274,-82,10296,-67,10350,-67,10349,-65,10335,-55,10319,-51,10292,-50xe" filled="t" fillcolor="#000000" stroked="f">
                <v:path arrowok="t"/>
                <v:fill type="solid"/>
              </v:shape>
              <v:shape style="position:absolute;left:10252;top:-165;width:107;height:116" coordorigin="10252,-165" coordsize="107,116" path="m10357,-120l10339,-120,10339,-130,10334,-135,10332,-139,10325,-144,10315,-147,10347,-147,10348,-145,10356,-127,10357,-120xe" filled="t" fillcolor="#000000" stroked="f">
                <v:path arrowok="t"/>
                <v:fill type="solid"/>
              </v:shape>
              <v:shape style="position:absolute;left:10252;top:-165;width:107;height:116" coordorigin="10252,-165" coordsize="107,116" path="m10350,-67l10315,-67,10325,-72,10332,-75,10337,-82,10339,-87,10358,-84,10350,-67xe" filled="t" fillcolor="#000000" stroked="f">
                <v:path arrowok="t"/>
                <v:fill type="solid"/>
              </v:shape>
            </v:group>
            <v:group style="position:absolute;left:10368;top:-163;width:103;height:113" coordorigin="10368,-163" coordsize="103,113">
              <v:shape style="position:absolute;left:10368;top:-163;width:103;height:113" coordorigin="10368,-163" coordsize="103,113" path="m10390,-51l10368,-51,10409,-108,10370,-163,10392,-163,10411,-137,10414,-132,10421,-125,10443,-125,10430,-108,10442,-91,10421,-91,10390,-51xe" filled="t" fillcolor="#000000" stroked="f">
                <v:path arrowok="t"/>
                <v:fill type="solid"/>
              </v:shape>
              <v:shape style="position:absolute;left:10368;top:-163;width:103;height:113" coordorigin="10368,-163" coordsize="103,113" path="m10443,-125l10421,-125,10423,-130,10426,-132,10428,-137,10450,-163,10471,-163,10443,-125xe" filled="t" fillcolor="#000000" stroked="f">
                <v:path arrowok="t"/>
                <v:fill type="solid"/>
              </v:shape>
              <v:shape style="position:absolute;left:10368;top:-163;width:103;height:113" coordorigin="10368,-163" coordsize="103,113" path="m10471,-51l10447,-51,10423,-84,10421,-91,10442,-91,10471,-51xe" filled="t" fillcolor="#000000" stroked="f">
                <v:path arrowok="t"/>
                <v:fill type="solid"/>
              </v:shape>
            </v:group>
            <v:group style="position:absolute;left:10486;top:-166;width:98;height:118" coordorigin="10486,-166" coordsize="98,118">
              <v:shape style="position:absolute;left:10486;top:-166;width:98;height:118" coordorigin="10486,-166" coordsize="98,118" path="m10548,-48l10487,-85,10486,-108,10486,-130,10495,-149,10500,-156,10510,-159,10517,-163,10526,-166,10548,-166,10558,-163,10565,-156,10574,-151,10577,-147,10526,-147,10519,-144,10507,-132,10505,-123,10505,-94,10507,-84,10512,-77,10526,-67,10574,-67,10567,-60,10558,-53,10548,-48xe" filled="t" fillcolor="#000000" stroked="f">
                <v:path arrowok="t"/>
                <v:fill type="solid"/>
              </v:shape>
              <v:shape style="position:absolute;left:10486;top:-166;width:98;height:118" coordorigin="10486,-166" coordsize="98,118" path="m10562,-127l10560,-135,10548,-147,10577,-147,10579,-142,10582,-130,10562,-127xe" filled="t" fillcolor="#000000" stroked="f">
                <v:path arrowok="t"/>
                <v:fill type="solid"/>
              </v:shape>
              <v:shape style="position:absolute;left:10486;top:-166;width:98;height:118" coordorigin="10486,-166" coordsize="98,118" path="m10574,-67l10543,-67,10548,-70,10555,-75,10560,-77,10565,-91,10584,-89,10582,-77,10574,-67xe" filled="t" fillcolor="#000000" stroked="f">
                <v:path arrowok="t"/>
                <v:fill type="solid"/>
              </v:shape>
            </v:group>
            <v:group style="position:absolute;left:10592;top:-165;width:107;height:116" coordorigin="10592,-165" coordsize="107,116">
              <v:shape style="position:absolute;left:10592;top:-165;width:107;height:116" coordorigin="10592,-165" coordsize="107,116" path="m10633,-50l10617,-58,10599,-76,10593,-94,10592,-120,10599,-138,10613,-156,10629,-163,10654,-165,10672,-160,10688,-147,10637,-147,10630,-144,10615,-135,10613,-130,10610,-120,10698,-120,10699,-106,10699,-101,10610,-101,10615,-82,10637,-67,10691,-67,10690,-65,10676,-55,10660,-51,10633,-50xe" filled="t" fillcolor="#000000" stroked="f">
                <v:path arrowok="t"/>
                <v:fill type="solid"/>
              </v:shape>
              <v:shape style="position:absolute;left:10592;top:-165;width:107;height:116" coordorigin="10592,-165" coordsize="107,116" path="m10698,-120l10680,-120,10680,-130,10678,-135,10673,-139,10666,-144,10656,-147,10688,-147,10689,-145,10697,-127,10698,-120xe" filled="t" fillcolor="#000000" stroked="f">
                <v:path arrowok="t"/>
                <v:fill type="solid"/>
              </v:shape>
              <v:shape style="position:absolute;left:10592;top:-165;width:107;height:116" coordorigin="10592,-165" coordsize="107,116" path="m10691,-67l10656,-67,10663,-70,10673,-75,10678,-82,10680,-87,10699,-84,10697,-75,10691,-67xe" filled="t" fillcolor="#000000" stroked="f">
                <v:path arrowok="t"/>
                <v:fill type="solid"/>
              </v:shape>
            </v:group>
            <v:group style="position:absolute;left:10732;top:-209;width:2;height:158" coordorigin="10732,-209" coordsize="2,158">
              <v:shape style="position:absolute;left:10732;top:-209;width:2;height:158" coordorigin="10732,-209" coordsize="0,158" path="m10732,-51l10732,-209e" filled="f" stroked="t" strokeweight="1.180002pt" strokecolor="#000000">
                <v:path arrowok="t"/>
              </v:shape>
            </v:group>
            <v:group style="position:absolute;left:10763;top:-165;width:106;height:116" coordorigin="10763,-165" coordsize="106,116">
              <v:shape style="position:absolute;left:10763;top:-165;width:106;height:116" coordorigin="10763,-165" coordsize="106,116" path="m10805,-50l10788,-58,10770,-76,10764,-94,10763,-120,10770,-138,10784,-156,10801,-163,10824,-165,10842,-160,10858,-147,10807,-147,10800,-144,10786,-135,10783,-130,10781,-120,10868,-120,10870,-106,10870,-101,10781,-101,10786,-82,10800,-72,10810,-67,10862,-67,10860,-65,10847,-55,10831,-51,10805,-50xe" filled="t" fillcolor="#000000" stroked="f">
                <v:path arrowok="t"/>
                <v:fill type="solid"/>
              </v:shape>
              <v:shape style="position:absolute;left:10763;top:-165;width:106;height:116" coordorigin="10763,-165" coordsize="106,116" path="m10868,-120l10850,-120,10850,-130,10848,-135,10843,-139,10836,-144,10829,-147,10858,-147,10860,-145,10867,-127,10868,-120xe" filled="t" fillcolor="#000000" stroked="f">
                <v:path arrowok="t"/>
                <v:fill type="solid"/>
              </v:shape>
              <v:shape style="position:absolute;left:10763;top:-165;width:106;height:116" coordorigin="10763,-165" coordsize="106,116" path="m10862,-67l10826,-67,10834,-70,10843,-75,10848,-82,10850,-87,10870,-84,10867,-75,10862,-67xe" filled="t" fillcolor="#000000" stroked="f">
                <v:path arrowok="t"/>
                <v:fill type="solid"/>
              </v:shape>
            </v:group>
            <v:group style="position:absolute;left:10891;top:-166;width:94;height:115" coordorigin="10891,-166" coordsize="94,115">
              <v:shape style="position:absolute;left:10891;top:-166;width:94;height:115" coordorigin="10891,-166" coordsize="94,115" path="m10982,-149l10910,-149,10920,-161,10932,-166,10961,-166,10970,-161,10982,-149xe" filled="t" fillcolor="#000000" stroked="f">
                <v:path arrowok="t"/>
                <v:fill type="solid"/>
              </v:shape>
              <v:shape style="position:absolute;left:10891;top:-166;width:94;height:115" coordorigin="10891,-166" coordsize="94,115" path="m10910,-51l10891,-51,10891,-163,10910,-163,10910,-149,10982,-149,10982,-147,10934,-147,10927,-144,10920,-139,10915,-135,10910,-125,10910,-51xe" filled="t" fillcolor="#000000" stroked="f">
                <v:path arrowok="t"/>
                <v:fill type="solid"/>
              </v:shape>
              <v:shape style="position:absolute;left:10891;top:-166;width:94;height:115" coordorigin="10891,-166" coordsize="94,115" path="m10985,-51l10966,-51,10966,-132,10963,-135,10963,-139,10961,-142,10951,-147,10982,-147,10982,-144,10985,-139,10985,-51xe" filled="t" fillcolor="#000000" stroked="f">
                <v:path arrowok="t"/>
                <v:fill type="solid"/>
              </v:shape>
            </v:group>
            <v:group style="position:absolute;left:11009;top:-166;width:98;height:118" coordorigin="11009,-166" coordsize="98,118">
              <v:shape style="position:absolute;left:11009;top:-166;width:98;height:118" coordorigin="11009,-166" coordsize="98,118" path="m11074,-48l11012,-86,11009,-108,11009,-120,11011,-130,11016,-139,11018,-149,11026,-156,11033,-159,11042,-163,11050,-166,11074,-166,11083,-163,11090,-156,11098,-151,11100,-147,11052,-147,11042,-144,11038,-137,11030,-132,11028,-123,11028,-94,11030,-84,11042,-72,11050,-67,11100,-67,11093,-60,11083,-53,11074,-48xe" filled="t" fillcolor="#000000" stroked="f">
                <v:path arrowok="t"/>
                <v:fill type="solid"/>
              </v:shape>
              <v:shape style="position:absolute;left:11009;top:-166;width:98;height:118" coordorigin="11009,-166" coordsize="98,118" path="m11086,-127l11083,-135,11081,-139,11076,-142,11071,-147,11100,-147,11102,-142,11105,-130,11086,-127xe" filled="t" fillcolor="#000000" stroked="f">
                <v:path arrowok="t"/>
                <v:fill type="solid"/>
              </v:shape>
              <v:shape style="position:absolute;left:11009;top:-166;width:98;height:118" coordorigin="11009,-166" coordsize="98,118" path="m11100,-67l11066,-67,11074,-70,11078,-75,11083,-77,11088,-84,11088,-91,11107,-89,11105,-77,11100,-67xe" filled="t" fillcolor="#000000" stroked="f">
                <v:path arrowok="t"/>
                <v:fill type="solid"/>
              </v:shape>
            </v:group>
            <v:group style="position:absolute;left:11134;top:-216;width:2;height:166" coordorigin="11134,-216" coordsize="2,166">
              <v:shape style="position:absolute;left:11134;top:-216;width:2;height:166" coordorigin="11134,-216" coordsize="0,166" path="m11134,-51l11134,-216e" filled="f" stroked="t" strokeweight="1.06pt" strokecolor="#000000">
                <v:path arrowok="t"/>
              </v:shape>
            </v:group>
            <v:group style="position:absolute;left:11167;top:-166;width:103;height:118" coordorigin="11167,-166" coordsize="103,118">
              <v:shape style="position:absolute;left:11167;top:-166;width:103;height:118" coordorigin="11167,-166" coordsize="103,118" path="m11189,-127l11170,-130,11172,-139,11174,-147,11184,-156,11189,-159,11196,-163,11203,-166,11239,-166,11246,-163,11256,-159,11258,-154,11263,-151,11263,-147,11203,-147,11198,-144,11196,-139,11191,-135,11189,-127xe" filled="t" fillcolor="#000000" stroked="f">
                <v:path arrowok="t"/>
                <v:fill type="solid"/>
              </v:shape>
              <v:shape style="position:absolute;left:11167;top:-166;width:103;height:118" coordorigin="11167,-166" coordsize="103,118" path="m11215,-48l11194,-48,11184,-53,11177,-58,11167,-72,11167,-87,11177,-106,11191,-113,11196,-113,11198,-115,11206,-115,11213,-118,11227,-118,11239,-120,11246,-123,11246,-139,11242,-142,11237,-147,11263,-147,11266,-139,11266,-103,11246,-103,11239,-101,11230,-101,11215,-99,11206,-96,11198,-96,11194,-94,11186,-87,11186,-79,11189,-75,11194,-72,11196,-70,11203,-67,11268,-67,11268,-65,11246,-65,11242,-60,11234,-55,11227,-53,11222,-51,11215,-48xe" filled="t" fillcolor="#000000" stroked="f">
                <v:path arrowok="t"/>
                <v:fill type="solid"/>
              </v:shape>
              <v:shape style="position:absolute;left:11167;top:-166;width:103;height:118" coordorigin="11167,-166" coordsize="103,118" path="m11268,-67l11218,-67,11232,-72,11237,-75,11242,-79,11244,-84,11246,-87,11246,-103,11266,-103,11266,-72,11268,-67xe" filled="t" fillcolor="#000000" stroked="f">
                <v:path arrowok="t"/>
                <v:fill type="solid"/>
              </v:shape>
              <v:shape style="position:absolute;left:11167;top:-166;width:103;height:118" coordorigin="11167,-166" coordsize="103,118" path="m11270,-51l11251,-51,11249,-55,11249,-60,11246,-65,11268,-65,11268,-63,11270,-55,11270,-51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f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on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4"/>
          <w:w w:val="110"/>
        </w:rPr>
        <w:t>l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g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33"/>
          <w:w w:val="110"/>
        </w:rPr>
        <w:t> 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31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29"/>
          <w:w w:val="110"/>
        </w:rPr>
        <w:t> 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"/>
          <w:w w:val="110"/>
        </w:rPr>
        <w:t>m</w:t>
      </w:r>
      <w:r>
        <w:rPr>
          <w:b w:val="0"/>
          <w:bCs w:val="0"/>
          <w:spacing w:val="-2"/>
          <w:w w:val="110"/>
        </w:rPr>
        <w:t>p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32"/>
          <w:w w:val="110"/>
        </w:rPr>
        <w:t> 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30"/>
          <w:w w:val="110"/>
        </w:rPr>
        <w:t> 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30"/>
          <w:w w:val="110"/>
        </w:rPr>
        <w:t> 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g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9"/>
          <w:w w:val="110"/>
        </w:rPr>
        <w:t> 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é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m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0"/>
          <w:w w:val="110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1238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17.170006pt;margin-top:.992768pt;width:446.845008pt;height:11.464965pt;mso-position-horizontal-relative:page;mso-position-vertical-relative:paragraph;z-index:-1700" coordorigin="2343,20" coordsize="8937,229">
            <v:shape style="position:absolute;left:2343;top:28;width:8937;height:221" type="#_x0000_t75">
              <v:imagedata r:id="rId81" o:title=""/>
            </v:shape>
            <v:group style="position:absolute;left:6108;top:30;width:2;height:166" coordorigin="6108,30" coordsize="2,166">
              <v:shape style="position:absolute;left:6108;top:30;width:2;height:166" coordorigin="6108,30" coordsize="0,166" path="m6108,196l6108,30e" filled="f" stroked="t" strokeweight="1.0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before="99"/>
        <w:ind w:left="1497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289.869995pt;margin-top:4.938792pt;width:233.379974pt;height:11.044977pt;mso-position-horizontal-relative:page;mso-position-vertical-relative:paragraph;z-index:-1699" coordorigin="5797,99" coordsize="4668,221">
            <v:shape style="position:absolute;left:5797;top:99;width:4631;height:221" type="#_x0000_t75">
              <v:imagedata r:id="rId82" o:title=""/>
            </v:shape>
            <v:group style="position:absolute;left:10453;top:111;width:2;height:158" coordorigin="10453,111" coordsize="2,158">
              <v:shape style="position:absolute;left:10453;top:111;width:2;height:158" coordorigin="10453,111" coordsize="0,158" path="m10453,269l10453,111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6.905029pt;margin-top:5.033766pt;width:11.549983pt;height:8.67pt;mso-position-horizontal-relative:page;mso-position-vertical-relative:paragraph;z-index:-1698" coordorigin="10538,101" coordsize="231,173">
            <v:group style="position:absolute;left:10546;top:108;width:94;height:158" coordorigin="10546,108" coordsize="94,158">
              <v:shape style="position:absolute;left:10546;top:108;width:94;height:158" coordorigin="10546,108" coordsize="94,158" path="m10582,154l10562,154,10562,132,10565,123,10570,118,10574,111,10582,108,10606,108,10610,111,10608,127,10594,127,10589,130,10584,135,10582,139,10582,154xe" filled="t" fillcolor="#000000" stroked="f">
                <v:path arrowok="t"/>
                <v:fill type="solid"/>
              </v:shape>
              <v:shape style="position:absolute;left:10546;top:108;width:94;height:158" coordorigin="10546,108" coordsize="94,158" path="m10603,173l10546,173,10546,154,10603,154,10603,173xe" filled="t" fillcolor="#000000" stroked="f">
                <v:path arrowok="t"/>
                <v:fill type="solid"/>
              </v:shape>
              <v:shape style="position:absolute;left:10546;top:108;width:94;height:158" coordorigin="10546,108" coordsize="94,158" path="m10582,267l10562,267,10562,173,10582,173,10582,267xe" filled="t" fillcolor="#000000" stroked="f">
                <v:path arrowok="t"/>
                <v:fill type="solid"/>
              </v:shape>
              <v:shape style="position:absolute;left:10546;top:108;width:94;height:158" coordorigin="10546,108" coordsize="94,158" path="m10639,130l10620,130,10620,111,10639,111,10639,130xe" filled="t" fillcolor="#000000" stroked="f">
                <v:path arrowok="t"/>
                <v:fill type="solid"/>
              </v:shape>
              <v:shape style="position:absolute;left:10546;top:108;width:94;height:158" coordorigin="10546,108" coordsize="94,158" path="m10639,267l10620,267,10620,154,10639,154,10639,267xe" filled="t" fillcolor="#000000" stroked="f">
                <v:path arrowok="t"/>
                <v:fill type="solid"/>
              </v:shape>
            </v:group>
            <v:group style="position:absolute;left:10668;top:151;width:94;height:115" coordorigin="10668,151" coordsize="94,115">
              <v:shape style="position:absolute;left:10668;top:151;width:94;height:115" coordorigin="10668,151" coordsize="94,115" path="m10758,170l10688,170,10702,156,10723,151,10730,151,10735,154,10742,156,10752,161,10754,166,10757,168,10758,170xe" filled="t" fillcolor="#000000" stroked="f">
                <v:path arrowok="t"/>
                <v:fill type="solid"/>
              </v:shape>
              <v:shape style="position:absolute;left:10668;top:151;width:94;height:115" coordorigin="10668,151" coordsize="94,115" path="m10687,267l10668,267,10668,154,10687,154,10688,170,10758,170,10758,171,10709,171,10702,173,10697,178,10690,183,10687,192,10687,267xe" filled="t" fillcolor="#000000" stroked="f">
                <v:path arrowok="t"/>
                <v:fill type="solid"/>
              </v:shape>
              <v:shape style="position:absolute;left:10668;top:151;width:94;height:115" coordorigin="10668,151" coordsize="94,115" path="m10762,267l10742,267,10742,187,10740,183,10738,180,10735,175,10733,173,10728,171,10758,171,10759,173,10759,178,10762,183,10762,26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42.38501pt;margin-top:7.193766pt;width:21.389971pt;height:8.670004pt;mso-position-horizontal-relative:page;mso-position-vertical-relative:paragraph;z-index:-1697" coordorigin="10848,144" coordsize="428,173">
            <v:group style="position:absolute;left:10855;top:151;width:98;height:158" coordorigin="10855,151" coordsize="98,158">
              <v:shape style="position:absolute;left:10855;top:151;width:98;height:158" coordorigin="10855,151" coordsize="98,158" path="m10889,173l10874,173,10879,166,10882,161,10889,156,10898,151,10915,151,10925,154,10939,163,10944,171,10896,171,10889,173xe" filled="t" fillcolor="#000000" stroked="f">
                <v:path arrowok="t"/>
                <v:fill type="solid"/>
              </v:shape>
              <v:shape style="position:absolute;left:10855;top:151;width:98;height:158" coordorigin="10855,151" coordsize="98,158" path="m10874,310l10855,310,10855,154,10874,154,10874,173,10889,173,10884,180,10877,187,10874,197,10874,223,10877,233,10882,240,10889,247,10896,250,10942,250,10940,252,10874,252,10874,310xe" filled="t" fillcolor="#000000" stroked="f">
                <v:path arrowok="t"/>
                <v:fill type="solid"/>
              </v:shape>
              <v:shape style="position:absolute;left:10855;top:151;width:98;height:158" coordorigin="10855,151" coordsize="98,158" path="m10942,250l10913,250,10920,247,10925,240,10932,233,10934,223,10934,197,10932,187,10925,180,10920,173,10913,171,10944,171,10949,180,10954,199,10954,221,10951,231,10942,250xe" filled="t" fillcolor="#000000" stroked="f">
                <v:path arrowok="t"/>
                <v:fill type="solid"/>
              </v:shape>
              <v:shape style="position:absolute;left:10855;top:151;width:98;height:158" coordorigin="10855,151" coordsize="98,158" path="m10913,269l10898,269,10891,267,10882,262,10877,257,10874,252,10940,252,10937,257,10930,262,10920,267,10913,269xe" filled="t" fillcolor="#000000" stroked="f">
                <v:path arrowok="t"/>
                <v:fill type="solid"/>
              </v:shape>
            </v:group>
            <v:group style="position:absolute;left:10970;top:151;width:103;height:118" coordorigin="10970,151" coordsize="103,118">
              <v:shape style="position:absolute;left:10970;top:151;width:103;height:118" coordorigin="10970,151" coordsize="103,118" path="m10992,190l10973,187,10978,173,10992,159,11006,154,11016,151,11035,151,11050,156,11064,163,11068,171,11014,171,11006,173,11004,175,10999,178,10994,183,10992,190xe" filled="t" fillcolor="#000000" stroked="f">
                <v:path arrowok="t"/>
                <v:fill type="solid"/>
              </v:shape>
              <v:shape style="position:absolute;left:10970;top:151;width:103;height:118" coordorigin="10970,151" coordsize="103,118" path="m11018,269l10997,269,10987,267,10982,259,10975,255,10970,245,10970,231,10978,216,10980,214,10985,211,10990,207,10994,207,10999,204,11004,204,11009,202,11016,202,11033,199,11042,197,11050,195,11050,178,11040,173,11033,171,11068,171,11069,173,11069,214,11050,214,11042,216,11033,219,11018,219,11011,221,11004,221,11002,223,10997,223,10994,226,10994,228,10990,233,10990,240,10992,243,11006,250,11071,250,11071,252,11050,252,11045,259,11030,264,11026,267,11018,269xe" filled="t" fillcolor="#000000" stroked="f">
                <v:path arrowok="t"/>
                <v:fill type="solid"/>
              </v:shape>
              <v:shape style="position:absolute;left:10970;top:151;width:103;height:118" coordorigin="10970,151" coordsize="103,118" path="m11071,250l11021,250,11035,245,11040,243,11047,235,11050,231,11050,214,11069,214,11069,235,11071,245,11071,250xe" filled="t" fillcolor="#000000" stroked="f">
                <v:path arrowok="t"/>
                <v:fill type="solid"/>
              </v:shape>
              <v:shape style="position:absolute;left:10970;top:151;width:103;height:118" coordorigin="10970,151" coordsize="103,118" path="m11074,267l11054,267,11052,262,11052,257,11050,252,11071,252,11071,257,11074,262,11074,267xe" filled="t" fillcolor="#000000" stroked="f">
                <v:path arrowok="t"/>
                <v:fill type="solid"/>
              </v:shape>
            </v:group>
            <v:group style="position:absolute;left:11098;top:151;width:60;height:115" coordorigin="11098,151" coordsize="60,115">
              <v:shape style="position:absolute;left:11098;top:151;width:60;height:115" coordorigin="11098,151" coordsize="60,115" path="m11150,175l11148,173,11143,171,11114,171,11119,163,11126,156,11131,154,11134,151,11146,151,11150,154,11158,156,11150,175xe" filled="t" fillcolor="#000000" stroked="f">
                <v:path arrowok="t"/>
                <v:fill type="solid"/>
              </v:shape>
              <v:shape style="position:absolute;left:11098;top:151;width:60;height:115" coordorigin="11098,151" coordsize="60,115" path="m11117,267l11098,267,11098,154,11114,154,11114,171,11134,171,11131,173,11126,175,11122,180,11119,185,11119,192,11117,199,11117,267xe" filled="t" fillcolor="#000000" stroked="f">
                <v:path arrowok="t"/>
                <v:fill type="solid"/>
              </v:shape>
            </v:group>
            <v:group style="position:absolute;left:11165;top:151;width:103;height:118" coordorigin="11165,151" coordsize="103,118">
              <v:shape style="position:absolute;left:11165;top:151;width:103;height:118" coordorigin="11165,151" coordsize="103,118" path="m11186,190l11167,187,11172,173,11186,159,11201,154,11210,151,11230,151,11244,156,11258,163,11262,171,11208,171,11201,173,11198,175,11194,178,11189,183,11186,190xe" filled="t" fillcolor="#000000" stroked="f">
                <v:path arrowok="t"/>
                <v:fill type="solid"/>
              </v:shape>
              <v:shape style="position:absolute;left:11165;top:151;width:103;height:118" coordorigin="11165,151" coordsize="103,118" path="m11213,269l11191,269,11182,267,11177,259,11170,255,11165,245,11165,231,11172,216,11174,214,11179,211,11184,207,11189,207,11194,204,11198,204,11203,202,11210,202,11227,199,11237,197,11244,195,11244,178,11234,173,11227,171,11262,171,11263,173,11263,214,11244,214,11237,216,11227,219,11213,219,11206,221,11198,221,11196,223,11191,223,11189,226,11189,228,11184,233,11184,240,11186,243,11201,250,11266,250,11266,252,11244,252,11239,259,11225,264,11220,267,11213,269xe" filled="t" fillcolor="#000000" stroked="f">
                <v:path arrowok="t"/>
                <v:fill type="solid"/>
              </v:shape>
              <v:shape style="position:absolute;left:11165;top:151;width:103;height:118" coordorigin="11165,151" coordsize="103,118" path="m11266,250l11215,250,11230,245,11234,243,11242,235,11244,231,11244,214,11263,214,11263,235,11266,245,11266,250xe" filled="t" fillcolor="#000000" stroked="f">
                <v:path arrowok="t"/>
                <v:fill type="solid"/>
              </v:shape>
              <v:shape style="position:absolute;left:11165;top:151;width:103;height:118" coordorigin="11165,151" coordsize="103,118" path="m11268,267l11249,267,11246,262,11246,257,11244,252,11266,252,11266,257,11268,262,11268,26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169.163245pt;height:11.025pt;mso-position-horizontal-relative:char;mso-position-vertical-relative:line" type="#_x0000_t75">
            <v:imagedata r:id="rId8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308" w:lineRule="auto" w:before="63"/>
        <w:ind w:right="123"/>
        <w:jc w:val="both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opo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n,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x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36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3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odo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6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15"/>
          <w:w w:val="115"/>
        </w:rPr>
        <w:t>1</w:t>
      </w:r>
      <w:r>
        <w:rPr>
          <w:b w:val="0"/>
          <w:bCs w:val="0"/>
          <w:spacing w:val="-2"/>
          <w:w w:val="115"/>
        </w:rPr>
        <w:t>1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(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1</w:t>
      </w:r>
      <w:r>
        <w:rPr>
          <w:b w:val="0"/>
          <w:bCs w:val="0"/>
          <w:spacing w:val="-2"/>
          <w:w w:val="115"/>
        </w:rPr>
        <w:t>3</w:t>
      </w:r>
      <w:r>
        <w:rPr>
          <w:b w:val="0"/>
          <w:bCs w:val="0"/>
          <w:spacing w:val="0"/>
          <w:w w:val="115"/>
        </w:rPr>
        <w:t>(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il</w:t>
      </w:r>
      <w:r>
        <w:rPr>
          <w:b w:val="0"/>
          <w:bCs w:val="0"/>
          <w:spacing w:val="-7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6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opo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type w:val="continuous"/>
          <w:pgSz w:w="12240" w:h="15840"/>
          <w:pgMar w:top="960" w:bottom="280" w:left="840" w:right="840"/>
        </w:sectPr>
      </w:pPr>
    </w:p>
    <w:p>
      <w:pPr>
        <w:pStyle w:val="BodyText"/>
        <w:spacing w:before="79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9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90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00" w:lineRule="exact" w:before="9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43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shape style="width:53.016712pt;height:8.82pt;mso-position-horizontal-relative:char;mso-position-vertical-relative:line" type="#_x0000_t75">
            <v:imagedata r:id="rId84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18"/>
          <w:szCs w:val="18"/>
        </w:rPr>
      </w:r>
    </w:p>
    <w:p>
      <w:pPr>
        <w:spacing w:line="100" w:lineRule="exact" w:before="4"/>
        <w:rPr>
          <w:sz w:val="10"/>
          <w:szCs w:val="10"/>
        </w:rPr>
      </w:pPr>
      <w:r>
        <w:rPr>
          <w:sz w:val="10"/>
          <w:szCs w:val="10"/>
        </w:rPr>
      </w:r>
    </w:p>
    <w:p>
      <w:pPr>
        <w:pStyle w:val="BodyText"/>
        <w:spacing w:line="308" w:lineRule="auto"/>
        <w:ind w:left="96" w:right="131"/>
        <w:jc w:val="both"/>
      </w:pPr>
      <w:r>
        <w:rPr/>
        <w:pict>
          <v:group style="position:absolute;margin-left:117.220009pt;margin-top:-14.087252pt;width:11.794999pt;height:8.904975pt;mso-position-horizontal-relative:page;mso-position-vertical-relative:paragraph;z-index:-1696" coordorigin="2344,-282" coordsize="236,178">
            <v:group style="position:absolute;left:2365;top:-270;width:2;height:138" coordorigin="2365,-270" coordsize="2,138">
              <v:shape style="position:absolute;left:2365;top:-270;width:2;height:138" coordorigin="2365,-270" coordsize="0,138" path="m2365,-132l2365,-270e" filled="f" stroked="t" strokeweight="1.179990pt" strokecolor="#000000">
                <v:path arrowok="t"/>
              </v:shape>
            </v:group>
            <v:group style="position:absolute;left:2354;top:-123;width:98;height:2" coordorigin="2354,-123" coordsize="98,2">
              <v:shape style="position:absolute;left:2354;top:-123;width:98;height:2" coordorigin="2354,-123" coordsize="98,0" path="m2354,-123l2453,-123e" filled="f" stroked="t" strokeweight="1.0pt" strokecolor="#000000">
                <v:path arrowok="t"/>
              </v:shape>
            </v:group>
            <v:group style="position:absolute;left:2470;top:-229;width:103;height:118" coordorigin="2470,-229" coordsize="103,118">
              <v:shape style="position:absolute;left:2470;top:-229;width:103;height:118" coordorigin="2470,-229" coordsize="103,118" path="m2491,-190l2472,-193,2474,-202,2477,-210,2482,-214,2484,-219,2491,-222,2498,-226,2506,-229,2542,-229,2546,-226,2554,-224,2558,-222,2561,-217,2563,-214,2566,-210,2506,-210,2501,-207,2496,-202,2494,-198,2491,-190xe" filled="t" fillcolor="#000000" stroked="f">
                <v:path arrowok="t"/>
                <v:fill type="solid"/>
              </v:shape>
              <v:shape style="position:absolute;left:2470;top:-229;width:103;height:118" coordorigin="2470,-229" coordsize="103,118" path="m2515,-111l2496,-111,2486,-116,2479,-121,2472,-128,2470,-135,2470,-150,2479,-169,2484,-171,2486,-174,2491,-176,2498,-176,2501,-178,2506,-178,2515,-181,2530,-181,2542,-183,2549,-186,2549,-198,2546,-202,2539,-210,2566,-210,2568,-202,2568,-166,2549,-166,2542,-164,2532,-164,2518,-162,2508,-162,2503,-159,2498,-159,2491,-152,2489,-152,2489,-142,2491,-138,2496,-135,2498,-133,2506,-130,2568,-130,2569,-128,2549,-128,2542,-123,2537,-118,2515,-111xe" filled="t" fillcolor="#000000" stroked="f">
                <v:path arrowok="t"/>
                <v:fill type="solid"/>
              </v:shape>
              <v:shape style="position:absolute;left:2470;top:-229;width:103;height:118" coordorigin="2470,-229" coordsize="103,118" path="m2568,-130l2520,-130,2527,-133,2532,-135,2539,-138,2542,-142,2549,-150,2549,-166,2568,-166,2568,-130xe" filled="t" fillcolor="#000000" stroked="f">
                <v:path arrowok="t"/>
                <v:fill type="solid"/>
              </v:shape>
              <v:shape style="position:absolute;left:2470;top:-229;width:103;height:118" coordorigin="2470,-229" coordsize="103,118" path="m2573,-114l2554,-114,2549,-123,2549,-128,2569,-128,2570,-126,2570,-118,2573,-11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92.070007pt;margin-top:-14.187275pt;width:7.864988pt;height:9.099999pt;mso-position-horizontal-relative:page;mso-position-vertical-relative:paragraph;z-index:-1695" coordorigin="3841,-284" coordsize="157,182">
            <v:group style="position:absolute;left:3853;top:-272;width:2;height:158" coordorigin="3853,-272" coordsize="2,158">
              <v:shape style="position:absolute;left:3853;top:-272;width:2;height:158" coordorigin="3853,-272" coordsize="0,158" path="m3853,-114l3853,-272e" filled="f" stroked="t" strokeweight="1.180002pt" strokecolor="#000000">
                <v:path arrowok="t"/>
              </v:shape>
            </v:group>
            <v:group style="position:absolute;left:3888;top:-229;width:103;height:118" coordorigin="3888,-229" coordsize="103,118">
              <v:shape style="position:absolute;left:3888;top:-229;width:103;height:118" coordorigin="3888,-229" coordsize="103,118" path="m3910,-190l3890,-193,3893,-202,3895,-210,3900,-214,3902,-219,3910,-222,3917,-226,3924,-229,3960,-229,3967,-226,3977,-222,3979,-217,3982,-214,3984,-210,3924,-210,3919,-207,3914,-202,3912,-198,3910,-190xe" filled="t" fillcolor="#000000" stroked="f">
                <v:path arrowok="t"/>
                <v:fill type="solid"/>
              </v:shape>
              <v:shape style="position:absolute;left:3888;top:-229;width:103;height:118" coordorigin="3888,-229" coordsize="103,118" path="m3934,-111l3914,-111,3905,-116,3898,-121,3890,-128,3888,-135,3888,-150,3898,-169,3907,-174,3910,-176,3917,-176,3919,-178,3926,-178,3934,-181,3948,-181,3960,-183,3967,-186,3967,-198,3965,-202,3958,-210,3984,-210,3986,-202,3986,-166,3967,-166,3960,-164,3950,-164,3936,-162,3926,-162,3922,-159,3917,-159,3910,-152,3907,-152,3907,-142,3910,-138,3914,-135,3917,-133,3924,-130,3986,-130,3988,-128,3967,-128,3960,-123,3955,-118,3934,-111xe" filled="t" fillcolor="#000000" stroked="f">
                <v:path arrowok="t"/>
                <v:fill type="solid"/>
              </v:shape>
              <v:shape style="position:absolute;left:3888;top:-229;width:103;height:118" coordorigin="3888,-229" coordsize="103,118" path="m3986,-130l3938,-130,3946,-133,3950,-135,3958,-138,3962,-142,3965,-147,3967,-150,3967,-166,3986,-166,3986,-130xe" filled="t" fillcolor="#000000" stroked="f">
                <v:path arrowok="t"/>
                <v:fill type="solid"/>
              </v:shape>
              <v:shape style="position:absolute;left:3888;top:-229;width:103;height:118" coordorigin="3888,-229" coordsize="103,118" path="m3991,-114l3972,-114,3967,-123,3967,-128,3988,-128,3989,-126,3989,-118,3991,-11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04.638229pt;margin-top:-14.487273pt;width:46.176783pt;height:11.465015pt;mso-position-horizontal-relative:page;mso-position-vertical-relative:paragraph;z-index:-1694" coordorigin="4093,-290" coordsize="924,229">
            <v:group style="position:absolute;left:4100;top:-229;width:107;height:116" coordorigin="4100,-229" coordsize="107,116">
              <v:shape style="position:absolute;left:4100;top:-229;width:107;height:116" coordorigin="4100,-229" coordsize="107,116" path="m4141,-112l4124,-120,4106,-138,4101,-156,4100,-183,4106,-201,4119,-219,4136,-226,4160,-229,4178,-223,4196,-210,4196,-210,4145,-210,4135,-207,4128,-202,4118,-193,4118,-183,4206,-183,4207,-171,4207,-164,4118,-164,4118,-154,4123,-145,4130,-140,4135,-135,4145,-130,4199,-130,4198,-128,4183,-118,4167,-114,4141,-112xe" filled="t" fillcolor="#000000" stroked="f">
                <v:path arrowok="t"/>
                <v:fill type="solid"/>
              </v:shape>
              <v:shape style="position:absolute;left:4100;top:-229;width:107;height:116" coordorigin="4100,-229" coordsize="107,116" path="m4206,-183l4188,-183,4186,-193,4181,-202,4174,-207,4164,-210,4196,-210,4204,-192,4206,-183xe" filled="t" fillcolor="#000000" stroked="f">
                <v:path arrowok="t"/>
                <v:fill type="solid"/>
              </v:shape>
              <v:shape style="position:absolute;left:4100;top:-229;width:107;height:116" coordorigin="4100,-229" coordsize="107,116" path="m4199,-130l4162,-130,4169,-133,4174,-135,4181,-140,4183,-145,4188,-150,4207,-147,4199,-130xe" filled="t" fillcolor="#000000" stroked="f">
                <v:path arrowok="t"/>
                <v:fill type="solid"/>
              </v:shape>
            </v:group>
            <v:group style="position:absolute;left:4217;top:-226;width:103;height:113" coordorigin="4217,-226" coordsize="103,113">
              <v:shape style="position:absolute;left:4217;top:-226;width:103;height:113" coordorigin="4217,-226" coordsize="103,113" path="m4238,-114l4217,-114,4258,-171,4219,-226,4241,-226,4260,-200,4265,-190,4270,-188,4292,-188,4279,-171,4291,-154,4267,-154,4238,-114xe" filled="t" fillcolor="#000000" stroked="f">
                <v:path arrowok="t"/>
                <v:fill type="solid"/>
              </v:shape>
              <v:shape style="position:absolute;left:4217;top:-226;width:103;height:113" coordorigin="4217,-226" coordsize="103,113" path="m4292,-188l4270,-188,4272,-193,4274,-195,4277,-200,4298,-226,4320,-226,4292,-188xe" filled="t" fillcolor="#000000" stroked="f">
                <v:path arrowok="t"/>
                <v:fill type="solid"/>
              </v:shape>
              <v:shape style="position:absolute;left:4217;top:-226;width:103;height:113" coordorigin="4217,-226" coordsize="103,113" path="m4320,-114l4296,-114,4272,-150,4267,-154,4291,-154,4320,-114xe" filled="t" fillcolor="#000000" stroked="f">
                <v:path arrowok="t"/>
                <v:fill type="solid"/>
              </v:shape>
            </v:group>
            <v:group style="position:absolute;left:4346;top:-279;width:2;height:166" coordorigin="4346,-279" coordsize="2,166">
              <v:shape style="position:absolute;left:4346;top:-279;width:2;height:166" coordorigin="4346,-279" coordsize="0,166" path="m4346,-114l4346,-279e" filled="f" stroked="t" strokeweight="1.06pt" strokecolor="#000000">
                <v:path arrowok="t"/>
              </v:shape>
            </v:group>
            <v:group style="position:absolute;left:4380;top:-229;width:98;height:161" coordorigin="4380,-229" coordsize="98,161">
              <v:shape style="position:absolute;left:4380;top:-229;width:98;height:161" coordorigin="4380,-229" coordsize="98,161" path="m4440,-114l4382,-151,4380,-171,4380,-193,4385,-200,4387,-210,4394,-217,4409,-226,4416,-229,4440,-229,4450,-224,4459,-212,4478,-212,4478,-210,4418,-210,4414,-207,4402,-195,4399,-186,4399,-159,4402,-150,4406,-142,4414,-138,4418,-133,4478,-133,4478,-128,4459,-128,4450,-118,4440,-114xe" filled="t" fillcolor="#000000" stroked="f">
                <v:path arrowok="t"/>
                <v:fill type="solid"/>
              </v:shape>
              <v:shape style="position:absolute;left:4380;top:-229;width:98;height:161" coordorigin="4380,-229" coordsize="98,161" path="m4478,-212l4459,-212,4459,-226,4478,-226,4478,-212xe" filled="t" fillcolor="#000000" stroked="f">
                <v:path arrowok="t"/>
                <v:fill type="solid"/>
              </v:shape>
              <v:shape style="position:absolute;left:4380;top:-229;width:98;height:161" coordorigin="4380,-229" coordsize="98,161" path="m4478,-133l4438,-133,4445,-138,4450,-142,4454,-150,4459,-159,4459,-186,4454,-195,4442,-207,4435,-210,4478,-210,4478,-133xe" filled="t" fillcolor="#000000" stroked="f">
                <v:path arrowok="t"/>
                <v:fill type="solid"/>
              </v:shape>
              <v:shape style="position:absolute;left:4380;top:-229;width:98;height:161" coordorigin="4380,-229" coordsize="98,161" path="m4470,-87l4435,-87,4442,-90,4447,-92,4452,-97,4457,-106,4457,-111,4459,-118,4459,-128,4478,-128,4478,-111,4476,-99,4471,-92,4470,-87xe" filled="t" fillcolor="#000000" stroked="f">
                <v:path arrowok="t"/>
                <v:fill type="solid"/>
              </v:shape>
              <v:shape style="position:absolute;left:4380;top:-229;width:98;height:161" coordorigin="4380,-229" coordsize="98,161" path="m4438,-68l4414,-68,4402,-73,4394,-78,4385,-85,4380,-94,4382,-106,4402,-104,4402,-99,4404,-94,4406,-92,4411,-90,4418,-87,4470,-87,4469,-85,4447,-70,4438,-68xe" filled="t" fillcolor="#000000" stroked="f">
                <v:path arrowok="t"/>
                <v:fill type="solid"/>
              </v:shape>
            </v:group>
            <v:group style="position:absolute;left:4501;top:-229;width:107;height:116" coordorigin="4501,-229" coordsize="107,116">
              <v:shape style="position:absolute;left:4501;top:-229;width:107;height:116" coordorigin="4501,-229" coordsize="107,116" path="m4542,-113l4526,-121,4508,-138,4502,-156,4501,-183,4507,-201,4521,-218,4537,-226,4561,-229,4580,-223,4597,-210,4597,-210,4546,-210,4538,-207,4524,-198,4522,-193,4519,-183,4606,-183,4608,-171,4608,-164,4519,-164,4524,-145,4546,-130,4600,-130,4598,-128,4585,-118,4568,-113,4542,-113xe" filled="t" fillcolor="#000000" stroked="f">
                <v:path arrowok="t"/>
                <v:fill type="solid"/>
              </v:shape>
              <v:shape style="position:absolute;left:4501;top:-229;width:107;height:116" coordorigin="4501,-229" coordsize="107,116" path="m4606,-183l4589,-183,4589,-193,4586,-198,4582,-202,4574,-207,4567,-210,4597,-210,4605,-192,4606,-183xe" filled="t" fillcolor="#000000" stroked="f">
                <v:path arrowok="t"/>
                <v:fill type="solid"/>
              </v:shape>
              <v:shape style="position:absolute;left:4501;top:-229;width:107;height:116" coordorigin="4501,-229" coordsize="107,116" path="m4600,-130l4565,-130,4572,-133,4577,-135,4586,-145,4589,-150,4608,-147,4606,-138,4600,-130xe" filled="t" fillcolor="#000000" stroked="f">
                <v:path arrowok="t"/>
                <v:fill type="solid"/>
              </v:shape>
            </v:group>
            <v:group style="position:absolute;left:4630;top:-229;width:94;height:115" coordorigin="4630,-229" coordsize="94,115">
              <v:shape style="position:absolute;left:4630;top:-229;width:94;height:115" coordorigin="4630,-229" coordsize="94,115" path="m4718,-212l4649,-212,4658,-224,4668,-229,4697,-229,4704,-226,4709,-224,4716,-217,4718,-212xe" filled="t" fillcolor="#000000" stroked="f">
                <v:path arrowok="t"/>
                <v:fill type="solid"/>
              </v:shape>
              <v:shape style="position:absolute;left:4630;top:-229;width:94;height:115" coordorigin="4630,-229" coordsize="94,115" path="m4649,-114l4630,-114,4630,-226,4649,-226,4649,-212,4718,-212,4720,-210,4670,-210,4663,-207,4658,-202,4651,-198,4649,-188,4649,-114xe" filled="t" fillcolor="#000000" stroked="f">
                <v:path arrowok="t"/>
                <v:fill type="solid"/>
              </v:shape>
              <v:shape style="position:absolute;left:4630;top:-229;width:94;height:115" coordorigin="4630,-229" coordsize="94,115" path="m4723,-114l4704,-114,4704,-195,4702,-198,4699,-202,4694,-207,4690,-210,4720,-210,4723,-202,4723,-114xe" filled="t" fillcolor="#000000" stroked="f">
                <v:path arrowok="t"/>
                <v:fill type="solid"/>
              </v:shape>
            </v:group>
            <v:group style="position:absolute;left:4747;top:-229;width:98;height:118" coordorigin="4747,-229" coordsize="98,118">
              <v:shape style="position:absolute;left:4747;top:-229;width:98;height:118" coordorigin="4747,-229" coordsize="98,118" path="m4810,-111l4750,-149,4747,-171,4747,-183,4788,-229,4810,-229,4819,-226,4829,-219,4836,-214,4838,-210,4788,-210,4781,-207,4776,-200,4769,-195,4766,-186,4766,-157,4769,-147,4774,-140,4788,-130,4838,-130,4829,-123,4822,-116,4810,-111xe" filled="t" fillcolor="#000000" stroked="f">
                <v:path arrowok="t"/>
                <v:fill type="solid"/>
              </v:shape>
              <v:shape style="position:absolute;left:4747;top:-229;width:98;height:118" coordorigin="4747,-229" coordsize="98,118" path="m4824,-190l4822,-198,4819,-202,4814,-205,4810,-210,4838,-210,4841,-205,4843,-193,4824,-190xe" filled="t" fillcolor="#000000" stroked="f">
                <v:path arrowok="t"/>
                <v:fill type="solid"/>
              </v:shape>
              <v:shape style="position:absolute;left:4747;top:-229;width:98;height:118" coordorigin="4747,-229" coordsize="98,118" path="m4838,-130l4805,-130,4812,-133,4817,-138,4822,-140,4826,-154,4846,-152,4843,-140,4838,-130xe" filled="t" fillcolor="#000000" stroked="f">
                <v:path arrowok="t"/>
                <v:fill type="solid"/>
              </v:shape>
            </v:group>
            <v:group style="position:absolute;left:4870;top:-279;width:2;height:166" coordorigin="4870,-279" coordsize="2,166">
              <v:shape style="position:absolute;left:4870;top:-279;width:2;height:166" coordorigin="4870,-279" coordsize="0,166" path="m4870,-114l4870,-279e" filled="f" stroked="t" strokeweight="1.06pt" strokecolor="#000000">
                <v:path arrowok="t"/>
              </v:shape>
            </v:group>
            <v:group style="position:absolute;left:4906;top:-229;width:103;height:118" coordorigin="4906,-229" coordsize="103,118">
              <v:shape style="position:absolute;left:4906;top:-229;width:103;height:118" coordorigin="4906,-229" coordsize="103,118" path="m4927,-190l4908,-193,4910,-202,4913,-210,4915,-214,4920,-219,4925,-222,4932,-226,4942,-229,4978,-229,4982,-226,4990,-224,4994,-222,4997,-217,4999,-214,5002,-210,4942,-210,4937,-207,4932,-202,4930,-198,4927,-190xe" filled="t" fillcolor="#000000" stroked="f">
                <v:path arrowok="t"/>
                <v:fill type="solid"/>
              </v:shape>
              <v:shape style="position:absolute;left:4906;top:-229;width:103;height:118" coordorigin="4906,-229" coordsize="103,118" path="m4951,-111l4932,-111,4922,-116,4915,-121,4908,-128,4906,-135,4906,-154,4910,-164,4915,-169,4920,-171,4922,-174,4927,-176,4932,-176,4937,-178,4942,-178,4949,-181,4966,-181,4978,-183,4985,-186,4985,-198,4982,-202,4978,-205,4973,-210,5002,-210,5002,-202,5004,-200,5004,-166,4985,-166,4978,-164,4966,-164,4951,-162,4944,-162,4939,-159,4934,-159,4927,-152,4925,-152,4925,-142,4927,-138,4930,-135,4939,-130,5004,-130,5004,-128,4985,-128,4970,-118,4966,-116,4951,-111xe" filled="t" fillcolor="#000000" stroked="f">
                <v:path arrowok="t"/>
                <v:fill type="solid"/>
              </v:shape>
              <v:shape style="position:absolute;left:4906;top:-229;width:103;height:118" coordorigin="4906,-229" coordsize="103,118" path="m5004,-130l4956,-130,4963,-133,4973,-138,4978,-142,4980,-147,4982,-150,4985,-154,4985,-166,5004,-166,5004,-130xe" filled="t" fillcolor="#000000" stroked="f">
                <v:path arrowok="t"/>
                <v:fill type="solid"/>
              </v:shape>
              <v:shape style="position:absolute;left:4906;top:-229;width:103;height:118" coordorigin="4906,-229" coordsize="103,118" path="m5009,-114l4990,-114,4985,-123,4985,-128,5004,-128,5004,-126,5006,-118,5009,-11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55.464996pt;margin-top:-13.852277pt;width:12.149998pt;height:8.67pt;mso-position-horizontal-relative:page;mso-position-vertical-relative:paragraph;z-index:-1693" coordorigin="5109,-277" coordsize="243,173">
            <v:group style="position:absolute;left:5117;top:-270;width:98;height:158" coordorigin="5117,-270" coordsize="98,158">
              <v:shape style="position:absolute;left:5117;top:-270;width:98;height:158" coordorigin="5117,-270" coordsize="98,158" path="m5215,-212l5196,-212,5196,-270,5215,-270,5215,-212xe" filled="t" fillcolor="#000000" stroked="f">
                <v:path arrowok="t"/>
                <v:fill type="solid"/>
              </v:shape>
              <v:shape style="position:absolute;left:5117;top:-270;width:98;height:158" coordorigin="5117,-270" coordsize="98,158" path="m5177,-111l5155,-111,5146,-114,5138,-118,5126,-130,5117,-150,5117,-193,5122,-202,5124,-210,5131,-217,5146,-226,5155,-229,5177,-229,5182,-224,5186,-222,5196,-212,5215,-212,5215,-210,5155,-210,5148,-207,5143,-200,5138,-195,5136,-186,5136,-157,5138,-147,5143,-140,5158,-130,5195,-130,5189,-118,5177,-111xe" filled="t" fillcolor="#000000" stroked="f">
                <v:path arrowok="t"/>
                <v:fill type="solid"/>
              </v:shape>
              <v:shape style="position:absolute;left:5117;top:-270;width:98;height:158" coordorigin="5117,-270" coordsize="98,158" path="m5195,-130l5174,-130,5182,-135,5186,-140,5191,-147,5196,-157,5196,-183,5191,-193,5186,-200,5179,-207,5172,-210,5215,-210,5215,-133,5196,-133,5195,-130xe" filled="t" fillcolor="#000000" stroked="f">
                <v:path arrowok="t"/>
                <v:fill type="solid"/>
              </v:shape>
              <v:shape style="position:absolute;left:5117;top:-270;width:98;height:158" coordorigin="5117,-270" coordsize="98,158" path="m5215,-114l5196,-114,5196,-133,5215,-133,5215,-114xe" filled="t" fillcolor="#000000" stroked="f">
                <v:path arrowok="t"/>
                <v:fill type="solid"/>
              </v:shape>
            </v:group>
            <v:group style="position:absolute;left:5238;top:-229;width:107;height:116" coordorigin="5238,-229" coordsize="107,116">
              <v:shape style="position:absolute;left:5238;top:-229;width:107;height:116" coordorigin="5238,-229" coordsize="107,116" path="m5279,-113l5262,-121,5245,-138,5239,-156,5238,-183,5244,-201,5258,-218,5274,-226,5298,-229,5317,-223,5334,-210,5334,-210,5282,-210,5275,-207,5261,-198,5258,-193,5256,-183,5343,-183,5345,-171,5345,-164,5256,-164,5261,-145,5282,-130,5337,-130,5335,-128,5322,-118,5305,-113,5279,-113xe" filled="t" fillcolor="#000000" stroked="f">
                <v:path arrowok="t"/>
                <v:fill type="solid"/>
              </v:shape>
              <v:shape style="position:absolute;left:5238;top:-229;width:107;height:116" coordorigin="5238,-229" coordsize="107,116" path="m5343,-183l5326,-183,5326,-193,5323,-198,5318,-202,5311,-207,5304,-210,5334,-210,5342,-192,5343,-183xe" filled="t" fillcolor="#000000" stroked="f">
                <v:path arrowok="t"/>
                <v:fill type="solid"/>
              </v:shape>
              <v:shape style="position:absolute;left:5238;top:-229;width:107;height:116" coordorigin="5238,-229" coordsize="107,116" path="m5337,-130l5302,-130,5309,-133,5314,-135,5323,-145,5326,-150,5345,-147,5342,-138,5337,-13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2.264984pt;margin-top:-14.187275pt;width:111.630003pt;height:11.045002pt;mso-position-horizontal-relative:page;mso-position-vertical-relative:paragraph;z-index:-1692" coordorigin="5445,-284" coordsize="2233,221">
            <v:group style="position:absolute;left:5453;top:-229;width:103;height:118" coordorigin="5453,-229" coordsize="103,118">
              <v:shape style="position:absolute;left:5453;top:-229;width:103;height:118" coordorigin="5453,-229" coordsize="103,118" path="m5474,-190l5455,-193,5458,-202,5460,-210,5465,-214,5467,-219,5474,-222,5482,-226,5489,-229,5525,-229,5532,-226,5542,-222,5544,-217,5546,-214,5549,-210,5489,-210,5484,-207,5479,-202,5477,-198,5474,-190xe" filled="t" fillcolor="#000000" stroked="f">
                <v:path arrowok="t"/>
                <v:fill type="solid"/>
              </v:shape>
              <v:shape style="position:absolute;left:5453;top:-229;width:103;height:118" coordorigin="5453,-229" coordsize="103,118" path="m5498,-111l5479,-111,5470,-116,5462,-121,5455,-128,5453,-135,5453,-150,5462,-169,5472,-174,5474,-176,5482,-176,5484,-178,5491,-178,5498,-181,5513,-181,5525,-183,5532,-186,5532,-198,5530,-202,5522,-210,5549,-210,5551,-202,5551,-166,5532,-166,5525,-164,5515,-164,5501,-162,5491,-162,5486,-159,5482,-159,5474,-152,5472,-152,5472,-142,5474,-138,5479,-135,5482,-133,5489,-130,5554,-130,5554,-128,5532,-128,5525,-123,5520,-118,5498,-111xe" filled="t" fillcolor="#000000" stroked="f">
                <v:path arrowok="t"/>
                <v:fill type="solid"/>
              </v:shape>
              <v:shape style="position:absolute;left:5453;top:-229;width:103;height:118" coordorigin="5453,-229" coordsize="103,118" path="m5554,-130l5503,-130,5510,-133,5515,-135,5522,-138,5527,-142,5530,-147,5532,-150,5532,-166,5551,-166,5551,-135,5554,-130xe" filled="t" fillcolor="#000000" stroked="f">
                <v:path arrowok="t"/>
                <v:fill type="solid"/>
              </v:shape>
              <v:shape style="position:absolute;left:5453;top:-229;width:103;height:118" coordorigin="5453,-229" coordsize="103,118" path="m5556,-114l5537,-114,5532,-123,5532,-128,5554,-128,5554,-118,5556,-114xe" filled="t" fillcolor="#000000" stroked="f">
                <v:path arrowok="t"/>
                <v:fill type="solid"/>
              </v:shape>
            </v:group>
            <v:group style="position:absolute;left:5580;top:-229;width:98;height:158" coordorigin="5580,-229" coordsize="98,158">
              <v:shape style="position:absolute;left:5580;top:-229;width:98;height:158" coordorigin="5580,-229" coordsize="98,158" path="m5638,-111l5623,-111,5616,-114,5611,-116,5602,-126,5599,-130,5638,-130,5645,-135,5657,-147,5659,-157,5659,-186,5657,-195,5650,-200,5645,-207,5638,-210,5599,-210,5604,-214,5606,-222,5614,-224,5618,-229,5640,-229,5650,-226,5664,-217,5674,-202,5678,-183,5678,-159,5676,-150,5671,-140,5669,-130,5662,-123,5654,-118,5645,-114,5638,-111xe" filled="t" fillcolor="#000000" stroked="f">
                <v:path arrowok="t"/>
                <v:fill type="solid"/>
              </v:shape>
              <v:shape style="position:absolute;left:5580;top:-229;width:98;height:158" coordorigin="5580,-229" coordsize="98,158" path="m5599,-70l5580,-70,5580,-226,5599,-226,5599,-210,5621,-210,5614,-207,5609,-200,5602,-193,5599,-183,5599,-157,5602,-147,5606,-140,5621,-130,5599,-130,5599,-70xe" filled="t" fillcolor="#000000" stroked="f">
                <v:path arrowok="t"/>
                <v:fill type="solid"/>
              </v:shape>
              <v:shape style="position:absolute;left:5699;top:-284;width:1979;height:182" type="#_x0000_t75">
                <v:imagedata r:id="rId85" o:title=""/>
              </v:shape>
            </v:group>
            <w10:wrap type="none"/>
          </v:group>
        </w:pict>
      </w:r>
      <w:r>
        <w:rPr/>
        <w:pict>
          <v:group style="position:absolute;margin-left:388.784973pt;margin-top:-11.812277pt;width:21.510042pt;height:8.670004pt;mso-position-horizontal-relative:page;mso-position-vertical-relative:paragraph;z-index:-1691" coordorigin="7776,-236" coordsize="430,173">
            <v:group style="position:absolute;left:7783;top:-229;width:98;height:158" coordorigin="7783,-229" coordsize="98,158">
              <v:shape style="position:absolute;left:7783;top:-229;width:98;height:158" coordorigin="7783,-229" coordsize="98,158" path="m7841,-111l7826,-111,7822,-114,7814,-116,7810,-121,7807,-126,7802,-130,7841,-130,7848,-135,7860,-147,7862,-157,7862,-186,7860,-195,7848,-207,7841,-210,7802,-210,7807,-214,7812,-222,7817,-224,7822,-229,7846,-229,7853,-226,7867,-217,7877,-202,7882,-183,7882,-159,7877,-140,7872,-130,7865,-123,7850,-114,7841,-111xe" filled="t" fillcolor="#000000" stroked="f">
                <v:path arrowok="t"/>
                <v:fill type="solid"/>
              </v:shape>
              <v:shape style="position:absolute;left:7783;top:-229;width:98;height:158" coordorigin="7783,-229" coordsize="98,158" path="m7802,-70l7783,-70,7783,-226,7802,-226,7802,-210,7826,-210,7819,-207,7805,-193,7802,-183,7802,-157,7805,-147,7817,-135,7824,-130,7802,-130,7802,-70xe" filled="t" fillcolor="#000000" stroked="f">
                <v:path arrowok="t"/>
                <v:fill type="solid"/>
              </v:shape>
            </v:group>
            <v:group style="position:absolute;left:7901;top:-229;width:103;height:118" coordorigin="7901,-229" coordsize="103,118">
              <v:shape style="position:absolute;left:7901;top:-229;width:103;height:118" coordorigin="7901,-229" coordsize="103,118" path="m7922,-190l7903,-193,7906,-202,7908,-210,7910,-214,7915,-219,7930,-226,7937,-229,7973,-229,7978,-226,7985,-224,7990,-222,7992,-217,7994,-214,7997,-210,7937,-210,7932,-207,7927,-202,7925,-198,7922,-190xe" filled="t" fillcolor="#000000" stroked="f">
                <v:path arrowok="t"/>
                <v:fill type="solid"/>
              </v:shape>
              <v:shape style="position:absolute;left:7901;top:-229;width:103;height:118" coordorigin="7901,-229" coordsize="103,118" path="m7946,-111l7927,-111,7918,-116,7910,-121,7903,-128,7901,-135,7901,-154,7906,-159,7910,-169,7915,-171,7918,-174,7922,-176,7927,-176,7932,-178,7937,-178,7946,-181,7961,-181,7973,-183,7980,-186,7980,-198,7978,-202,7970,-210,7997,-210,7999,-202,7999,-166,7980,-166,7973,-164,7961,-164,7946,-162,7939,-162,7934,-159,7930,-159,7922,-152,7920,-152,7920,-142,7922,-138,7925,-135,7934,-130,7999,-130,8000,-128,7980,-128,7973,-123,7968,-118,7946,-111xe" filled="t" fillcolor="#000000" stroked="f">
                <v:path arrowok="t"/>
                <v:fill type="solid"/>
              </v:shape>
              <v:shape style="position:absolute;left:7901;top:-229;width:103;height:118" coordorigin="7901,-229" coordsize="103,118" path="m7999,-130l7951,-130,7958,-133,7963,-135,7970,-138,7973,-142,7978,-147,7978,-150,7980,-154,7980,-166,7999,-166,7999,-130xe" filled="t" fillcolor="#000000" stroked="f">
                <v:path arrowok="t"/>
                <v:fill type="solid"/>
              </v:shape>
              <v:shape style="position:absolute;left:7901;top:-229;width:103;height:118" coordorigin="7901,-229" coordsize="103,118" path="m8004,-114l7985,-114,7980,-123,7980,-128,8000,-128,8002,-126,8002,-118,8004,-114xe" filled="t" fillcolor="#000000" stroked="f">
                <v:path arrowok="t"/>
                <v:fill type="solid"/>
              </v:shape>
            </v:group>
            <v:group style="position:absolute;left:8028;top:-229;width:60;height:115" coordorigin="8028,-229" coordsize="60,115">
              <v:shape style="position:absolute;left:8028;top:-229;width:60;height:115" coordorigin="8028,-229" coordsize="60,115" path="m8081,-207l8076,-210,8045,-210,8047,-219,8052,-224,8057,-226,8059,-229,8081,-229,8088,-224,8081,-207xe" filled="t" fillcolor="#000000" stroked="f">
                <v:path arrowok="t"/>
                <v:fill type="solid"/>
              </v:shape>
              <v:shape style="position:absolute;left:8028;top:-229;width:60;height:115" coordorigin="8028,-229" coordsize="60,115" path="m8047,-114l8028,-114,8028,-226,8045,-226,8045,-210,8059,-210,8054,-205,8047,-190,8047,-114xe" filled="t" fillcolor="#000000" stroked="f">
                <v:path arrowok="t"/>
                <v:fill type="solid"/>
              </v:shape>
            </v:group>
            <v:group style="position:absolute;left:8095;top:-229;width:103;height:118" coordorigin="8095,-229" coordsize="103,118">
              <v:shape style="position:absolute;left:8095;top:-229;width:103;height:118" coordorigin="8095,-229" coordsize="103,118" path="m8117,-190l8098,-193,8100,-202,8102,-210,8107,-214,8110,-219,8117,-222,8124,-226,8131,-229,8167,-229,8174,-226,8184,-222,8186,-217,8189,-214,8191,-210,8131,-210,8126,-207,8122,-202,8119,-198,8117,-190xe" filled="t" fillcolor="#000000" stroked="f">
                <v:path arrowok="t"/>
                <v:fill type="solid"/>
              </v:shape>
              <v:shape style="position:absolute;left:8095;top:-229;width:103;height:118" coordorigin="8095,-229" coordsize="103,118" path="m8141,-111l8122,-111,8112,-116,8105,-121,8095,-135,8095,-150,8105,-169,8114,-174,8117,-176,8124,-176,8126,-178,8134,-178,8141,-181,8155,-181,8167,-183,8174,-186,8174,-198,8172,-202,8165,-210,8191,-210,8194,-202,8194,-166,8174,-166,8167,-164,8158,-164,8143,-162,8134,-162,8129,-159,8124,-159,8117,-152,8114,-152,8114,-142,8117,-138,8122,-135,8124,-133,8131,-130,8196,-130,8196,-128,8174,-128,8167,-123,8162,-118,8141,-111xe" filled="t" fillcolor="#000000" stroked="f">
                <v:path arrowok="t"/>
                <v:fill type="solid"/>
              </v:shape>
              <v:shape style="position:absolute;left:8095;top:-229;width:103;height:118" coordorigin="8095,-229" coordsize="103,118" path="m8196,-130l8146,-130,8153,-133,8158,-135,8165,-138,8170,-142,8172,-147,8174,-150,8174,-166,8194,-166,8194,-135,8196,-130xe" filled="t" fillcolor="#000000" stroked="f">
                <v:path arrowok="t"/>
                <v:fill type="solid"/>
              </v:shape>
              <v:shape style="position:absolute;left:8095;top:-229;width:103;height:118" coordorigin="8095,-229" coordsize="103,118" path="m8198,-114l8179,-114,8174,-123,8174,-128,8196,-128,8196,-118,8198,-11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14.998199pt;margin-top:-14.187276pt;width:7.811781pt;height:9.1pt;mso-position-horizontal-relative:page;mso-position-vertical-relative:paragraph;z-index:-1690" coordorigin="8300,-284" coordsize="156,182">
            <v:group style="position:absolute;left:8307;top:-229;width:107;height:116" coordorigin="8307,-229" coordsize="107,116">
              <v:shape style="position:absolute;left:8307;top:-229;width:107;height:116" coordorigin="8307,-229" coordsize="107,116" path="m8348,-112l8331,-120,8314,-138,8308,-156,8307,-183,8313,-201,8326,-219,8343,-226,8367,-229,8386,-223,8403,-210,8403,-210,8352,-210,8342,-207,8335,-202,8326,-193,8326,-183,8413,-183,8414,-171,8414,-164,8326,-164,8326,-154,8330,-145,8352,-130,8406,-130,8405,-128,8390,-118,8375,-114,8348,-112xe" filled="t" fillcolor="#000000" stroked="f">
                <v:path arrowok="t"/>
                <v:fill type="solid"/>
              </v:shape>
              <v:shape style="position:absolute;left:8307;top:-229;width:107;height:116" coordorigin="8307,-229" coordsize="107,116" path="m8413,-183l8395,-183,8393,-193,8388,-202,8381,-207,8371,-210,8403,-210,8412,-192,8413,-183xe" filled="t" fillcolor="#000000" stroked="f">
                <v:path arrowok="t"/>
                <v:fill type="solid"/>
              </v:shape>
              <v:shape style="position:absolute;left:8307;top:-229;width:107;height:116" coordorigin="8307,-229" coordsize="107,116" path="m8406,-130l8371,-130,8381,-135,8388,-140,8390,-145,8395,-150,8414,-147,8406,-130xe" filled="t" fillcolor="#000000" stroked="f">
                <v:path arrowok="t"/>
                <v:fill type="solid"/>
              </v:shape>
            </v:group>
            <v:group style="position:absolute;left:8444;top:-272;width:2;height:158" coordorigin="8444,-272" coordsize="2,158">
              <v:shape style="position:absolute;left:8444;top:-272;width:2;height:158" coordorigin="8444,-272" coordsize="0,158" path="m8444,-114l8444,-272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28.144989pt;margin-top:-14.487273pt;width:64.349993pt;height:11.345pt;mso-position-horizontal-relative:page;mso-position-vertical-relative:paragraph;z-index:-1689" coordorigin="8563,-290" coordsize="1287,227">
            <v:group style="position:absolute;left:8570;top:-229;width:98;height:118" coordorigin="8570,-229" coordsize="98,118">
              <v:shape style="position:absolute;left:8570;top:-229;width:98;height:118" coordorigin="8570,-229" coordsize="98,118" path="m8635,-111l8573,-149,8570,-171,8570,-183,8604,-226,8611,-229,8633,-229,8645,-226,8652,-219,8659,-214,8662,-210,8611,-210,8604,-207,8599,-200,8592,-195,8590,-186,8590,-157,8592,-147,8604,-135,8611,-130,8662,-130,8652,-123,8645,-116,8635,-111xe" filled="t" fillcolor="#000000" stroked="f">
                <v:path arrowok="t"/>
                <v:fill type="solid"/>
              </v:shape>
              <v:shape style="position:absolute;left:8570;top:-229;width:98;height:118" coordorigin="8570,-229" coordsize="98,118" path="m8647,-190l8645,-198,8642,-202,8638,-205,8633,-210,8662,-210,8664,-205,8666,-193,8647,-190xe" filled="t" fillcolor="#000000" stroked="f">
                <v:path arrowok="t"/>
                <v:fill type="solid"/>
              </v:shape>
              <v:shape style="position:absolute;left:8570;top:-229;width:98;height:118" coordorigin="8570,-229" coordsize="98,118" path="m8662,-130l8628,-130,8635,-133,8640,-138,8645,-140,8650,-154,8669,-152,8666,-140,8662,-130xe" filled="t" fillcolor="#000000" stroked="f">
                <v:path arrowok="t"/>
                <v:fill type="solid"/>
              </v:shape>
            </v:group>
            <v:group style="position:absolute;left:8686;top:-226;width:94;height:115" coordorigin="8686,-226" coordsize="94,115">
              <v:shape style="position:absolute;left:8686;top:-226;width:94;height:115" coordorigin="8686,-226" coordsize="94,115" path="m8724,-111l8717,-111,8710,-114,8695,-121,8693,-126,8688,-130,8688,-135,8686,-140,8686,-226,8705,-226,8705,-147,8710,-138,8712,-135,8722,-130,8758,-130,8743,-116,8724,-111xe" filled="t" fillcolor="#000000" stroked="f">
                <v:path arrowok="t"/>
                <v:fill type="solid"/>
              </v:shape>
              <v:shape style="position:absolute;left:8686;top:-226;width:94;height:115" coordorigin="8686,-226" coordsize="94,115" path="m8758,-130l8734,-130,8738,-133,8746,-135,8750,-138,8758,-152,8760,-159,8760,-226,8779,-226,8779,-131,8759,-131,8758,-130xe" filled="t" fillcolor="#000000" stroked="f">
                <v:path arrowok="t"/>
                <v:fill type="solid"/>
              </v:shape>
              <v:shape style="position:absolute;left:8686;top:-226;width:94;height:115" coordorigin="8686,-226" coordsize="94,115" path="m8779,-114l8760,-114,8759,-131,8779,-131,8779,-114xe" filled="t" fillcolor="#000000" stroked="f">
                <v:path arrowok="t"/>
                <v:fill type="solid"/>
              </v:shape>
            </v:group>
            <v:group style="position:absolute;left:8806;top:-229;width:154;height:115" coordorigin="8806,-229" coordsize="154,115">
              <v:shape style="position:absolute;left:8806;top:-229;width:154;height:115" coordorigin="8806,-229" coordsize="154,115" path="m8892,-114l8873,-114,8873,-200,8866,-207,8861,-210,8825,-210,8844,-229,8873,-229,8880,-224,8885,-219,8887,-214,8891,-209,8912,-209,8906,-207,8902,-202,8894,-198,8892,-190,8892,-114xe" filled="t" fillcolor="#000000" stroked="f">
                <v:path arrowok="t"/>
                <v:fill type="solid"/>
              </v:shape>
              <v:shape style="position:absolute;left:8806;top:-229;width:154;height:115" coordorigin="8806,-229" coordsize="154,115" path="m8912,-209l8891,-209,8907,-224,8926,-229,8935,-229,8945,-226,8957,-214,8958,-210,8914,-210,8912,-209xe" filled="t" fillcolor="#000000" stroked="f">
                <v:path arrowok="t"/>
                <v:fill type="solid"/>
              </v:shape>
              <v:shape style="position:absolute;left:8806;top:-229;width:154;height:115" coordorigin="8806,-229" coordsize="154,115" path="m8825,-114l8806,-114,8806,-226,8825,-226,8825,-210,8844,-210,8839,-207,8832,-200,8830,-195,8825,-181,8825,-114xe" filled="t" fillcolor="#000000" stroked="f">
                <v:path arrowok="t"/>
                <v:fill type="solid"/>
              </v:shape>
              <v:shape style="position:absolute;left:8806;top:-229;width:154;height:115" coordorigin="8806,-229" coordsize="154,115" path="m8959,-114l8940,-114,8940,-200,8933,-207,8928,-210,8958,-210,8959,-205,8959,-114xe" filled="t" fillcolor="#000000" stroked="f">
                <v:path arrowok="t"/>
                <v:fill type="solid"/>
              </v:shape>
            </v:group>
            <v:group style="position:absolute;left:8988;top:-229;width:98;height:158" coordorigin="8988,-229" coordsize="98,158">
              <v:shape style="position:absolute;left:8988;top:-229;width:98;height:158" coordorigin="8988,-229" coordsize="98,158" path="m9046,-111l9031,-111,9022,-116,9014,-121,9012,-126,9007,-130,9046,-130,9060,-140,9065,-147,9067,-157,9067,-186,9065,-195,9053,-207,9046,-210,9007,-210,9012,-214,9017,-222,9022,-224,9026,-229,9050,-229,9058,-226,9072,-217,9079,-210,9082,-202,9086,-193,9086,-150,9077,-130,9072,-123,9062,-118,9055,-114,9046,-111xe" filled="t" fillcolor="#000000" stroked="f">
                <v:path arrowok="t"/>
                <v:fill type="solid"/>
              </v:shape>
              <v:shape style="position:absolute;left:8988;top:-229;width:98;height:158" coordorigin="8988,-229" coordsize="98,158" path="m9007,-70l8988,-70,8988,-226,9007,-226,9007,-210,9031,-210,9024,-207,9017,-200,9012,-193,9007,-183,9007,-157,9012,-147,9017,-140,9022,-135,9029,-130,9007,-130,9007,-70xe" filled="t" fillcolor="#000000" stroked="f">
                <v:path arrowok="t"/>
                <v:fill type="solid"/>
              </v:shape>
            </v:group>
            <v:group style="position:absolute;left:9121;top:-272;width:2;height:158" coordorigin="9121,-272" coordsize="2,158">
              <v:shape style="position:absolute;left:9121;top:-272;width:2;height:158" coordorigin="9121,-272" coordsize="0,158" path="m9121,-114l9121,-272e" filled="f" stroked="t" strokeweight="1.180002pt" strokecolor="#000000">
                <v:path arrowok="t"/>
              </v:shape>
            </v:group>
            <v:group style="position:absolute;left:9168;top:-279;width:2;height:166" coordorigin="9168,-279" coordsize="2,166">
              <v:shape style="position:absolute;left:9168;top:-279;width:2;height:166" coordorigin="9168,-279" coordsize="0,166" path="m9168,-114l9168,-279e" filled="f" stroked="t" strokeweight="1.06pt" strokecolor="#000000">
                <v:path arrowok="t"/>
              </v:shape>
            </v:group>
            <v:group style="position:absolute;left:9209;top:-229;width:154;height:115" coordorigin="9209,-229" coordsize="154,115">
              <v:shape style="position:absolute;left:9209;top:-229;width:154;height:115" coordorigin="9209,-229" coordsize="154,115" path="m9295,-114l9276,-114,9276,-193,9274,-200,9271,-205,9262,-210,9228,-210,9230,-214,9240,-224,9247,-229,9276,-229,9290,-214,9293,-207,9307,-207,9298,-198,9295,-190,9295,-114xe" filled="t" fillcolor="#000000" stroked="f">
                <v:path arrowok="t"/>
                <v:fill type="solid"/>
              </v:shape>
              <v:shape style="position:absolute;left:9209;top:-229;width:154;height:115" coordorigin="9209,-229" coordsize="154,115" path="m9307,-207l9293,-207,9300,-222,9312,-229,9338,-229,9346,-226,9358,-214,9360,-210,9314,-210,9307,-207xe" filled="t" fillcolor="#000000" stroked="f">
                <v:path arrowok="t"/>
                <v:fill type="solid"/>
              </v:shape>
              <v:shape style="position:absolute;left:9209;top:-229;width:154;height:115" coordorigin="9209,-229" coordsize="154,115" path="m9228,-114l9209,-114,9209,-226,9228,-226,9228,-210,9245,-210,9240,-207,9233,-200,9230,-195,9228,-188,9228,-114xe" filled="t" fillcolor="#000000" stroked="f">
                <v:path arrowok="t"/>
                <v:fill type="solid"/>
              </v:shape>
              <v:shape style="position:absolute;left:9209;top:-229;width:154;height:115" coordorigin="9209,-229" coordsize="154,115" path="m9362,-114l9343,-114,9343,-190,9341,-195,9341,-200,9338,-202,9338,-205,9334,-207,9331,-210,9360,-210,9362,-205,9362,-114xe" filled="t" fillcolor="#000000" stroked="f">
                <v:path arrowok="t"/>
                <v:fill type="solid"/>
              </v:shape>
            </v:group>
            <v:group style="position:absolute;left:9401;top:-279;width:2;height:166" coordorigin="9401,-279" coordsize="2,166">
              <v:shape style="position:absolute;left:9401;top:-279;width:2;height:166" coordorigin="9401,-279" coordsize="0,166" path="m9401,-114l9401,-279e" filled="f" stroked="t" strokeweight="1.06pt" strokecolor="#000000">
                <v:path arrowok="t"/>
              </v:shape>
            </v:group>
            <v:group style="position:absolute;left:9433;top:-229;width:107;height:116" coordorigin="9433,-229" coordsize="107,116">
              <v:shape style="position:absolute;left:9433;top:-229;width:107;height:116" coordorigin="9433,-229" coordsize="107,116" path="m9474,-113l9458,-120,9439,-138,9434,-156,9433,-183,9439,-201,9453,-219,9470,-226,9493,-229,9511,-223,9529,-210,9529,-210,9478,-210,9468,-207,9463,-202,9456,-198,9451,-193,9451,-183,9538,-183,9540,-171,9540,-164,9451,-164,9451,-154,9456,-145,9478,-130,9532,-130,9530,-128,9517,-118,9501,-114,9474,-113xe" filled="t" fillcolor="#000000" stroked="f">
                <v:path arrowok="t"/>
                <v:fill type="solid"/>
              </v:shape>
              <v:shape style="position:absolute;left:9433;top:-229;width:107;height:116" coordorigin="9433,-229" coordsize="107,116" path="m9538,-183l9521,-183,9521,-193,9518,-198,9514,-202,9506,-207,9497,-210,9529,-210,9537,-192,9538,-183xe" filled="t" fillcolor="#000000" stroked="f">
                <v:path arrowok="t"/>
                <v:fill type="solid"/>
              </v:shape>
              <v:shape style="position:absolute;left:9433;top:-229;width:107;height:116" coordorigin="9433,-229" coordsize="107,116" path="m9532,-130l9497,-130,9502,-133,9509,-135,9518,-145,9521,-150,9540,-147,9532,-130xe" filled="t" fillcolor="#000000" stroked="f">
                <v:path arrowok="t"/>
                <v:fill type="solid"/>
              </v:shape>
            </v:group>
            <v:group style="position:absolute;left:9562;top:-229;width:94;height:115" coordorigin="9562,-229" coordsize="94,115">
              <v:shape style="position:absolute;left:9562;top:-229;width:94;height:115" coordorigin="9562,-229" coordsize="94,115" path="m9650,-212l9581,-212,9588,-224,9600,-229,9629,-229,9636,-226,9641,-224,9648,-217,9650,-212xe" filled="t" fillcolor="#000000" stroked="f">
                <v:path arrowok="t"/>
                <v:fill type="solid"/>
              </v:shape>
              <v:shape style="position:absolute;left:9562;top:-229;width:94;height:115" coordorigin="9562,-229" coordsize="94,115" path="m9581,-114l9562,-114,9562,-226,9581,-226,9581,-212,9650,-212,9652,-210,9602,-210,9595,-207,9590,-202,9583,-198,9581,-188,9581,-114xe" filled="t" fillcolor="#000000" stroked="f">
                <v:path arrowok="t"/>
                <v:fill type="solid"/>
              </v:shape>
              <v:shape style="position:absolute;left:9562;top:-229;width:94;height:115" coordorigin="9562,-229" coordsize="94,115" path="m9655,-114l9636,-114,9636,-188,9634,-195,9634,-198,9631,-202,9629,-205,9624,-207,9622,-210,9652,-210,9653,-207,9653,-202,9655,-198,9655,-114xe" filled="t" fillcolor="#000000" stroked="f">
                <v:path arrowok="t"/>
                <v:fill type="solid"/>
              </v:shape>
            </v:group>
            <v:group style="position:absolute;left:9672;top:-267;width:55;height:156" coordorigin="9672,-267" coordsize="55,156">
              <v:shape style="position:absolute;left:9672;top:-267;width:55;height:156" coordorigin="9672,-267" coordsize="55,156" path="m9706,-226l9686,-226,9686,-255,9706,-267,9706,-226xe" filled="t" fillcolor="#000000" stroked="f">
                <v:path arrowok="t"/>
                <v:fill type="solid"/>
              </v:shape>
              <v:shape style="position:absolute;left:9672;top:-267;width:55;height:156" coordorigin="9672,-267" coordsize="55,156" path="m9725,-207l9672,-207,9672,-226,9725,-226,9725,-207xe" filled="t" fillcolor="#000000" stroked="f">
                <v:path arrowok="t"/>
                <v:fill type="solid"/>
              </v:shape>
              <v:shape style="position:absolute;left:9672;top:-267;width:55;height:156" coordorigin="9672,-267" coordsize="55,156" path="m9715,-111l9706,-111,9698,-114,9696,-116,9691,-118,9689,-121,9689,-123,9686,-128,9686,-207,9706,-207,9706,-135,9708,-133,9710,-133,9713,-130,9725,-130,9727,-114,9720,-114,9715,-111xe" filled="t" fillcolor="#000000" stroked="f">
                <v:path arrowok="t"/>
                <v:fill type="solid"/>
              </v:shape>
            </v:group>
            <v:group style="position:absolute;left:9740;top:-229;width:103;height:118" coordorigin="9740,-229" coordsize="103,118">
              <v:shape style="position:absolute;left:9740;top:-229;width:103;height:118" coordorigin="9740,-229" coordsize="103,118" path="m9799,-111l9775,-111,9763,-116,9754,-128,9747,-138,9741,-155,9740,-182,9745,-202,9756,-217,9766,-226,9778,-229,9794,-229,9813,-224,9830,-212,9831,-210,9782,-210,9773,-207,9768,-200,9761,-195,9758,-183,9758,-157,9761,-147,9773,-135,9782,-130,9833,-130,9826,-123,9818,-118,9809,-114,9799,-111xe" filled="t" fillcolor="#000000" stroked="f">
                <v:path arrowok="t"/>
                <v:fill type="solid"/>
              </v:shape>
              <v:shape style="position:absolute;left:9740;top:-229;width:103;height:118" coordorigin="9740,-229" coordsize="103,118" path="m9833,-130l9799,-130,9809,-135,9821,-147,9823,-157,9823,-183,9821,-193,9806,-207,9799,-210,9831,-210,9839,-195,9842,-174,9842,-157,9840,-147,9835,-138,9833,-13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97.144989pt;margin-top:-13.852277pt;width:12.149998pt;height:8.67pt;mso-position-horizontal-relative:page;mso-position-vertical-relative:paragraph;z-index:-1688" coordorigin="9943,-277" coordsize="243,173">
            <v:group style="position:absolute;left:9950;top:-270;width:98;height:158" coordorigin="9950,-270" coordsize="98,158">
              <v:shape style="position:absolute;left:9950;top:-270;width:98;height:158" coordorigin="9950,-270" coordsize="98,158" path="m10049,-212l10030,-212,10030,-270,10049,-270,10049,-212xe" filled="t" fillcolor="#000000" stroked="f">
                <v:path arrowok="t"/>
                <v:fill type="solid"/>
              </v:shape>
              <v:shape style="position:absolute;left:9950;top:-270;width:98;height:158" coordorigin="9950,-270" coordsize="98,158" path="m10010,-111l9989,-111,9982,-114,9950,-159,9950,-181,9989,-229,10010,-229,10015,-224,10022,-222,10025,-217,10030,-212,10049,-212,10049,-210,9991,-210,9984,-207,9972,-195,9970,-186,9970,-157,9972,-147,9977,-140,9991,-130,10028,-130,10022,-118,10010,-111xe" filled="t" fillcolor="#000000" stroked="f">
                <v:path arrowok="t"/>
                <v:fill type="solid"/>
              </v:shape>
              <v:shape style="position:absolute;left:9950;top:-270;width:98;height:158" coordorigin="9950,-270" coordsize="98,158" path="m10028,-130l10008,-130,10015,-135,10027,-147,10030,-157,10030,-183,10025,-193,10015,-207,10008,-210,10049,-210,10049,-133,10030,-133,10028,-130xe" filled="t" fillcolor="#000000" stroked="f">
                <v:path arrowok="t"/>
                <v:fill type="solid"/>
              </v:shape>
              <v:shape style="position:absolute;left:9950;top:-270;width:98;height:158" coordorigin="9950,-270" coordsize="98,158" path="m10049,-114l10030,-114,10030,-133,10049,-133,10049,-114xe" filled="t" fillcolor="#000000" stroked="f">
                <v:path arrowok="t"/>
                <v:fill type="solid"/>
              </v:shape>
            </v:group>
            <v:group style="position:absolute;left:10072;top:-229;width:107;height:116" coordorigin="10072,-229" coordsize="107,116">
              <v:shape style="position:absolute;left:10072;top:-229;width:107;height:116" coordorigin="10072,-229" coordsize="107,116" path="m10114,-113l10097,-121,10079,-139,10073,-156,10072,-183,10079,-201,10092,-218,10109,-226,10132,-229,10150,-223,10167,-210,10167,-210,10116,-210,10109,-207,10094,-198,10092,-193,10090,-183,10177,-183,10178,-171,10178,-164,10090,-164,10094,-145,10109,-135,10118,-130,10171,-130,10169,-128,10156,-118,10140,-114,10114,-113xe" filled="t" fillcolor="#000000" stroked="f">
                <v:path arrowok="t"/>
                <v:fill type="solid"/>
              </v:shape>
              <v:shape style="position:absolute;left:10072;top:-229;width:107;height:116" coordorigin="10072,-229" coordsize="107,116" path="m10177,-183l10159,-183,10159,-193,10157,-198,10152,-202,10145,-207,10138,-210,10167,-210,10176,-192,10177,-183xe" filled="t" fillcolor="#000000" stroked="f">
                <v:path arrowok="t"/>
                <v:fill type="solid"/>
              </v:shape>
              <v:shape style="position:absolute;left:10072;top:-229;width:107;height:116" coordorigin="10072,-229" coordsize="107,116" path="m10171,-130l10135,-130,10142,-133,10147,-135,10157,-145,10159,-150,10178,-147,10176,-138,10171,-130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4.51001pt;margin-top:-14.187276pt;width:7.864966pt;height:9.1pt;mso-position-horizontal-relative:page;mso-position-vertical-relative:paragraph;z-index:-1687" coordorigin="10290,-284" coordsize="157,182">
            <v:group style="position:absolute;left:10302;top:-272;width:2;height:158" coordorigin="10302,-272" coordsize="2,158">
              <v:shape style="position:absolute;left:10302;top:-272;width:2;height:158" coordorigin="10302,-272" coordsize="0,158" path="m10302,-114l10302,-272e" filled="f" stroked="t" strokeweight="1.180002pt" strokecolor="#000000">
                <v:path arrowok="t"/>
              </v:shape>
            </v:group>
            <v:group style="position:absolute;left:10337;top:-229;width:103;height:118" coordorigin="10337,-229" coordsize="103,118">
              <v:shape style="position:absolute;left:10337;top:-229;width:103;height:118" coordorigin="10337,-229" coordsize="103,118" path="m10358,-190l10339,-193,10339,-202,10342,-210,10351,-219,10356,-222,10363,-226,10370,-229,10406,-229,10421,-224,10430,-214,10433,-210,10370,-210,10358,-198,10358,-190xe" filled="t" fillcolor="#000000" stroked="f">
                <v:path arrowok="t"/>
                <v:fill type="solid"/>
              </v:shape>
              <v:shape style="position:absolute;left:10337;top:-229;width:103;height:118" coordorigin="10337,-229" coordsize="103,118" path="m10382,-111l10363,-111,10354,-116,10346,-121,10339,-128,10337,-135,10337,-154,10342,-164,10349,-171,10358,-176,10363,-176,10368,-178,10373,-178,10380,-181,10397,-181,10416,-186,10416,-198,10414,-202,10409,-205,10404,-210,10433,-210,10433,-200,10435,-195,10435,-166,10416,-166,10409,-164,10397,-164,10382,-162,10375,-162,10368,-159,10366,-159,10363,-157,10358,-154,10358,-152,10356,-152,10356,-138,10370,-130,10435,-130,10435,-128,10416,-128,10402,-118,10397,-116,10382,-111xe" filled="t" fillcolor="#000000" stroked="f">
                <v:path arrowok="t"/>
                <v:fill type="solid"/>
              </v:shape>
              <v:shape style="position:absolute;left:10337;top:-229;width:103;height:118" coordorigin="10337,-229" coordsize="103,118" path="m10435,-130l10385,-130,10399,-135,10404,-138,10409,-142,10411,-147,10414,-150,10416,-154,10416,-166,10435,-166,10435,-130xe" filled="t" fillcolor="#000000" stroked="f">
                <v:path arrowok="t"/>
                <v:fill type="solid"/>
              </v:shape>
              <v:shape style="position:absolute;left:10337;top:-229;width:103;height:118" coordorigin="10337,-229" coordsize="103,118" path="m10440,-114l10421,-114,10416,-123,10416,-128,10435,-128,10435,-126,10438,-118,10440,-11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7.590027pt;margin-top:-14.187275pt;width:13.38498pt;height:11.165028pt;mso-position-horizontal-relative:page;mso-position-vertical-relative:paragraph;z-index:-1686" coordorigin="10552,-284" coordsize="268,223">
            <v:group style="position:absolute;left:10564;top:-272;width:2;height:158" coordorigin="10564,-272" coordsize="2,158">
              <v:shape style="position:absolute;left:10564;top:-272;width:2;height:158" coordorigin="10564,-272" coordsize="0,158" path="m10564,-114l10564,-272e" filled="f" stroked="t" strokeweight="1.180001pt" strokecolor="#000000">
                <v:path arrowok="t"/>
              </v:shape>
            </v:group>
            <v:group style="position:absolute;left:10597;top:-228;width:107;height:116" coordorigin="10597,-228" coordsize="107,116">
              <v:shape style="position:absolute;left:10597;top:-228;width:107;height:116" coordorigin="10597,-228" coordsize="107,116" path="m10638,-112l10621,-120,10603,-138,10598,-156,10597,-183,10603,-201,10616,-219,10633,-226,10656,-228,10674,-223,10691,-210,10639,-210,10632,-207,10618,-198,10615,-193,10615,-183,10702,-183,10704,-171,10704,-164,10615,-164,10615,-154,10620,-145,10625,-140,10632,-135,10642,-130,10696,-130,10694,-128,10680,-118,10664,-114,10638,-112xe" filled="t" fillcolor="#000000" stroked="f">
                <v:path arrowok="t"/>
                <v:fill type="solid"/>
              </v:shape>
              <v:shape style="position:absolute;left:10597;top:-228;width:107;height:116" coordorigin="10597,-228" coordsize="107,116" path="m10702,-183l10685,-183,10682,-193,10680,-198,10670,-207,10661,-210,10691,-210,10692,-209,10701,-192,10702,-183xe" filled="t" fillcolor="#000000" stroked="f">
                <v:path arrowok="t"/>
                <v:fill type="solid"/>
              </v:shape>
              <v:shape style="position:absolute;left:10597;top:-228;width:107;height:116" coordorigin="10597,-228" coordsize="107,116" path="m10696,-130l10658,-130,10666,-133,10670,-135,10685,-150,10702,-147,10699,-138,10696,-130xe" filled="t" fillcolor="#000000" stroked="f">
                <v:path arrowok="t"/>
                <v:fill type="solid"/>
              </v:shape>
            </v:group>
            <v:group style="position:absolute;left:10711;top:-226;width:101;height:158" coordorigin="10711,-226" coordsize="101,158">
              <v:shape style="position:absolute;left:10711;top:-226;width:101;height:158" coordorigin="10711,-226" coordsize="101,158" path="m10762,-87l10735,-87,10738,-90,10740,-90,10747,-97,10750,-102,10752,-111,10752,-116,10711,-226,10733,-226,10754,-164,10757,-157,10759,-147,10762,-140,10781,-140,10771,-111,10769,-99,10764,-92,10762,-87xe" filled="t" fillcolor="#000000" stroked="f">
                <v:path arrowok="t"/>
                <v:fill type="solid"/>
              </v:shape>
              <v:shape style="position:absolute;left:10711;top:-226;width:101;height:158" coordorigin="10711,-226" coordsize="101,158" path="m10781,-140l10762,-140,10766,-154,10769,-164,10790,-226,10812,-226,10781,-140xe" filled="t" fillcolor="#000000" stroked="f">
                <v:path arrowok="t"/>
                <v:fill type="solid"/>
              </v:shape>
              <v:shape style="position:absolute;left:10711;top:-226;width:101;height:158" coordorigin="10711,-226" coordsize="101,158" path="m10742,-68l10733,-68,10728,-70,10723,-70,10721,-90,10726,-90,10728,-87,10762,-87,10759,-80,10752,-73,10742,-6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45.640015pt;margin-top:-11.317247pt;width:4.92pt;height:7.92pt;mso-position-horizontal-relative:page;mso-position-vertical-relative:paragraph;z-index:-1685" coordorigin="10913,-226" coordsize="98,158">
            <v:shape style="position:absolute;left:10913;top:-226;width:98;height:158" coordorigin="10913,-226" coordsize="98,158" path="m10963,-87l10937,-87,10939,-90,10942,-90,10946,-94,10946,-97,10949,-97,10949,-102,10951,-111,10954,-111,10954,-116,10913,-226,10934,-226,10956,-164,10958,-157,10961,-147,10963,-140,10982,-140,10973,-111,10968,-99,10966,-92,10963,-87xe" filled="t" fillcolor="#000000" stroked="f">
              <v:path arrowok="t"/>
              <v:fill type="solid"/>
            </v:shape>
            <v:shape style="position:absolute;left:10913;top:-226;width:98;height:158" coordorigin="10913,-226" coordsize="98,158" path="m10982,-140l10963,-140,10968,-154,10970,-164,10992,-226,11011,-226,10982,-140xe" filled="t" fillcolor="#000000" stroked="f">
              <v:path arrowok="t"/>
              <v:fill type="solid"/>
            </v:shape>
            <v:shape style="position:absolute;left:10913;top:-226;width:98;height:158" coordorigin="10913,-226" coordsize="98,158" path="m10942,-68l10934,-68,10930,-70,10925,-70,10922,-90,10927,-90,10930,-87,10963,-87,10961,-80,10956,-75,10942,-68xe" filled="t" fillcolor="#000000" stroked="f">
              <v:path arrowok="t"/>
              <v:fill type="solid"/>
            </v:shape>
            <w10:wrap type="none"/>
          </v:group>
        </w:pict>
      </w:r>
      <w:r>
        <w:rPr/>
        <w:pict>
          <v:group style="position:absolute;margin-left:556.149963pt;margin-top:-14.187275pt;width:7.865011pt;height:9.099999pt;mso-position-horizontal-relative:page;mso-position-vertical-relative:paragraph;z-index:-1684" coordorigin="11123,-284" coordsize="157,182">
            <v:group style="position:absolute;left:11135;top:-272;width:2;height:158" coordorigin="11135,-272" coordsize="2,158">
              <v:shape style="position:absolute;left:11135;top:-272;width:2;height:158" coordorigin="11135,-272" coordsize="0,158" path="m11135,-114l11135,-272e" filled="f" stroked="t" strokeweight="1.180002pt" strokecolor="#000000">
                <v:path arrowok="t"/>
              </v:shape>
            </v:group>
            <v:group style="position:absolute;left:11170;top:-229;width:103;height:118" coordorigin="11170,-229" coordsize="103,118">
              <v:shape style="position:absolute;left:11170;top:-229;width:103;height:118" coordorigin="11170,-229" coordsize="103,118" path="m11191,-190l11172,-193,11174,-202,11177,-210,11182,-214,11184,-219,11191,-222,11198,-226,11206,-229,11242,-229,11249,-226,11258,-222,11261,-217,11263,-214,11266,-210,11206,-210,11201,-207,11196,-202,11194,-198,11191,-190xe" filled="t" fillcolor="#000000" stroked="f">
                <v:path arrowok="t"/>
                <v:fill type="solid"/>
              </v:shape>
              <v:shape style="position:absolute;left:11170;top:-229;width:103;height:118" coordorigin="11170,-229" coordsize="103,118" path="m11215,-111l11196,-111,11186,-116,11179,-121,11172,-128,11170,-135,11170,-150,11179,-169,11189,-174,11191,-176,11198,-176,11201,-178,11208,-178,11215,-181,11230,-181,11242,-183,11249,-186,11249,-198,11246,-202,11239,-210,11266,-210,11268,-202,11268,-166,11249,-166,11242,-164,11232,-164,11218,-162,11208,-162,11203,-159,11198,-159,11191,-152,11189,-152,11189,-142,11191,-138,11196,-135,11198,-133,11206,-130,11268,-130,11269,-128,11249,-128,11242,-123,11237,-118,11215,-111xe" filled="t" fillcolor="#000000" stroked="f">
                <v:path arrowok="t"/>
                <v:fill type="solid"/>
              </v:shape>
              <v:shape style="position:absolute;left:11170;top:-229;width:103;height:118" coordorigin="11170,-229" coordsize="103,118" path="m11268,-130l11220,-130,11227,-133,11232,-135,11239,-138,11244,-142,11246,-147,11249,-150,11249,-166,11268,-166,11268,-130xe" filled="t" fillcolor="#000000" stroked="f">
                <v:path arrowok="t"/>
                <v:fill type="solid"/>
              </v:shape>
              <v:shape style="position:absolute;left:11170;top:-229;width:103;height:118" coordorigin="11170,-229" coordsize="103,118" path="m11273,-114l11254,-114,11249,-123,11249,-128,11269,-128,11270,-126,11270,-118,11273,-11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16.984993pt;margin-top:47.672729pt;width:446.669986pt;height:11.345pt;mso-position-horizontal-relative:page;mso-position-vertical-relative:paragraph;z-index:-1683" coordorigin="2340,953" coordsize="8933,227">
            <v:group style="position:absolute;left:2347;top:1014;width:98;height:118" coordorigin="2347,1014" coordsize="98,118">
              <v:shape style="position:absolute;left:2347;top:1014;width:98;height:118" coordorigin="2347,1014" coordsize="98,118" path="m2412,1132l2350,1096,2347,1074,2347,1062,2350,1050,2354,1041,2357,1034,2364,1026,2371,1022,2381,1017,2390,1014,2412,1014,2422,1017,2429,1024,2436,1029,2438,1034,2390,1034,2381,1036,2371,1050,2366,1060,2366,1086,2369,1096,2376,1103,2381,1110,2390,1113,2438,1113,2431,1120,2422,1127,2412,1132xe" filled="t" fillcolor="#000000" stroked="f">
                <v:path arrowok="t"/>
                <v:fill type="solid"/>
              </v:shape>
              <v:shape style="position:absolute;left:2347;top:1014;width:98;height:118" coordorigin="2347,1014" coordsize="98,118" path="m2424,1053l2424,1046,2419,1041,2414,1038,2412,1036,2405,1034,2438,1034,2441,1038,2443,1050,2424,1053xe" filled="t" fillcolor="#000000" stroked="f">
                <v:path arrowok="t"/>
                <v:fill type="solid"/>
              </v:shape>
              <v:shape style="position:absolute;left:2347;top:1014;width:98;height:118" coordorigin="2347,1014" coordsize="98,118" path="m2438,1113l2407,1113,2417,1108,2422,1103,2426,1096,2426,1089,2446,1091,2443,1103,2438,1113xe" filled="t" fillcolor="#000000" stroked="f">
                <v:path arrowok="t"/>
                <v:fill type="solid"/>
              </v:shape>
            </v:group>
            <v:group style="position:absolute;left:2462;top:1017;width:94;height:115" coordorigin="2462,1017" coordsize="94,115">
              <v:shape style="position:absolute;left:2462;top:1017;width:94;height:115" coordorigin="2462,1017" coordsize="94,115" path="m2501,1132l2494,1132,2486,1130,2472,1122,2470,1118,2467,1115,2465,1110,2462,1103,2462,1017,2482,1017,2482,1096,2486,1106,2491,1108,2494,1110,2498,1113,2535,1113,2520,1127,2501,1132xe" filled="t" fillcolor="#000000" stroked="f">
                <v:path arrowok="t"/>
                <v:fill type="solid"/>
              </v:shape>
              <v:shape style="position:absolute;left:2462;top:1017;width:94;height:115" coordorigin="2462,1017" coordsize="94,115" path="m2535,1113l2510,1113,2518,1110,2527,1106,2534,1091,2537,1084,2537,1017,2556,1017,2556,1112,2535,1112,2535,1113xe" filled="t" fillcolor="#000000" stroked="f">
                <v:path arrowok="t"/>
                <v:fill type="solid"/>
              </v:shape>
              <v:shape style="position:absolute;left:2462;top:1017;width:94;height:115" coordorigin="2462,1017" coordsize="94,115" path="m2556,1130l2537,1130,2535,1112,2556,1112,2556,1130xe" filled="t" fillcolor="#000000" stroked="f">
                <v:path arrowok="t"/>
                <v:fill type="solid"/>
              </v:shape>
            </v:group>
            <v:group style="position:absolute;left:2582;top:1014;width:154;height:115" coordorigin="2582,1014" coordsize="154,115">
              <v:shape style="position:absolute;left:2582;top:1014;width:154;height:115" coordorigin="2582,1014" coordsize="154,115" path="m2621,1036l2602,1036,2606,1029,2616,1019,2621,1017,2628,1014,2645,1014,2654,1019,2662,1024,2664,1029,2667,1034,2626,1034,2621,1036xe" filled="t" fillcolor="#000000" stroked="f">
                <v:path arrowok="t"/>
                <v:fill type="solid"/>
              </v:shape>
              <v:shape style="position:absolute;left:2582;top:1014;width:154;height:115" coordorigin="2582,1014" coordsize="154,115" path="m2689,1034l2668,1034,2683,1019,2702,1014,2712,1014,2722,1017,2734,1029,2735,1034,2690,1034,2689,1034xe" filled="t" fillcolor="#000000" stroked="f">
                <v:path arrowok="t"/>
                <v:fill type="solid"/>
              </v:shape>
              <v:shape style="position:absolute;left:2582;top:1014;width:154;height:115" coordorigin="2582,1014" coordsize="154,115" path="m2602,1130l2582,1130,2582,1017,2602,1017,2602,1036,2621,1036,2611,1041,2606,1046,2606,1050,2604,1055,2602,1062,2602,1130xe" filled="t" fillcolor="#000000" stroked="f">
                <v:path arrowok="t"/>
                <v:fill type="solid"/>
              </v:shape>
              <v:shape style="position:absolute;left:2582;top:1014;width:154;height:115" coordorigin="2582,1014" coordsize="154,115" path="m2669,1130l2650,1130,2650,1043,2645,1041,2642,1036,2638,1034,2667,1034,2668,1034,2689,1034,2683,1036,2678,1041,2671,1046,2669,1055,2669,1130xe" filled="t" fillcolor="#000000" stroked="f">
                <v:path arrowok="t"/>
                <v:fill type="solid"/>
              </v:shape>
              <v:shape style="position:absolute;left:2582;top:1014;width:154;height:115" coordorigin="2582,1014" coordsize="154,115" path="m2736,1130l2717,1130,2717,1046,2714,1041,2710,1036,2705,1034,2735,1034,2736,1038,2736,1130xe" filled="t" fillcolor="#000000" stroked="f">
                <v:path arrowok="t"/>
                <v:fill type="solid"/>
              </v:shape>
            </v:group>
            <v:group style="position:absolute;left:2765;top:1014;width:98;height:158" coordorigin="2765,1014" coordsize="98,158">
              <v:shape style="position:absolute;left:2765;top:1014;width:98;height:158" coordorigin="2765,1014" coordsize="98,158" path="m2801,1036l2784,1036,2789,1029,2798,1019,2808,1014,2825,1014,2834,1017,2849,1026,2854,1034,2806,1034,2801,1036xe" filled="t" fillcolor="#000000" stroked="f">
                <v:path arrowok="t"/>
                <v:fill type="solid"/>
              </v:shape>
              <v:shape style="position:absolute;left:2765;top:1014;width:98;height:158" coordorigin="2765,1014" coordsize="98,158" path="m2784,1173l2765,1173,2765,1017,2784,1017,2784,1036,2801,1036,2786,1050,2784,1060,2784,1086,2786,1096,2794,1103,2798,1110,2806,1113,2854,1113,2851,1115,2784,1115,2784,1173xe" filled="t" fillcolor="#000000" stroked="f">
                <v:path arrowok="t"/>
                <v:fill type="solid"/>
              </v:shape>
              <v:shape style="position:absolute;left:2765;top:1014;width:98;height:158" coordorigin="2765,1014" coordsize="98,158" path="m2854,1113l2822,1113,2830,1110,2834,1103,2842,1096,2844,1086,2844,1060,2842,1050,2834,1043,2830,1036,2822,1034,2854,1034,2858,1043,2863,1062,2863,1084,2858,1103,2854,1113xe" filled="t" fillcolor="#000000" stroked="f">
                <v:path arrowok="t"/>
                <v:fill type="solid"/>
              </v:shape>
              <v:shape style="position:absolute;left:2765;top:1014;width:98;height:158" coordorigin="2765,1014" coordsize="98,158" path="m2822,1132l2808,1132,2801,1130,2791,1125,2786,1120,2784,1115,2851,1115,2846,1120,2832,1130,2822,1132xe" filled="t" fillcolor="#000000" stroked="f">
                <v:path arrowok="t"/>
                <v:fill type="solid"/>
              </v:shape>
            </v:group>
            <v:group style="position:absolute;left:2896;top:971;width:2;height:158" coordorigin="2896,971" coordsize="2,158">
              <v:shape style="position:absolute;left:2896;top:971;width:2;height:158" coordorigin="2896,971" coordsize="0,158" path="m2896,1130l2896,971e" filled="f" stroked="t" strokeweight="1.179991pt" strokecolor="#000000">
                <v:path arrowok="t"/>
              </v:shape>
            </v:group>
            <v:group style="position:absolute;left:2945;top:964;width:2;height:166" coordorigin="2945,964" coordsize="2,166">
              <v:shape style="position:absolute;left:2945;top:964;width:2;height:166" coordorigin="2945,964" coordsize="0,166" path="m2945,1130l2945,964e" filled="f" stroked="t" strokeweight="1.06pt" strokecolor="#000000">
                <v:path arrowok="t"/>
              </v:shape>
            </v:group>
            <v:group style="position:absolute;left:2976;top:974;width:98;height:158" coordorigin="2976,974" coordsize="98,158">
              <v:shape style="position:absolute;left:2976;top:974;width:98;height:158" coordorigin="2976,974" coordsize="98,158" path="m3054,1113l3034,1113,3041,1110,3046,1103,3053,1096,3055,1086,3055,1060,3053,1050,3046,1043,3041,1036,3034,1034,3055,1034,3055,974,3074,974,3074,1110,3055,1110,3054,1113xe" filled="t" fillcolor="#000000" stroked="f">
                <v:path arrowok="t"/>
                <v:fill type="solid"/>
              </v:shape>
              <v:shape style="position:absolute;left:2976;top:974;width:98;height:158" coordorigin="2976,974" coordsize="98,158" path="m3038,1132l3014,1132,3007,1130,2993,1120,2986,1113,2983,1103,2978,1096,2976,1084,2976,1062,3014,1014,3031,1014,3036,1017,3043,1019,3053,1029,3055,1034,3017,1034,3010,1036,3005,1043,2998,1050,2995,1060,2995,1086,2998,1096,3005,1103,3010,1110,3017,1113,3054,1113,3048,1125,3038,1132xe" filled="t" fillcolor="#000000" stroked="f">
                <v:path arrowok="t"/>
                <v:fill type="solid"/>
              </v:shape>
              <v:shape style="position:absolute;left:2976;top:974;width:98;height:158" coordorigin="2976,974" coordsize="98,158" path="m3074,1130l3055,1130,3055,1110,3074,1110,3074,1130xe" filled="t" fillcolor="#000000" stroked="f">
                <v:path arrowok="t"/>
                <v:fill type="solid"/>
              </v:shape>
            </v:group>
            <v:group style="position:absolute;left:3101;top:1015;width:103;height:117" coordorigin="3101,1015" coordsize="103,117">
              <v:shape style="position:absolute;left:3101;top:1015;width:103;height:117" coordorigin="3101,1015" coordsize="103,117" path="m3161,1132l3137,1132,3122,1127,3115,1118,3108,1105,3103,1087,3101,1062,3107,1041,3118,1026,3134,1018,3157,1015,3175,1020,3193,1033,3193,1034,3142,1034,3134,1036,3127,1043,3122,1050,3120,1060,3120,1086,3122,1096,3127,1103,3134,1110,3142,1113,3193,1113,3192,1115,3187,1120,3178,1125,3170,1130,3161,1132xe" filled="t" fillcolor="#000000" stroked="f">
                <v:path arrowok="t"/>
                <v:fill type="solid"/>
              </v:shape>
              <v:shape style="position:absolute;left:3101;top:1015;width:103;height:117" coordorigin="3101,1015" coordsize="103,117" path="m3193,1113l3161,1113,3168,1110,3175,1103,3180,1096,3185,1086,3185,1060,3180,1050,3175,1043,3168,1036,3161,1034,3193,1034,3201,1050,3204,1072,3204,1086,3202,1098,3197,1106,3193,1113xe" filled="t" fillcolor="#000000" stroked="f">
                <v:path arrowok="t"/>
                <v:fill type="solid"/>
              </v:shape>
            </v:group>
            <v:group style="position:absolute;left:3266;top:1014;width:98;height:118" coordorigin="3266,1014" coordsize="98,118">
              <v:shape style="position:absolute;left:3266;top:1014;width:98;height:118" coordorigin="3266,1014" coordsize="98,118" path="m3331,1132l3269,1096,3266,1074,3266,1062,3269,1050,3274,1041,3276,1034,3283,1026,3290,1022,3300,1017,3307,1014,3331,1014,3341,1017,3348,1024,3355,1029,3358,1034,3310,1034,3300,1036,3295,1043,3288,1050,3286,1060,3286,1086,3288,1096,3295,1103,3300,1110,3307,1113,3358,1113,3350,1120,3341,1127,3331,1132xe" filled="t" fillcolor="#000000" stroked="f">
                <v:path arrowok="t"/>
                <v:fill type="solid"/>
              </v:shape>
              <v:shape style="position:absolute;left:3266;top:1014;width:98;height:118" coordorigin="3266,1014" coordsize="98,118" path="m3343,1053l3341,1046,3338,1041,3324,1034,3358,1034,3360,1038,3362,1050,3343,1053xe" filled="t" fillcolor="#000000" stroked="f">
                <v:path arrowok="t"/>
                <v:fill type="solid"/>
              </v:shape>
              <v:shape style="position:absolute;left:3266;top:1014;width:98;height:118" coordorigin="3266,1014" coordsize="98,118" path="m3358,1113l3324,1113,3331,1110,3336,1108,3341,1103,3346,1096,3346,1089,3365,1091,3362,1103,3358,1113xe" filled="t" fillcolor="#000000" stroked="f">
                <v:path arrowok="t"/>
                <v:fill type="solid"/>
              </v:shape>
            </v:group>
            <v:group style="position:absolute;left:3377;top:1015;width:103;height:117" coordorigin="3377,1015" coordsize="103,117">
              <v:shape style="position:absolute;left:3377;top:1015;width:103;height:117" coordorigin="3377,1015" coordsize="103,117" path="m3437,1132l3413,1132,3398,1127,3391,1118,3384,1105,3379,1087,3377,1062,3383,1041,3394,1026,3410,1018,3433,1015,3451,1020,3469,1033,3469,1034,3418,1034,3410,1036,3403,1043,3398,1050,3396,1060,3396,1086,3398,1096,3403,1103,3410,1110,3418,1113,3469,1113,3468,1115,3463,1120,3454,1125,3446,1130,3437,1132xe" filled="t" fillcolor="#000000" stroked="f">
                <v:path arrowok="t"/>
                <v:fill type="solid"/>
              </v:shape>
              <v:shape style="position:absolute;left:3377;top:1015;width:103;height:117" coordorigin="3377,1015" coordsize="103,117" path="m3469,1113l3437,1113,3444,1110,3451,1103,3456,1096,3461,1086,3461,1060,3456,1050,3451,1043,3444,1036,3437,1034,3469,1034,3477,1050,3480,1072,3480,1086,3478,1098,3473,1106,3469,1113xe" filled="t" fillcolor="#000000" stroked="f">
                <v:path arrowok="t"/>
                <v:fill type="solid"/>
              </v:shape>
            </v:group>
            <v:group style="position:absolute;left:3502;top:1014;width:94;height:115" coordorigin="3502,1014" coordsize="94,115">
              <v:shape style="position:absolute;left:3502;top:1014;width:94;height:115" coordorigin="3502,1014" coordsize="94,115" path="m3591,1033l3521,1033,3537,1019,3557,1014,3571,1014,3576,1019,3586,1024,3588,1029,3590,1031,3591,1033xe" filled="t" fillcolor="#000000" stroked="f">
                <v:path arrowok="t"/>
                <v:fill type="solid"/>
              </v:shape>
              <v:shape style="position:absolute;left:3502;top:1014;width:94;height:115" coordorigin="3502,1014" coordsize="94,115" path="m3521,1130l3502,1130,3502,1017,3521,1017,3521,1033,3591,1033,3592,1034,3545,1034,3538,1036,3523,1046,3521,1055,3521,1130xe" filled="t" fillcolor="#000000" stroked="f">
                <v:path arrowok="t"/>
                <v:fill type="solid"/>
              </v:shape>
              <v:shape style="position:absolute;left:3502;top:1014;width:94;height:115" coordorigin="3502,1014" coordsize="94,115" path="m3595,1130l3576,1130,3576,1050,3574,1046,3574,1043,3566,1036,3562,1034,3592,1034,3595,1041,3595,1130xe" filled="t" fillcolor="#000000" stroked="f">
                <v:path arrowok="t"/>
                <v:fill type="solid"/>
              </v:shape>
            </v:group>
            <v:group style="position:absolute;left:3663;top:1015;width:107;height:116" coordorigin="3663,1015" coordsize="107,116">
              <v:shape style="position:absolute;left:3663;top:1015;width:107;height:116" coordorigin="3663,1015" coordsize="107,116" path="m3704,1131l3687,1123,3669,1105,3664,1087,3663,1060,3670,1042,3683,1025,3700,1017,3724,1015,3742,1021,3757,1034,3706,1034,3698,1036,3684,1046,3682,1053,3682,1060,3769,1060,3770,1074,3770,1079,3682,1079,3682,1091,3686,1098,3698,1110,3708,1113,3762,1113,3761,1115,3746,1126,3730,1130,3704,1131xe" filled="t" fillcolor="#000000" stroked="f">
                <v:path arrowok="t"/>
                <v:fill type="solid"/>
              </v:shape>
              <v:shape style="position:absolute;left:3663;top:1015;width:107;height:116" coordorigin="3663,1015" coordsize="107,116" path="m3769,1060l3751,1060,3746,1046,3742,1043,3737,1036,3727,1034,3757,1034,3759,1035,3768,1053,3769,1060xe" filled="t" fillcolor="#000000" stroked="f">
                <v:path arrowok="t"/>
                <v:fill type="solid"/>
              </v:shape>
              <v:shape style="position:absolute;left:3663;top:1015;width:107;height:116" coordorigin="3663,1015" coordsize="107,116" path="m3762,1113l3725,1113,3732,1110,3742,1106,3746,1101,3751,1094,3768,1096,3766,1108,3762,1113xe" filled="t" fillcolor="#000000" stroked="f">
                <v:path arrowok="t"/>
                <v:fill type="solid"/>
              </v:shape>
              <v:shape style="position:absolute;left:3789;top:959;width:3608;height:221" type="#_x0000_t75">
                <v:imagedata r:id="rId86" o:title=""/>
              </v:shape>
              <v:shape style="position:absolute;left:7453;top:959;width:1535;height:182" type="#_x0000_t75">
                <v:imagedata r:id="rId87" o:title=""/>
              </v:shape>
              <v:shape style="position:absolute;left:9045;top:959;width:2228;height:221" type="#_x0000_t75">
                <v:imagedata r:id="rId88" o:title="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é</w:t>
      </w:r>
      <w:r>
        <w:rPr>
          <w:b w:val="0"/>
          <w:bCs w:val="0"/>
          <w:spacing w:val="0"/>
          <w:w w:val="115"/>
        </w:rPr>
        <w:t>ndo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tí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17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00"/>
        </w:rPr>
      </w:r>
    </w:p>
    <w:p>
      <w:pPr>
        <w:spacing w:after="0" w:line="308" w:lineRule="auto"/>
        <w:jc w:val="both"/>
        <w:sectPr>
          <w:type w:val="continuous"/>
          <w:pgSz w:w="12240" w:h="15840"/>
          <w:pgMar w:top="960" w:bottom="280" w:left="840" w:right="840"/>
          <w:cols w:num="2" w:equalWidth="0">
            <w:col w:w="1362" w:space="40"/>
            <w:col w:w="9158"/>
          </w:cols>
        </w:sectPr>
      </w:pPr>
    </w:p>
    <w:p>
      <w:pPr>
        <w:spacing w:line="220" w:lineRule="exact" w:before="16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line="308" w:lineRule="auto" w:before="79"/>
        <w:ind w:right="123"/>
        <w:jc w:val="both"/>
      </w:pP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1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-3"/>
          <w:w w:val="110"/>
        </w:rPr>
        <w:t>f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ón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0"/>
          <w:w w:val="110"/>
        </w:rPr>
        <w:t>(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q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b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4"/>
          <w:w w:val="110"/>
        </w:rPr>
        <w:t> 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í</w:t>
      </w:r>
      <w:r>
        <w:rPr>
          <w:b w:val="0"/>
          <w:bCs w:val="0"/>
          <w:spacing w:val="-3"/>
          <w:w w:val="110"/>
        </w:rPr>
        <w:t>s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1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4"/>
          <w:w w:val="110"/>
        </w:rPr>
        <w:t>l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0"/>
          <w:w w:val="110"/>
        </w:rPr>
        <w:t>)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-3"/>
          <w:w w:val="110"/>
        </w:rPr>
        <w:t>í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1"/>
          <w:w w:val="110"/>
        </w:rPr>
        <w:t> </w:t>
      </w:r>
      <w:r>
        <w:rPr>
          <w:b w:val="0"/>
          <w:bCs w:val="0"/>
          <w:spacing w:val="-17"/>
          <w:w w:val="110"/>
        </w:rPr>
        <w:t>1</w:t>
      </w:r>
      <w:r>
        <w:rPr>
          <w:b w:val="0"/>
          <w:bCs w:val="0"/>
          <w:spacing w:val="0"/>
          <w:w w:val="110"/>
        </w:rPr>
        <w:t>1</w:t>
      </w:r>
      <w:r>
        <w:rPr>
          <w:b w:val="0"/>
          <w:bCs w:val="0"/>
          <w:spacing w:val="24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2"/>
          <w:w w:val="110"/>
        </w:rPr>
        <w:t> </w:t>
      </w:r>
      <w:r>
        <w:rPr>
          <w:b w:val="0"/>
          <w:bCs w:val="0"/>
          <w:spacing w:val="0"/>
          <w:w w:val="110"/>
        </w:rPr>
        <w:t>f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-4"/>
          <w:w w:val="110"/>
        </w:rPr>
        <w:t>o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1"/>
          <w:w w:val="110"/>
        </w:rPr>
        <w:t> 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1"/>
          <w:w w:val="110"/>
        </w:rPr>
        <w:t>(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24"/>
          <w:w w:val="110"/>
        </w:rPr>
        <w:t> 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-2"/>
          <w:w w:val="110"/>
        </w:rPr>
        <w:t>b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0"/>
          <w:w w:val="110"/>
        </w:rPr>
        <w:t>do</w:t>
      </w:r>
      <w:r>
        <w:rPr>
          <w:b w:val="0"/>
          <w:bCs w:val="0"/>
          <w:spacing w:val="12"/>
          <w:w w:val="110"/>
        </w:rPr>
        <w:t> 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on</w:t>
      </w:r>
      <w:r>
        <w:rPr>
          <w:b w:val="0"/>
          <w:bCs w:val="0"/>
          <w:spacing w:val="13"/>
          <w:w w:val="110"/>
        </w:rPr>
        <w:t> </w:t>
      </w:r>
      <w:r>
        <w:rPr>
          <w:b w:val="0"/>
          <w:bCs w:val="0"/>
          <w:spacing w:val="0"/>
          <w:w w:val="110"/>
        </w:rPr>
        <w:t>m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2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13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5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ón</w:t>
      </w:r>
      <w:r>
        <w:rPr>
          <w:b w:val="0"/>
          <w:bCs w:val="0"/>
          <w:spacing w:val="11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10"/>
          <w:w w:val="110"/>
        </w:rPr>
        <w:t> </w:t>
      </w:r>
      <w:r>
        <w:rPr>
          <w:b w:val="0"/>
          <w:bCs w:val="0"/>
          <w:spacing w:val="4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1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-4"/>
          <w:w w:val="110"/>
        </w:rPr>
        <w:t>a</w:t>
      </w:r>
      <w:r>
        <w:rPr>
          <w:b w:val="0"/>
          <w:bCs w:val="0"/>
          <w:spacing w:val="3"/>
          <w:w w:val="110"/>
        </w:rPr>
        <w:t>)</w:t>
      </w:r>
      <w:r>
        <w:rPr>
          <w:b w:val="0"/>
          <w:bCs w:val="0"/>
          <w:spacing w:val="0"/>
          <w:w w:val="110"/>
        </w:rPr>
        <w:t>,</w:t>
      </w:r>
      <w:r>
        <w:rPr>
          <w:b w:val="0"/>
          <w:bCs w:val="0"/>
          <w:spacing w:val="13"/>
          <w:w w:val="110"/>
        </w:rPr>
        <w:t> </w:t>
      </w:r>
      <w:r>
        <w:rPr>
          <w:b w:val="0"/>
          <w:bCs w:val="0"/>
          <w:spacing w:val="-3"/>
          <w:w w:val="110"/>
        </w:rPr>
        <w:t>I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15"/>
          <w:w w:val="110"/>
        </w:rPr>
        <w:t> </w:t>
      </w:r>
      <w:r>
        <w:rPr>
          <w:b w:val="0"/>
          <w:bCs w:val="0"/>
          <w:spacing w:val="0"/>
          <w:w w:val="110"/>
        </w:rPr>
        <w:t>(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"/>
          <w:w w:val="110"/>
        </w:rPr>
        <w:t>q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0"/>
          <w:w w:val="110"/>
        </w:rPr>
        <w:t>li</w:t>
      </w:r>
      <w:r>
        <w:rPr>
          <w:b w:val="0"/>
          <w:bCs w:val="0"/>
          <w:spacing w:val="-2"/>
          <w:w w:val="110"/>
        </w:rPr>
        <w:t>b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5"/>
          <w:w w:val="110"/>
        </w:rPr>
        <w:t> 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3"/>
          <w:w w:val="110"/>
        </w:rPr>
        <w:t>í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1"/>
          <w:w w:val="110"/>
        </w:rPr>
        <w:t> 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1"/>
          <w:w w:val="110"/>
        </w:rPr>
        <w:t> </w: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)</w:t>
      </w:r>
      <w:r>
        <w:rPr>
          <w:b w:val="0"/>
          <w:bCs w:val="0"/>
          <w:spacing w:val="25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11"/>
          <w:w w:val="110"/>
        </w:rPr>
        <w:t> 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0"/>
          <w:w w:val="95"/>
        </w:rPr>
        <w:t> </w:t>
      </w:r>
      <w:r>
        <w:rPr>
          <w:b w:val="0"/>
          <w:bCs w:val="0"/>
          <w:spacing w:val="0"/>
          <w:w w:val="110"/>
        </w:rPr>
        <w:t>(</w:t>
      </w:r>
      <w:r>
        <w:rPr>
          <w:b w:val="0"/>
          <w:bCs w:val="0"/>
          <w:spacing w:val="0"/>
          <w:w w:val="110"/>
        </w:rPr>
        <w:t>opo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29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3"/>
          <w:w w:val="110"/>
        </w:rPr>
        <w:t> 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do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4"/>
          <w:w w:val="110"/>
        </w:rPr>
        <w:t> 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9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2"/>
          <w:w w:val="110"/>
        </w:rPr>
        <w:t>u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0"/>
          <w:w w:val="110"/>
        </w:rPr>
        <w:t>)</w:t>
      </w:r>
      <w:r>
        <w:rPr>
          <w:b w:val="0"/>
          <w:bCs w:val="0"/>
          <w:spacing w:val="33"/>
          <w:w w:val="110"/>
        </w:rPr>
        <w:t> 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-3"/>
          <w:w w:val="110"/>
        </w:rPr>
        <w:t>í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9"/>
          <w:w w:val="110"/>
        </w:rPr>
        <w:t> </w:t>
      </w:r>
      <w:r>
        <w:rPr>
          <w:b w:val="0"/>
          <w:bCs w:val="0"/>
          <w:spacing w:val="-2"/>
          <w:w w:val="110"/>
        </w:rPr>
        <w:t>1</w:t>
      </w:r>
      <w:r>
        <w:rPr>
          <w:b w:val="0"/>
          <w:bCs w:val="0"/>
          <w:spacing w:val="0"/>
          <w:w w:val="110"/>
        </w:rPr>
        <w:t>3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-4"/>
          <w:w w:val="110"/>
        </w:rPr>
        <w:t>i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ea</w:t>
      </w:r>
      <w:r>
        <w:rPr>
          <w:b w:val="0"/>
          <w:bCs w:val="0"/>
          <w:spacing w:val="1"/>
          <w:w w:val="110"/>
        </w:rPr>
        <w:t>m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08" w:lineRule="auto"/>
        <w:jc w:val="both"/>
        <w:sectPr>
          <w:type w:val="continuous"/>
          <w:pgSz w:w="12240" w:h="15840"/>
          <w:pgMar w:top="960" w:bottom="280" w:left="840" w:right="840"/>
        </w:sectPr>
      </w:pP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5"/>
        </w:numPr>
        <w:tabs>
          <w:tab w:pos="1497" w:val="left" w:leader="none"/>
        </w:tabs>
        <w:spacing w:before="79"/>
        <w:ind w:left="1497" w:right="0" w:hanging="379"/>
        <w:jc w:val="left"/>
      </w:pPr>
      <w:r>
        <w:rPr/>
        <w:pict>
          <v:group style="position:absolute;margin-left:48pt;margin-top:-10.727252pt;width:516.359985pt;height:.1pt;mso-position-horizontal-relative:page;mso-position-vertical-relative:paragraph;z-index:-1682" coordorigin="960,-215" coordsize="10327,2">
            <v:shape style="position:absolute;left:960;top:-215;width:10327;height:2" coordorigin="960,-215" coordsize="10327,0" path="m960,-215l11287,-215e" filled="f" stroked="t" strokeweight="1.059999pt" strokecolor="#000000">
              <v:path arrowok="t"/>
            </v:shape>
            <w10:wrap type="none"/>
          </v:group>
        </w:pict>
      </w:r>
      <w:r>
        <w:rPr/>
        <w:pict>
          <v:group style="position:absolute;margin-left:117.224998pt;margin-top:22.617746pt;width:15.989994pt;height:8.67pt;mso-position-horizontal-relative:page;mso-position-vertical-relative:paragraph;z-index:-1681" coordorigin="2344,452" coordsize="320,173">
            <v:group style="position:absolute;left:2352;top:460;width:98;height:158" coordorigin="2352,460" coordsize="98,158">
              <v:shape style="position:absolute;left:2352;top:460;width:98;height:158" coordorigin="2352,460" coordsize="98,158" path="m2388,481l2371,481,2376,474,2386,465,2390,462,2398,460,2414,460,2422,462,2436,472,2441,479,2395,479,2388,481xe" filled="t" fillcolor="#000000" stroked="f">
                <v:path arrowok="t"/>
                <v:fill type="solid"/>
              </v:shape>
              <v:shape style="position:absolute;left:2352;top:460;width:98;height:158" coordorigin="2352,460" coordsize="98,158" path="m2371,618l2352,618,2352,462,2371,462,2371,481,2388,481,2381,489,2376,496,2371,505,2371,532,2374,541,2381,549,2386,556,2393,558,2441,558,2438,561,2371,561,2371,618xe" filled="t" fillcolor="#000000" stroked="f">
                <v:path arrowok="t"/>
                <v:fill type="solid"/>
              </v:shape>
              <v:shape style="position:absolute;left:2352;top:460;width:98;height:158" coordorigin="2352,460" coordsize="98,158" path="m2441,558l2410,558,2424,549,2429,541,2431,532,2431,505,2429,496,2424,489,2417,481,2410,479,2441,479,2446,489,2448,496,2450,508,2450,529,2446,549,2441,558xe" filled="t" fillcolor="#000000" stroked="f">
                <v:path arrowok="t"/>
                <v:fill type="solid"/>
              </v:shape>
              <v:shape style="position:absolute;left:2352;top:460;width:98;height:158" coordorigin="2352,460" coordsize="98,158" path="m2410,577l2395,577,2390,575,2383,573,2371,561,2438,561,2434,565,2419,575,2410,577xe" filled="t" fillcolor="#000000" stroked="f">
                <v:path arrowok="t"/>
                <v:fill type="solid"/>
              </v:shape>
            </v:group>
            <v:group style="position:absolute;left:2470;top:460;width:103;height:117" coordorigin="2470,460" coordsize="103,117">
              <v:shape style="position:absolute;left:2470;top:460;width:103;height:117" coordorigin="2470,460" coordsize="103,117" path="m2530,577l2506,577,2494,573,2484,563,2476,551,2471,533,2470,507,2475,487,2487,471,2504,463,2526,460,2545,465,2562,478,2562,479,2513,479,2503,481,2498,489,2491,496,2489,505,2489,532,2491,541,2503,553,2513,558,2563,558,2556,565,2549,570,2539,575,2530,577xe" filled="t" fillcolor="#000000" stroked="f">
                <v:path arrowok="t"/>
                <v:fill type="solid"/>
              </v:shape>
              <v:shape style="position:absolute;left:2470;top:460;width:103;height:117" coordorigin="2470,460" coordsize="103,117" path="m2563,558l2530,558,2539,553,2551,541,2554,532,2554,505,2551,496,2537,481,2530,479,2562,479,2570,495,2573,517,2573,532,2570,541,2566,551,2563,558xe" filled="t" fillcolor="#000000" stroked="f">
                <v:path arrowok="t"/>
                <v:fill type="solid"/>
              </v:shape>
            </v:group>
            <v:group style="position:absolute;left:2597;top:460;width:60;height:115" coordorigin="2597,460" coordsize="60,115">
              <v:shape style="position:absolute;left:2597;top:460;width:60;height:115" coordorigin="2597,460" coordsize="60,115" path="m2650,484l2645,479,2614,479,2616,472,2621,465,2626,462,2628,460,2642,460,2657,465,2650,484xe" filled="t" fillcolor="#000000" stroked="f">
                <v:path arrowok="t"/>
                <v:fill type="solid"/>
              </v:shape>
              <v:shape style="position:absolute;left:2597;top:460;width:60;height:115" coordorigin="2597,460" coordsize="60,115" path="m2616,575l2597,575,2597,462,2614,462,2614,479,2628,479,2626,481,2621,484,2618,489,2618,493,2616,501,2616,57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6.389999pt;margin-top:20.242743pt;width:7.865pt;height:9.100007pt;mso-position-horizontal-relative:page;mso-position-vertical-relative:paragraph;z-index:-1680" coordorigin="2728,405" coordsize="157,182">
            <v:group style="position:absolute;left:2740;top:417;width:2;height:158" coordorigin="2740,417" coordsize="2,158">
              <v:shape style="position:absolute;left:2740;top:417;width:2;height:158" coordorigin="2740,417" coordsize="0,158" path="m2740,575l2740,417e" filled="f" stroked="t" strokeweight="1.180002pt" strokecolor="#000000">
                <v:path arrowok="t"/>
              </v:shape>
            </v:group>
            <v:group style="position:absolute;left:2774;top:460;width:103;height:118" coordorigin="2774,460" coordsize="103,118">
              <v:shape style="position:absolute;left:2774;top:460;width:103;height:118" coordorigin="2774,460" coordsize="103,118" path="m2796,498l2777,496,2779,486,2782,481,2786,474,2789,469,2803,465,2810,460,2846,460,2851,462,2858,465,2866,472,2869,479,2810,479,2806,484,2801,486,2798,491,2796,498xe" filled="t" fillcolor="#000000" stroked="f">
                <v:path arrowok="t"/>
                <v:fill type="solid"/>
              </v:shape>
              <v:shape style="position:absolute;left:2774;top:460;width:103;height:118" coordorigin="2774,460" coordsize="103,118" path="m2820,577l2801,577,2791,575,2784,568,2777,563,2774,553,2774,539,2782,525,2791,515,2796,513,2803,513,2806,510,2820,510,2834,508,2846,505,2854,503,2854,491,2851,486,2849,484,2844,481,2837,479,2869,479,2873,486,2873,522,2854,522,2846,525,2837,527,2822,527,2813,529,2808,529,2803,532,2801,532,2794,539,2794,549,2796,551,2801,553,2803,556,2810,558,2873,558,2874,561,2854,561,2846,565,2842,570,2820,577xe" filled="t" fillcolor="#000000" stroked="f">
                <v:path arrowok="t"/>
                <v:fill type="solid"/>
              </v:shape>
              <v:shape style="position:absolute;left:2774;top:460;width:103;height:118" coordorigin="2774,460" coordsize="103,118" path="m2873,558l2825,558,2832,556,2837,553,2844,551,2846,546,2854,539,2854,522,2873,522,2873,558xe" filled="t" fillcolor="#000000" stroked="f">
                <v:path arrowok="t"/>
                <v:fill type="solid"/>
              </v:shape>
              <v:shape style="position:absolute;left:2774;top:460;width:103;height:118" coordorigin="2774,460" coordsize="103,118" path="m2878,575l2858,575,2854,565,2854,561,2874,561,2875,565,2875,570,2878,57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48.029999pt;margin-top:20.242743pt;width:376.299982pt;height:11.165006pt;mso-position-horizontal-relative:page;mso-position-vertical-relative:paragraph;z-index:-1679" coordorigin="2961,405" coordsize="7526,223">
            <v:group style="position:absolute;left:2972;top:417;width:2;height:158" coordorigin="2972,417" coordsize="2,158">
              <v:shape style="position:absolute;left:2972;top:417;width:2;height:158" coordorigin="2972,417" coordsize="0,158" path="m2972,575l2972,417e" filled="f" stroked="t" strokeweight="1.180002pt" strokecolor="#000000">
                <v:path arrowok="t"/>
              </v:shape>
            </v:group>
            <v:group style="position:absolute;left:3006;top:460;width:107;height:116" coordorigin="3006,460" coordsize="107,116">
              <v:shape style="position:absolute;left:3006;top:460;width:107;height:116" coordorigin="3006,460" coordsize="107,116" path="m3046,576l3029,568,3011,550,3007,532,3006,505,3012,487,3025,469,3042,462,3067,460,3084,466,3101,479,3048,479,3041,481,3034,486,3029,491,3024,498,3024,505,3111,505,3113,520,3113,525,3024,525,3024,534,3029,544,3036,549,3041,556,3050,558,3105,558,3103,561,3088,571,3073,576,3046,576xe" filled="t" fillcolor="#000000" stroked="f">
                <v:path arrowok="t"/>
                <v:fill type="solid"/>
              </v:shape>
              <v:shape style="position:absolute;left:3006;top:460;width:107;height:116" coordorigin="3006,460" coordsize="107,116" path="m3111,505l3094,505,3089,491,3084,489,3079,481,3070,479,3101,479,3103,480,3110,498,3111,505xe" filled="t" fillcolor="#000000" stroked="f">
                <v:path arrowok="t"/>
                <v:fill type="solid"/>
              </v:shape>
              <v:shape style="position:absolute;left:3006;top:460;width:107;height:116" coordorigin="3006,460" coordsize="107,116" path="m3105,558l3067,558,3074,556,3079,553,3086,551,3089,546,3094,539,3113,541,3108,553,3105,558xe" filled="t" fillcolor="#000000" stroked="f">
                <v:path arrowok="t"/>
                <v:fill type="solid"/>
              </v:shape>
            </v:group>
            <v:group style="position:absolute;left:3120;top:462;width:101;height:158" coordorigin="3120,462" coordsize="101,158">
              <v:shape style="position:absolute;left:3120;top:462;width:101;height:158" coordorigin="3120,462" coordsize="101,158" path="m3170,601l3146,601,3151,597,3154,597,3156,594,3156,592,3158,587,3161,580,3161,575,3120,462,3142,462,3163,525,3166,532,3168,541,3170,549,3190,549,3180,577,3178,589,3173,599,3170,601xe" filled="t" fillcolor="#000000" stroked="f">
                <v:path arrowok="t"/>
                <v:fill type="solid"/>
              </v:shape>
              <v:shape style="position:absolute;left:3120;top:462;width:101;height:158" coordorigin="3120,462" coordsize="101,158" path="m3190,549l3170,549,3199,462,3221,462,3190,549xe" filled="t" fillcolor="#000000" stroked="f">
                <v:path arrowok="t"/>
                <v:fill type="solid"/>
              </v:shape>
              <v:shape style="position:absolute;left:3120;top:462;width:101;height:158" coordorigin="3120,462" coordsize="101,158" path="m3151,621l3137,621,3132,618,3130,599,3134,601,3170,601,3168,609,3161,616,3151,621xe" filled="t" fillcolor="#000000" stroked="f">
                <v:path arrowok="t"/>
                <v:fill type="solid"/>
              </v:shape>
            </v:group>
            <v:group style="position:absolute;left:3230;top:553;width:22;height:22" coordorigin="3230,553" coordsize="22,22">
              <v:shape style="position:absolute;left:3230;top:553;width:22;height:22" coordorigin="3230,553" coordsize="22,22" path="m3230,564l3252,564e" filled="f" stroked="t" strokeweight="1.180002pt" strokecolor="#000000">
                <v:path arrowok="t"/>
              </v:shape>
              <v:shape style="position:absolute;left:3323;top:405;width:4088;height:221" type="#_x0000_t75">
                <v:imagedata r:id="rId89" o:title=""/>
              </v:shape>
              <v:shape style="position:absolute;left:7477;top:405;width:2975;height:221" type="#_x0000_t75">
                <v:imagedata r:id="rId90" o:title=""/>
              </v:shape>
            </v:group>
            <v:group style="position:absolute;left:10475;top:417;width:2;height:158" coordorigin="10475,417" coordsize="2,158">
              <v:shape style="position:absolute;left:10475;top:417;width:2;height:158" coordorigin="10475,417" coordsize="0,158" path="m10475,575l10475,417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28.104980pt;margin-top:20.242743pt;width:35.670029pt;height:9.100007pt;mso-position-horizontal-relative:page;mso-position-vertical-relative:paragraph;z-index:-1678" coordorigin="10562,405" coordsize="713,182">
            <v:group style="position:absolute;left:10570;top:460;width:103;height:118" coordorigin="10570,460" coordsize="103,118">
              <v:shape style="position:absolute;left:10570;top:460;width:103;height:118" coordorigin="10570,460" coordsize="103,118" path="m10591,498l10572,496,10574,486,10577,481,10582,474,10586,469,10591,467,10598,465,10606,460,10642,460,10649,462,10654,465,10666,477,10666,479,10606,479,10594,491,10591,498xe" filled="t" fillcolor="#000000" stroked="f">
                <v:path arrowok="t"/>
                <v:fill type="solid"/>
              </v:shape>
              <v:shape style="position:absolute;left:10570;top:460;width:103;height:118" coordorigin="10570,460" coordsize="103,118" path="m10618,577l10596,577,10586,575,10582,568,10574,563,10570,553,10570,539,10577,525,10584,517,10594,513,10598,513,10601,510,10615,510,10630,508,10642,505,10649,503,10649,486,10639,481,10632,479,10666,479,10666,481,10668,486,10668,522,10649,522,10642,525,10632,527,10618,527,10610,529,10603,529,10601,532,10596,532,10594,534,10594,537,10589,541,10589,549,10591,551,10606,558,10670,558,10670,561,10649,561,10644,565,10637,570,10630,573,10625,575,10618,577xe" filled="t" fillcolor="#000000" stroked="f">
                <v:path arrowok="t"/>
                <v:fill type="solid"/>
              </v:shape>
              <v:shape style="position:absolute;left:10570;top:460;width:103;height:118" coordorigin="10570,460" coordsize="103,118" path="m10670,558l10620,558,10634,553,10639,551,10644,546,10646,541,10649,539,10649,522,10668,522,10668,553,10670,558xe" filled="t" fillcolor="#000000" stroked="f">
                <v:path arrowok="t"/>
                <v:fill type="solid"/>
              </v:shape>
              <v:shape style="position:absolute;left:10570;top:460;width:103;height:118" coordorigin="10570,460" coordsize="103,118" path="m10673,575l10654,575,10651,570,10651,565,10649,561,10670,561,10670,565,10673,570,10673,575xe" filled="t" fillcolor="#000000" stroked="f">
                <v:path arrowok="t"/>
                <v:fill type="solid"/>
              </v:shape>
            </v:group>
            <v:group style="position:absolute;left:10697;top:460;width:60;height:115" coordorigin="10697,460" coordsize="60,115">
              <v:shape style="position:absolute;left:10697;top:460;width:60;height:115" coordorigin="10697,460" coordsize="60,115" path="m10750,484l10745,479,10714,479,10718,472,10721,465,10730,460,10745,460,10750,462,10757,465,10750,484xe" filled="t" fillcolor="#000000" stroked="f">
                <v:path arrowok="t"/>
                <v:fill type="solid"/>
              </v:shape>
              <v:shape style="position:absolute;left:10697;top:460;width:60;height:115" coordorigin="10697,460" coordsize="60,115" path="m10716,575l10697,575,10697,462,10714,462,10714,479,10730,479,10726,481,10723,484,10718,493,10716,501,10716,575xe" filled="t" fillcolor="#000000" stroked="f">
                <v:path arrowok="t"/>
                <v:fill type="solid"/>
              </v:shape>
            </v:group>
            <v:group style="position:absolute;left:10757;top:421;width:55;height:156" coordorigin="10757,421" coordsize="55,156">
              <v:shape style="position:absolute;left:10757;top:421;width:55;height:156" coordorigin="10757,421" coordsize="55,156" path="m10790,462l10771,462,10771,433,10790,421,10790,462xe" filled="t" fillcolor="#000000" stroked="f">
                <v:path arrowok="t"/>
                <v:fill type="solid"/>
              </v:shape>
              <v:shape style="position:absolute;left:10757;top:421;width:55;height:156" coordorigin="10757,421" coordsize="55,156" path="m10810,481l10757,481,10757,462,10810,462,10810,481xe" filled="t" fillcolor="#000000" stroked="f">
                <v:path arrowok="t"/>
                <v:fill type="solid"/>
              </v:shape>
              <v:shape style="position:absolute;left:10757;top:421;width:55;height:156" coordorigin="10757,421" coordsize="55,156" path="m10807,577l10790,577,10786,575,10783,575,10778,573,10776,568,10774,565,10774,563,10771,556,10771,481,10790,481,10790,549,10793,551,10793,553,10798,558,10810,558,10812,575,10807,577xe" filled="t" fillcolor="#000000" stroked="f">
                <v:path arrowok="t"/>
                <v:fill type="solid"/>
              </v:shape>
            </v:group>
            <v:group style="position:absolute;left:10831;top:419;width:24;height:156" coordorigin="10831,419" coordsize="24,156">
              <v:shape style="position:absolute;left:10831;top:419;width:24;height:156" coordorigin="10831,419" coordsize="24,156" path="m10855,575l10836,575,10836,462,10855,462,10855,575xe" filled="t" fillcolor="#000000" stroked="f">
                <v:path arrowok="t"/>
                <v:fill type="solid"/>
              </v:shape>
              <v:shape style="position:absolute;left:10831;top:419;width:24;height:156" coordorigin="10831,419" coordsize="24,156" path="m10846,448l10831,448,10843,419,10870,419,10846,448xe" filled="t" fillcolor="#000000" stroked="f">
                <v:path arrowok="t"/>
                <v:fill type="solid"/>
              </v:shape>
            </v:group>
            <v:group style="position:absolute;left:10886;top:460;width:98;height:118" coordorigin="10886,460" coordsize="98,118">
              <v:shape style="position:absolute;left:10886;top:460;width:98;height:118" coordorigin="10886,460" coordsize="98,118" path="m10951,577l10889,541,10886,520,10886,505,10889,496,10894,486,10896,477,10910,467,10920,462,10927,460,10949,460,10961,462,10968,469,10975,474,10978,479,10927,479,10920,481,10915,489,10908,493,10906,505,10906,532,10908,541,10915,549,10920,556,10927,558,10978,558,10968,565,10961,573,10951,577xe" filled="t" fillcolor="#000000" stroked="f">
                <v:path arrowok="t"/>
                <v:fill type="solid"/>
              </v:shape>
              <v:shape style="position:absolute;left:10886;top:460;width:98;height:118" coordorigin="10886,460" coordsize="98,118" path="m10963,498l10961,491,10958,486,10944,479,10978,479,10980,484,10982,496,10963,498xe" filled="t" fillcolor="#000000" stroked="f">
                <v:path arrowok="t"/>
                <v:fill type="solid"/>
              </v:shape>
              <v:shape style="position:absolute;left:10886;top:460;width:98;height:118" coordorigin="10886,460" coordsize="98,118" path="m10978,558l10944,558,10951,556,10956,551,10961,549,10966,534,10985,537,10982,549,10978,558xe" filled="t" fillcolor="#000000" stroked="f">
                <v:path arrowok="t"/>
                <v:fill type="solid"/>
              </v:shape>
            </v:group>
            <v:group style="position:absolute;left:11002;top:462;width:94;height:115" coordorigin="11002,462" coordsize="94,115">
              <v:shape style="position:absolute;left:11002;top:462;width:94;height:115" coordorigin="11002,462" coordsize="94,115" path="m11040,577l11033,577,11026,575,11021,573,11014,570,11011,568,11009,563,11004,561,11004,556,11002,549,11002,462,11021,462,11021,541,11026,551,11028,553,11038,558,11074,558,11059,573,11040,577xe" filled="t" fillcolor="#000000" stroked="f">
                <v:path arrowok="t"/>
                <v:fill type="solid"/>
              </v:shape>
              <v:shape style="position:absolute;left:11002;top:462;width:94;height:115" coordorigin="11002,462" coordsize="94,115" path="m11074,558l11050,558,11054,556,11062,553,11066,551,11074,537,11076,529,11076,462,11095,462,11095,558,11075,558,11074,558xe" filled="t" fillcolor="#000000" stroked="f">
                <v:path arrowok="t"/>
                <v:fill type="solid"/>
              </v:shape>
              <v:shape style="position:absolute;left:11002;top:462;width:94;height:115" coordorigin="11002,462" coordsize="94,115" path="m11095,575l11076,575,11075,558,11095,558,11095,575xe" filled="t" fillcolor="#000000" stroked="f">
                <v:path arrowok="t"/>
                <v:fill type="solid"/>
              </v:shape>
            </v:group>
            <v:group style="position:absolute;left:11132;top:417;width:2;height:158" coordorigin="11132,417" coordsize="2,158">
              <v:shape style="position:absolute;left:11132;top:417;width:2;height:158" coordorigin="11132,417" coordsize="0,158" path="m11132,575l11132,417e" filled="f" stroked="t" strokeweight="1.180002pt" strokecolor="#000000">
                <v:path arrowok="t"/>
              </v:shape>
            </v:group>
            <v:group style="position:absolute;left:11166;top:460;width:102;height:118" coordorigin="11166,460" coordsize="102,118">
              <v:shape style="position:absolute;left:11166;top:460;width:102;height:118" coordorigin="11166,460" coordsize="102,118" path="m11227,577l11172,551,11166,507,11172,487,11184,472,11191,465,11203,460,11221,460,11239,465,11257,478,11257,479,11208,479,11201,481,11194,489,11189,496,11184,505,11184,532,11189,541,11194,549,11208,558,11258,558,11251,565,11237,575,11227,577xe" filled="t" fillcolor="#000000" stroked="f">
                <v:path arrowok="t"/>
                <v:fill type="solid"/>
              </v:shape>
              <v:shape style="position:absolute;left:11166;top:460;width:102;height:118" coordorigin="11166,460" coordsize="102,118" path="m11258,558l11227,558,11242,549,11246,541,11249,532,11249,505,11246,496,11242,489,11234,481,11227,479,11257,479,11265,495,11268,517,11268,541,11263,551,11258,55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ond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00"/>
        </w:rPr>
      </w:r>
    </w:p>
    <w:p>
      <w:pPr>
        <w:spacing w:line="260" w:lineRule="exact" w:before="17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BodyText"/>
        <w:spacing w:line="296" w:lineRule="auto" w:before="79"/>
        <w:ind w:right="123"/>
        <w:jc w:val="both"/>
      </w:pPr>
      <w:r>
        <w:rPr>
          <w:b w:val="0"/>
          <w:bCs w:val="0"/>
          <w:spacing w:val="0"/>
          <w:w w:val="115"/>
        </w:rPr>
        <w:t>13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(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(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(</w:t>
      </w:r>
      <w:r>
        <w:rPr>
          <w:b w:val="0"/>
          <w:bCs w:val="0"/>
          <w:spacing w:val="0"/>
          <w:w w:val="115"/>
        </w:rPr>
        <w:t>opo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1497" w:val="left" w:leader="none"/>
        </w:tabs>
        <w:spacing w:line="296" w:lineRule="auto"/>
        <w:ind w:left="1497" w:right="125" w:hanging="384"/>
        <w:jc w:val="both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x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é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ll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x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82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3"/>
          <w:w w:val="115"/>
        </w:rPr>
        <w:t>f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n.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ú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5" w:lineRule="auto" w:before="7"/>
        <w:ind w:right="122" w:firstLine="13"/>
        <w:jc w:val="both"/>
      </w:pPr>
      <w:r>
        <w:rPr/>
        <w:pict>
          <v:group style="position:absolute;margin-left:336.790009pt;margin-top:1.49271pt;width:4.505014pt;height:10.505021pt;mso-position-horizontal-relative:page;mso-position-vertical-relative:paragraph;z-index:-1677" coordorigin="6736,30" coordsize="90,210">
            <v:group style="position:absolute;left:6749;top:43;width:2;height:158" coordorigin="6749,43" coordsize="2,158">
              <v:shape style="position:absolute;left:6749;top:43;width:2;height:158" coordorigin="6749,43" coordsize="0,158" path="m6749,201l6749,43e" filled="f" stroked="t" strokeweight="1.300004pt" strokecolor="#000000">
                <v:path arrowok="t"/>
              </v:shape>
            </v:group>
            <v:group style="position:absolute;left:6799;top:180;width:19;height:53" coordorigin="6799,180" coordsize="19,53">
              <v:shape style="position:absolute;left:6799;top:180;width:19;height:53" coordorigin="6799,180" coordsize="19,53" path="m6804,232l6799,225,6804,220,6806,216,6809,213,6809,199,6799,199,6799,180,6818,180,6818,216,6814,225,6809,230,6804,23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145.144989pt;height:10.925023pt;mso-position-horizontal-relative:char;mso-position-vertical-relative:line" type="#_x0000_t75">
            <v:imagedata r:id="rId91" o:title=""/>
          </v:shape>
        </w:pict>
      </w:r>
      <w:r>
        <w:rPr>
          <w:position w:val="-3"/>
        </w:rPr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  <w:t>  </w:t>
      </w:r>
      <w:r>
        <w:rPr/>
        <w:pict>
          <v:shape style="width:66.424998pt;height:9.100022pt;mso-position-horizontal-relative:char;mso-position-vertical-relative:line" type="#_x0000_t75">
            <v:imagedata r:id="rId92" o:title=""/>
          </v:shape>
        </w:pict>
      </w:r>
      <w:r>
        <w:rPr>
          <w:rFonts w:ascii="Times New Roman" w:hAnsi="Times New Roman" w:cs="Times New Roman" w:eastAsia="Times New Roman"/>
          <w:position w:val="0"/>
          <w:sz w:val="20"/>
          <w:szCs w:val="20"/>
        </w:rPr>
      </w:r>
      <w:r>
        <w:rPr>
          <w:rFonts w:ascii="Times New Roman" w:hAnsi="Times New Roman" w:cs="Times New Roman" w:eastAsia="Times New Roman"/>
          <w:position w:val="1"/>
          <w:sz w:val="20"/>
          <w:szCs w:val="20"/>
        </w:rPr>
        <w:t>     </w:t>
      </w:r>
      <w:r>
        <w:rPr>
          <w:b w:val="0"/>
          <w:bCs w:val="0"/>
          <w:spacing w:val="0"/>
          <w:w w:val="115"/>
          <w:position w:val="1"/>
        </w:rPr>
        <w:t>(</w:t>
      </w:r>
      <w:r>
        <w:rPr>
          <w:b w:val="0"/>
          <w:bCs w:val="0"/>
          <w:spacing w:val="0"/>
          <w:w w:val="115"/>
          <w:position w:val="1"/>
        </w:rPr>
        <w:t>e</w:t>
      </w:r>
      <w:r>
        <w:rPr>
          <w:b w:val="0"/>
          <w:bCs w:val="0"/>
          <w:spacing w:val="0"/>
          <w:w w:val="115"/>
          <w:position w:val="1"/>
        </w:rPr>
        <w:t>qu</w:t>
      </w:r>
      <w:r>
        <w:rPr>
          <w:b w:val="0"/>
          <w:bCs w:val="0"/>
          <w:spacing w:val="1"/>
          <w:w w:val="115"/>
          <w:position w:val="1"/>
        </w:rPr>
        <w:t>i</w:t>
      </w:r>
      <w:r>
        <w:rPr>
          <w:b w:val="0"/>
          <w:bCs w:val="0"/>
          <w:spacing w:val="0"/>
          <w:w w:val="115"/>
          <w:position w:val="1"/>
        </w:rPr>
        <w:t>li</w:t>
      </w:r>
      <w:r>
        <w:rPr>
          <w:b w:val="0"/>
          <w:bCs w:val="0"/>
          <w:spacing w:val="0"/>
          <w:w w:val="115"/>
          <w:position w:val="1"/>
        </w:rPr>
        <w:t>b</w:t>
      </w:r>
      <w:r>
        <w:rPr>
          <w:b w:val="0"/>
          <w:bCs w:val="0"/>
          <w:spacing w:val="0"/>
          <w:w w:val="115"/>
          <w:position w:val="1"/>
        </w:rPr>
        <w:t>r</w:t>
      </w:r>
      <w:r>
        <w:rPr>
          <w:b w:val="0"/>
          <w:bCs w:val="0"/>
          <w:spacing w:val="0"/>
          <w:w w:val="115"/>
          <w:position w:val="1"/>
        </w:rPr>
        <w:t>i</w:t>
      </w:r>
      <w:r>
        <w:rPr>
          <w:b w:val="0"/>
          <w:bCs w:val="0"/>
          <w:spacing w:val="0"/>
          <w:w w:val="115"/>
          <w:position w:val="1"/>
        </w:rPr>
        <w:t>o</w:t>
      </w:r>
      <w:r>
        <w:rPr>
          <w:b w:val="0"/>
          <w:bCs w:val="0"/>
          <w:spacing w:val="-12"/>
          <w:w w:val="115"/>
          <w:position w:val="1"/>
        </w:rPr>
        <w:t> </w:t>
      </w:r>
      <w:r>
        <w:rPr>
          <w:b w:val="0"/>
          <w:bCs w:val="0"/>
          <w:spacing w:val="0"/>
          <w:w w:val="115"/>
          <w:position w:val="1"/>
        </w:rPr>
        <w:t>e</w:t>
      </w:r>
      <w:r>
        <w:rPr>
          <w:b w:val="0"/>
          <w:bCs w:val="0"/>
          <w:spacing w:val="1"/>
          <w:w w:val="115"/>
          <w:position w:val="1"/>
        </w:rPr>
        <w:t>s</w:t>
      </w:r>
      <w:r>
        <w:rPr>
          <w:b w:val="0"/>
          <w:bCs w:val="0"/>
          <w:spacing w:val="-3"/>
          <w:w w:val="115"/>
          <w:position w:val="1"/>
        </w:rPr>
        <w:t>t</w:t>
      </w:r>
      <w:r>
        <w:rPr>
          <w:b w:val="0"/>
          <w:bCs w:val="0"/>
          <w:spacing w:val="0"/>
          <w:w w:val="115"/>
          <w:position w:val="1"/>
        </w:rPr>
        <w:t>a</w:t>
      </w:r>
      <w:r>
        <w:rPr>
          <w:b w:val="0"/>
          <w:bCs w:val="0"/>
          <w:spacing w:val="0"/>
          <w:w w:val="115"/>
          <w:position w:val="1"/>
        </w:rPr>
        <w:t>d</w:t>
      </w:r>
      <w:r>
        <w:rPr>
          <w:b w:val="0"/>
          <w:bCs w:val="0"/>
          <w:spacing w:val="0"/>
          <w:w w:val="115"/>
          <w:position w:val="1"/>
        </w:rPr>
        <w:t>í</w:t>
      </w:r>
      <w:r>
        <w:rPr>
          <w:b w:val="0"/>
          <w:bCs w:val="0"/>
          <w:spacing w:val="0"/>
          <w:w w:val="115"/>
          <w:position w:val="1"/>
        </w:rPr>
        <w:t>s</w:t>
      </w:r>
      <w:r>
        <w:rPr>
          <w:b w:val="0"/>
          <w:bCs w:val="0"/>
          <w:spacing w:val="2"/>
          <w:w w:val="115"/>
          <w:position w:val="1"/>
        </w:rPr>
        <w:t>t</w:t>
      </w:r>
      <w:r>
        <w:rPr>
          <w:b w:val="0"/>
          <w:bCs w:val="0"/>
          <w:spacing w:val="0"/>
          <w:w w:val="115"/>
          <w:position w:val="1"/>
        </w:rPr>
        <w:t>i</w:t>
      </w:r>
      <w:r>
        <w:rPr>
          <w:b w:val="0"/>
          <w:bCs w:val="0"/>
          <w:spacing w:val="-3"/>
          <w:w w:val="115"/>
          <w:position w:val="1"/>
        </w:rPr>
        <w:t>c</w:t>
      </w:r>
      <w:r>
        <w:rPr>
          <w:b w:val="0"/>
          <w:bCs w:val="0"/>
          <w:spacing w:val="0"/>
          <w:w w:val="115"/>
          <w:position w:val="1"/>
        </w:rPr>
        <w:t>o</w:t>
      </w:r>
      <w:r>
        <w:rPr>
          <w:b w:val="0"/>
          <w:bCs w:val="0"/>
          <w:spacing w:val="-11"/>
          <w:w w:val="115"/>
          <w:position w:val="1"/>
        </w:rPr>
        <w:t> </w:t>
      </w:r>
      <w:r>
        <w:rPr>
          <w:b w:val="0"/>
          <w:bCs w:val="0"/>
          <w:spacing w:val="-2"/>
          <w:w w:val="115"/>
          <w:position w:val="1"/>
        </w:rPr>
        <w:t>e</w:t>
      </w:r>
      <w:r>
        <w:rPr>
          <w:b w:val="0"/>
          <w:bCs w:val="0"/>
          <w:spacing w:val="0"/>
          <w:w w:val="115"/>
          <w:position w:val="1"/>
        </w:rPr>
        <w:t>n</w:t>
      </w:r>
      <w:r>
        <w:rPr>
          <w:b w:val="0"/>
          <w:bCs w:val="0"/>
          <w:spacing w:val="-10"/>
          <w:w w:val="115"/>
          <w:position w:val="1"/>
        </w:rPr>
        <w:t> </w:t>
      </w:r>
      <w:r>
        <w:rPr>
          <w:b w:val="0"/>
          <w:bCs w:val="0"/>
          <w:spacing w:val="0"/>
          <w:w w:val="115"/>
          <w:position w:val="1"/>
        </w:rPr>
        <w:t>s</w:t>
      </w:r>
      <w:r>
        <w:rPr>
          <w:b w:val="0"/>
          <w:bCs w:val="0"/>
          <w:spacing w:val="0"/>
          <w:w w:val="115"/>
          <w:position w:val="1"/>
        </w:rPr>
        <w:t>a</w:t>
      </w:r>
      <w:r>
        <w:rPr>
          <w:b w:val="0"/>
          <w:bCs w:val="0"/>
          <w:spacing w:val="0"/>
          <w:w w:val="115"/>
          <w:position w:val="1"/>
        </w:rPr>
        <w:t>l</w:t>
      </w:r>
      <w:r>
        <w:rPr>
          <w:b w:val="0"/>
          <w:bCs w:val="0"/>
          <w:spacing w:val="0"/>
          <w:w w:val="115"/>
          <w:position w:val="1"/>
        </w:rPr>
        <w:t>a</w:t>
      </w:r>
      <w:r>
        <w:rPr>
          <w:b w:val="0"/>
          <w:bCs w:val="0"/>
          <w:spacing w:val="0"/>
          <w:w w:val="115"/>
          <w:position w:val="1"/>
        </w:rPr>
        <w:t>)</w:t>
      </w:r>
      <w:r>
        <w:rPr>
          <w:b w:val="0"/>
          <w:bCs w:val="0"/>
          <w:spacing w:val="-10"/>
          <w:w w:val="115"/>
          <w:position w:val="1"/>
        </w:rPr>
        <w:t> </w:t>
      </w:r>
      <w:r>
        <w:rPr>
          <w:b w:val="0"/>
          <w:bCs w:val="0"/>
          <w:spacing w:val="-2"/>
          <w:w w:val="115"/>
          <w:position w:val="1"/>
        </w:rPr>
        <w:t>d</w:t>
      </w:r>
      <w:r>
        <w:rPr>
          <w:b w:val="0"/>
          <w:bCs w:val="0"/>
          <w:spacing w:val="0"/>
          <w:w w:val="115"/>
          <w:position w:val="1"/>
        </w:rPr>
        <w:t>e</w:t>
      </w:r>
      <w:r>
        <w:rPr>
          <w:b w:val="0"/>
          <w:bCs w:val="0"/>
          <w:spacing w:val="0"/>
          <w:w w:val="115"/>
          <w:position w:val="1"/>
        </w:rPr>
        <w:t>l</w:t>
      </w:r>
      <w:r>
        <w:rPr>
          <w:b w:val="0"/>
          <w:bCs w:val="0"/>
          <w:spacing w:val="-12"/>
          <w:w w:val="115"/>
          <w:position w:val="1"/>
        </w:rPr>
        <w:t> </w:t>
      </w:r>
      <w:r>
        <w:rPr>
          <w:b w:val="0"/>
          <w:bCs w:val="0"/>
          <w:spacing w:val="0"/>
          <w:w w:val="115"/>
          <w:position w:val="1"/>
        </w:rPr>
        <w:t>a</w:t>
      </w:r>
      <w:r>
        <w:rPr>
          <w:b w:val="0"/>
          <w:bCs w:val="0"/>
          <w:spacing w:val="1"/>
          <w:w w:val="115"/>
          <w:position w:val="1"/>
        </w:rPr>
        <w:t>r</w:t>
      </w:r>
      <w:r>
        <w:rPr>
          <w:b w:val="0"/>
          <w:bCs w:val="0"/>
          <w:spacing w:val="0"/>
          <w:w w:val="115"/>
          <w:position w:val="1"/>
        </w:rPr>
        <w:t>t</w:t>
      </w:r>
      <w:r>
        <w:rPr>
          <w:b w:val="0"/>
          <w:bCs w:val="0"/>
          <w:spacing w:val="-3"/>
          <w:w w:val="115"/>
          <w:position w:val="1"/>
        </w:rPr>
        <w:t>í</w:t>
      </w:r>
      <w:r>
        <w:rPr>
          <w:b w:val="0"/>
          <w:bCs w:val="0"/>
          <w:spacing w:val="1"/>
          <w:w w:val="115"/>
          <w:position w:val="1"/>
        </w:rPr>
        <w:t>c</w:t>
      </w:r>
      <w:r>
        <w:rPr>
          <w:b w:val="0"/>
          <w:bCs w:val="0"/>
          <w:spacing w:val="0"/>
          <w:w w:val="115"/>
          <w:position w:val="1"/>
        </w:rPr>
        <w:t>u</w:t>
      </w:r>
      <w:r>
        <w:rPr>
          <w:b w:val="0"/>
          <w:bCs w:val="0"/>
          <w:spacing w:val="0"/>
          <w:w w:val="115"/>
          <w:position w:val="1"/>
        </w:rPr>
        <w:t>l</w:t>
      </w:r>
      <w:r>
        <w:rPr>
          <w:b w:val="0"/>
          <w:bCs w:val="0"/>
          <w:spacing w:val="0"/>
          <w:w w:val="115"/>
          <w:position w:val="1"/>
        </w:rPr>
        <w:t>o</w:t>
      </w:r>
      <w:r>
        <w:rPr>
          <w:b w:val="0"/>
          <w:bCs w:val="0"/>
          <w:spacing w:val="-12"/>
          <w:w w:val="115"/>
          <w:position w:val="1"/>
        </w:rPr>
        <w:t> </w:t>
      </w:r>
      <w:r>
        <w:rPr>
          <w:b w:val="0"/>
          <w:bCs w:val="0"/>
          <w:spacing w:val="-15"/>
          <w:w w:val="115"/>
          <w:position w:val="1"/>
        </w:rPr>
        <w:t>1</w:t>
      </w:r>
      <w:r>
        <w:rPr>
          <w:b w:val="0"/>
          <w:bCs w:val="0"/>
          <w:spacing w:val="0"/>
          <w:w w:val="115"/>
          <w:position w:val="1"/>
        </w:rPr>
        <w:t>1</w:t>
      </w:r>
      <w:r>
        <w:rPr>
          <w:b w:val="0"/>
          <w:bCs w:val="0"/>
          <w:spacing w:val="0"/>
          <w:w w:val="115"/>
          <w:position w:val="1"/>
        </w:rPr>
        <w:t>;</w:t>
      </w:r>
      <w:r>
        <w:rPr>
          <w:b w:val="0"/>
          <w:bCs w:val="0"/>
          <w:spacing w:val="0"/>
          <w:w w:val="103"/>
          <w:position w:val="1"/>
        </w:rPr>
        <w:t> 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í</w:t>
      </w:r>
      <w:r>
        <w:rPr>
          <w:b w:val="0"/>
          <w:bCs w:val="0"/>
          <w:spacing w:val="-2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c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-3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(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-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f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-3"/>
          <w:w w:val="115"/>
          <w:position w:val="0"/>
        </w:rPr>
        <w:t>t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v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-1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3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1"/>
          <w:w w:val="115"/>
          <w:position w:val="0"/>
        </w:rPr>
        <w:t>s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-2"/>
          <w:w w:val="115"/>
          <w:position w:val="0"/>
        </w:rPr>
        <w:t>u</w:t>
      </w:r>
      <w:r>
        <w:rPr>
          <w:b w:val="0"/>
          <w:bCs w:val="0"/>
          <w:spacing w:val="1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-2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2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4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p</w:t>
      </w:r>
      <w:r>
        <w:rPr>
          <w:b w:val="0"/>
          <w:bCs w:val="0"/>
          <w:spacing w:val="3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-2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-1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g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-3"/>
          <w:w w:val="115"/>
          <w:position w:val="0"/>
        </w:rPr>
        <w:t>s</w:t>
      </w:r>
      <w:r>
        <w:rPr>
          <w:b w:val="0"/>
          <w:bCs w:val="0"/>
          <w:spacing w:val="2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u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-2"/>
          <w:w w:val="115"/>
          <w:position w:val="0"/>
        </w:rPr>
        <w:t> </w:t>
      </w:r>
      <w:r>
        <w:rPr>
          <w:b w:val="0"/>
          <w:bCs w:val="0"/>
          <w:spacing w:val="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-3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do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v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u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)</w:t>
      </w:r>
      <w:r>
        <w:rPr>
          <w:b w:val="0"/>
          <w:bCs w:val="0"/>
          <w:spacing w:val="0"/>
          <w:w w:val="115"/>
          <w:position w:val="0"/>
        </w:rPr>
        <w:t>,</w:t>
      </w:r>
      <w:r>
        <w:rPr>
          <w:b w:val="0"/>
          <w:bCs w:val="0"/>
          <w:spacing w:val="13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III</w:t>
      </w:r>
      <w:r>
        <w:rPr>
          <w:b w:val="0"/>
          <w:bCs w:val="0"/>
          <w:spacing w:val="1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(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3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-2"/>
          <w:w w:val="115"/>
          <w:position w:val="0"/>
        </w:rPr>
        <w:t>b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ó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13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1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15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on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1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1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-2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u</w:t>
      </w:r>
      <w:r>
        <w:rPr>
          <w:b w:val="0"/>
          <w:bCs w:val="0"/>
          <w:spacing w:val="2"/>
          <w:w w:val="115"/>
          <w:position w:val="0"/>
        </w:rPr>
        <w:t>e</w:t>
      </w:r>
      <w:r>
        <w:rPr>
          <w:b w:val="0"/>
          <w:bCs w:val="0"/>
          <w:spacing w:val="-3"/>
          <w:w w:val="115"/>
          <w:position w:val="0"/>
        </w:rPr>
        <w:t>s</w:t>
      </w:r>
      <w:r>
        <w:rPr>
          <w:b w:val="0"/>
          <w:bCs w:val="0"/>
          <w:spacing w:val="2"/>
          <w:w w:val="115"/>
          <w:position w:val="0"/>
        </w:rPr>
        <w:t>t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1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p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3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13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1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on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15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1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3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)</w:t>
      </w:r>
      <w:r>
        <w:rPr>
          <w:b w:val="0"/>
          <w:bCs w:val="0"/>
          <w:spacing w:val="0"/>
          <w:w w:val="115"/>
          <w:position w:val="0"/>
        </w:rPr>
        <w:t>,</w:t>
      </w:r>
      <w:r>
        <w:rPr>
          <w:b w:val="0"/>
          <w:bCs w:val="0"/>
          <w:spacing w:val="1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V</w:t>
      </w:r>
      <w:r>
        <w:rPr>
          <w:b w:val="0"/>
          <w:bCs w:val="0"/>
          <w:spacing w:val="0"/>
          <w:w w:val="9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(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-2"/>
          <w:w w:val="115"/>
          <w:position w:val="0"/>
        </w:rPr>
        <w:t>q</w:t>
      </w:r>
      <w:r>
        <w:rPr>
          <w:b w:val="0"/>
          <w:bCs w:val="0"/>
          <w:spacing w:val="-2"/>
          <w:w w:val="115"/>
          <w:position w:val="0"/>
        </w:rPr>
        <w:t>u</w:t>
      </w:r>
      <w:r>
        <w:rPr>
          <w:b w:val="0"/>
          <w:bCs w:val="0"/>
          <w:spacing w:val="0"/>
          <w:w w:val="115"/>
          <w:position w:val="0"/>
        </w:rPr>
        <w:t>il</w:t>
      </w:r>
      <w:r>
        <w:rPr>
          <w:b w:val="0"/>
          <w:bCs w:val="0"/>
          <w:spacing w:val="-5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b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-2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5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í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3"/>
          <w:w w:val="115"/>
          <w:position w:val="0"/>
        </w:rPr>
        <w:t>t</w:t>
      </w:r>
      <w:r>
        <w:rPr>
          <w:b w:val="0"/>
          <w:bCs w:val="0"/>
          <w:spacing w:val="-5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-22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-22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p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-2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-3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)</w:t>
      </w:r>
      <w:r>
        <w:rPr>
          <w:b w:val="0"/>
          <w:bCs w:val="0"/>
          <w:spacing w:val="-20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y</w:t>
      </w:r>
      <w:r>
        <w:rPr>
          <w:b w:val="0"/>
          <w:bCs w:val="0"/>
          <w:spacing w:val="-2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V</w:t>
      </w:r>
      <w:r>
        <w:rPr>
          <w:b w:val="0"/>
          <w:bCs w:val="0"/>
          <w:spacing w:val="-2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(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-2"/>
          <w:w w:val="115"/>
          <w:position w:val="0"/>
        </w:rPr>
        <w:t>p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-3"/>
          <w:w w:val="115"/>
          <w:position w:val="0"/>
        </w:rPr>
        <w:t>t</w:t>
      </w:r>
      <w:r>
        <w:rPr>
          <w:b w:val="0"/>
          <w:bCs w:val="0"/>
          <w:spacing w:val="-2"/>
          <w:w w:val="115"/>
          <w:position w:val="0"/>
        </w:rPr>
        <w:t>u</w:t>
      </w:r>
      <w:r>
        <w:rPr>
          <w:b w:val="0"/>
          <w:bCs w:val="0"/>
          <w:spacing w:val="-2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-2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-23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-20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3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t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-22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-22"/>
          <w:w w:val="115"/>
          <w:position w:val="0"/>
        </w:rPr>
        <w:t> </w:t>
      </w:r>
      <w:r>
        <w:rPr>
          <w:b w:val="0"/>
          <w:bCs w:val="0"/>
          <w:spacing w:val="-4"/>
          <w:w w:val="115"/>
          <w:position w:val="0"/>
        </w:rPr>
        <w:t>r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-4"/>
          <w:w w:val="115"/>
          <w:position w:val="0"/>
        </w:rPr>
        <w:t>u</w:t>
      </w:r>
      <w:r>
        <w:rPr>
          <w:b w:val="0"/>
          <w:bCs w:val="0"/>
          <w:spacing w:val="0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-2"/>
          <w:w w:val="115"/>
          <w:position w:val="0"/>
        </w:rPr>
        <w:t>o</w:t>
      </w:r>
      <w:r>
        <w:rPr>
          <w:b w:val="0"/>
          <w:bCs w:val="0"/>
          <w:spacing w:val="-2"/>
          <w:w w:val="115"/>
          <w:position w:val="0"/>
        </w:rPr>
        <w:t>n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-21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y</w:t>
      </w:r>
      <w:r>
        <w:rPr>
          <w:b w:val="0"/>
          <w:bCs w:val="0"/>
          <w:spacing w:val="-20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a</w:t>
      </w:r>
      <w:r>
        <w:rPr>
          <w:b w:val="0"/>
          <w:bCs w:val="0"/>
          <w:spacing w:val="-3"/>
          <w:w w:val="115"/>
          <w:position w:val="0"/>
        </w:rPr>
        <w:t>c</w:t>
      </w:r>
      <w:r>
        <w:rPr>
          <w:b w:val="0"/>
          <w:bCs w:val="0"/>
          <w:spacing w:val="-2"/>
          <w:w w:val="115"/>
          <w:position w:val="0"/>
        </w:rPr>
        <w:t>u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)</w:t>
      </w:r>
      <w:r>
        <w:rPr>
          <w:b w:val="0"/>
          <w:bCs w:val="0"/>
          <w:spacing w:val="0"/>
          <w:w w:val="103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d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4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r</w:t>
      </w:r>
      <w:r>
        <w:rPr>
          <w:b w:val="0"/>
          <w:bCs w:val="0"/>
          <w:spacing w:val="-3"/>
          <w:w w:val="115"/>
          <w:position w:val="0"/>
        </w:rPr>
        <w:t>t</w:t>
      </w:r>
      <w:r>
        <w:rPr>
          <w:b w:val="0"/>
          <w:bCs w:val="0"/>
          <w:spacing w:val="2"/>
          <w:w w:val="115"/>
          <w:position w:val="0"/>
        </w:rPr>
        <w:t>í</w:t>
      </w:r>
      <w:r>
        <w:rPr>
          <w:b w:val="0"/>
          <w:bCs w:val="0"/>
          <w:spacing w:val="-3"/>
          <w:w w:val="115"/>
          <w:position w:val="0"/>
        </w:rPr>
        <w:t>c</w:t>
      </w:r>
      <w:r>
        <w:rPr>
          <w:b w:val="0"/>
          <w:bCs w:val="0"/>
          <w:spacing w:val="0"/>
          <w:w w:val="115"/>
          <w:position w:val="0"/>
        </w:rPr>
        <w:t>u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13</w:t>
      </w:r>
      <w:r>
        <w:rPr>
          <w:b w:val="0"/>
          <w:bCs w:val="0"/>
          <w:spacing w:val="4"/>
          <w:w w:val="115"/>
          <w:position w:val="0"/>
        </w:rPr>
        <w:t> </w:t>
      </w:r>
      <w:r>
        <w:rPr>
          <w:b w:val="0"/>
          <w:bCs w:val="0"/>
          <w:spacing w:val="-2"/>
          <w:w w:val="115"/>
          <w:position w:val="0"/>
        </w:rPr>
        <w:t>d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2"/>
          <w:w w:val="115"/>
          <w:position w:val="0"/>
        </w:rPr>
        <w:t> </w:t>
      </w:r>
      <w:r>
        <w:rPr>
          <w:b w:val="0"/>
          <w:bCs w:val="0"/>
          <w:spacing w:val="0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2"/>
          <w:w w:val="115"/>
          <w:position w:val="0"/>
        </w:rPr>
        <w:t> </w:t>
      </w:r>
      <w:r>
        <w:rPr>
          <w:b w:val="0"/>
          <w:bCs w:val="0"/>
          <w:spacing w:val="3"/>
          <w:w w:val="115"/>
          <w:position w:val="0"/>
        </w:rPr>
        <w:t>p</w:t>
      </w:r>
      <w:r>
        <w:rPr>
          <w:b w:val="0"/>
          <w:bCs w:val="0"/>
          <w:spacing w:val="0"/>
          <w:w w:val="115"/>
          <w:position w:val="0"/>
        </w:rPr>
        <w:t>r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t</w:t>
      </w:r>
      <w:r>
        <w:rPr>
          <w:b w:val="0"/>
          <w:bCs w:val="0"/>
          <w:spacing w:val="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 </w:t>
      </w:r>
      <w:r>
        <w:rPr>
          <w:b w:val="0"/>
          <w:bCs w:val="0"/>
          <w:spacing w:val="1"/>
          <w:w w:val="115"/>
          <w:position w:val="0"/>
        </w:rPr>
        <w:t>l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-2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a</w:t>
      </w:r>
      <w:r>
        <w:rPr>
          <w:b w:val="0"/>
          <w:bCs w:val="0"/>
          <w:spacing w:val="1"/>
          <w:w w:val="115"/>
          <w:position w:val="0"/>
        </w:rPr>
        <w:t>m</w:t>
      </w:r>
      <w:r>
        <w:rPr>
          <w:b w:val="0"/>
          <w:bCs w:val="0"/>
          <w:spacing w:val="0"/>
          <w:w w:val="115"/>
          <w:position w:val="0"/>
        </w:rPr>
        <w:t>i</w:t>
      </w:r>
      <w:r>
        <w:rPr>
          <w:b w:val="0"/>
          <w:bCs w:val="0"/>
          <w:spacing w:val="0"/>
          <w:w w:val="115"/>
          <w:position w:val="0"/>
        </w:rPr>
        <w:t>e</w:t>
      </w:r>
      <w:r>
        <w:rPr>
          <w:b w:val="0"/>
          <w:bCs w:val="0"/>
          <w:spacing w:val="0"/>
          <w:w w:val="115"/>
          <w:position w:val="0"/>
        </w:rPr>
        <w:t>n</w:t>
      </w:r>
      <w:r>
        <w:rPr>
          <w:b w:val="0"/>
          <w:bCs w:val="0"/>
          <w:spacing w:val="0"/>
          <w:w w:val="115"/>
          <w:position w:val="0"/>
        </w:rPr>
        <w:t>t</w:t>
      </w:r>
      <w:r>
        <w:rPr>
          <w:b w:val="0"/>
          <w:bCs w:val="0"/>
          <w:spacing w:val="0"/>
          <w:w w:val="115"/>
          <w:position w:val="0"/>
        </w:rPr>
        <w:t>o</w:t>
      </w:r>
      <w:r>
        <w:rPr>
          <w:b w:val="0"/>
          <w:bCs w:val="0"/>
          <w:spacing w:val="1"/>
          <w:w w:val="115"/>
          <w:position w:val="0"/>
        </w:rPr>
        <w:t>s</w:t>
      </w:r>
      <w:r>
        <w:rPr>
          <w:b w:val="0"/>
          <w:bCs w:val="0"/>
          <w:spacing w:val="0"/>
          <w:w w:val="115"/>
          <w:position w:val="0"/>
        </w:rPr>
        <w:t>.</w:t>
      </w:r>
      <w:r>
        <w:rPr>
          <w:b w:val="0"/>
          <w:bCs w:val="0"/>
          <w:spacing w:val="0"/>
          <w:w w:val="100"/>
          <w:position w:val="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1497" w:val="left" w:leader="none"/>
        </w:tabs>
        <w:spacing w:line="298" w:lineRule="auto"/>
        <w:ind w:left="1497" w:right="129" w:hanging="325"/>
        <w:jc w:val="both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before="28"/>
        <w:ind w:left="476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16.864998pt;margin-top:1.404809pt;width:101.224999pt;height:9.1pt;mso-position-horizontal-relative:page;mso-position-vertical-relative:paragraph;z-index:-1676" coordorigin="2337,28" coordsize="2024,182">
            <v:shape style="position:absolute;left:2337;top:29;width:1990;height:177" type="#_x0000_t75">
              <v:imagedata r:id="rId93" o:title=""/>
            </v:shape>
            <v:group style="position:absolute;left:4350;top:40;width:2;height:158" coordorigin="4350,40" coordsize="2,158">
              <v:shape style="position:absolute;left:4350;top:40;width:2;height:158" coordorigin="4350,40" coordsize="0,158" path="m4350,198l4350,40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2.944992pt;margin-top:.984809pt;width:36.390008pt;height:9.52pt;mso-position-horizontal-relative:page;mso-position-vertical-relative:paragraph;z-index:-1675" coordorigin="4459,20" coordsize="728,190">
            <v:group style="position:absolute;left:4466;top:81;width:103;height:118" coordorigin="4466,81" coordsize="103,118">
              <v:shape style="position:absolute;left:4466;top:81;width:103;height:118" coordorigin="4466,81" coordsize="103,118" path="m4488,119l4469,117,4474,102,4476,97,4486,88,4495,85,4510,81,4529,81,4538,83,4543,85,4550,88,4555,90,4558,93,4561,100,4510,100,4502,102,4493,107,4490,112,4488,119xe" filled="t" fillcolor="#000000" stroked="f">
                <v:path arrowok="t"/>
                <v:fill type="solid"/>
              </v:shape>
              <v:shape style="position:absolute;left:4466;top:81;width:103;height:118" coordorigin="4466,81" coordsize="103,118" path="m4519,198l4493,198,4483,196,4476,189,4469,184,4466,177,4466,155,4471,145,4481,141,4483,138,4493,133,4498,133,4502,131,4510,131,4526,129,4538,126,4546,124,4546,114,4541,105,4526,100,4561,100,4562,102,4562,107,4565,112,4565,143,4546,143,4538,145,4526,148,4512,150,4500,150,4495,153,4493,153,4486,160,4486,169,4495,179,4565,179,4565,181,4546,181,4534,193,4519,198xe" filled="t" fillcolor="#000000" stroked="f">
                <v:path arrowok="t"/>
                <v:fill type="solid"/>
              </v:shape>
              <v:shape style="position:absolute;left:4466;top:81;width:103;height:118" coordorigin="4466,81" coordsize="103,118" path="m4565,179l4524,179,4529,174,4536,172,4538,169,4546,155,4546,143,4565,143,4565,179xe" filled="t" fillcolor="#000000" stroked="f">
                <v:path arrowok="t"/>
                <v:fill type="solid"/>
              </v:shape>
              <v:shape style="position:absolute;left:4466;top:81;width:103;height:118" coordorigin="4466,81" coordsize="103,118" path="m4570,196l4550,196,4546,186,4546,181,4565,181,4567,186,4567,191,4570,196xe" filled="t" fillcolor="#000000" stroked="f">
                <v:path arrowok="t"/>
                <v:fill type="solid"/>
              </v:shape>
            </v:group>
            <v:group style="position:absolute;left:4594;top:81;width:94;height:115" coordorigin="4594,81" coordsize="94,115">
              <v:shape style="position:absolute;left:4594;top:81;width:94;height:115" coordorigin="4594,81" coordsize="94,115" path="m4687,196l4668,196,4668,121,4666,117,4666,112,4663,109,4661,105,4656,105,4654,102,4649,100,4613,100,4620,88,4632,81,4654,81,4661,83,4666,85,4673,88,4682,97,4685,102,4685,112,4687,119,4687,196xe" filled="t" fillcolor="#000000" stroked="f">
                <v:path arrowok="t"/>
                <v:fill type="solid"/>
              </v:shape>
              <v:shape style="position:absolute;left:4594;top:81;width:94;height:115" coordorigin="4594,81" coordsize="94,115" path="m4613,196l4594,196,4594,83,4613,83,4613,100,4634,100,4627,102,4620,107,4615,112,4613,121,4613,196xe" filled="t" fillcolor="#000000" stroked="f">
                <v:path arrowok="t"/>
                <v:fill type="solid"/>
              </v:shape>
            </v:group>
            <v:group style="position:absolute;left:4709;top:40;width:103;height:158" coordorigin="4709,40" coordsize="103,158">
              <v:shape style="position:absolute;left:4709;top:40;width:103;height:158" coordorigin="4709,40" coordsize="103,158" path="m4730,119l4711,117,4716,102,4721,97,4723,93,4730,88,4745,83,4754,81,4774,81,4788,85,4798,90,4800,93,4804,100,4752,100,4745,102,4735,107,4733,112,4730,119xe" filled="t" fillcolor="#000000" stroked="f">
                <v:path arrowok="t"/>
                <v:fill type="solid"/>
              </v:shape>
              <v:shape style="position:absolute;left:4709;top:40;width:103;height:158" coordorigin="4709,40" coordsize="103,158" path="m4762,198l4735,198,4726,196,4714,184,4709,177,4709,160,4716,145,4718,143,4738,133,4740,133,4747,131,4754,131,4769,129,4781,126,4788,124,4788,114,4783,105,4778,102,4771,100,4804,100,4807,107,4807,143,4788,143,4781,145,4771,148,4757,150,4742,150,4740,153,4735,153,4730,157,4730,160,4728,162,4728,169,4730,172,4735,174,4738,179,4809,179,4810,181,4788,181,4783,189,4776,193,4762,198xe" filled="t" fillcolor="#000000" stroked="f">
                <v:path arrowok="t"/>
                <v:fill type="solid"/>
              </v:shape>
              <v:shape style="position:absolute;left:4709;top:40;width:103;height:158" coordorigin="4709,40" coordsize="103,158" path="m4809,179l4766,179,4771,174,4778,172,4783,169,4788,160,4788,143,4807,143,4807,174,4809,179xe" filled="t" fillcolor="#000000" stroked="f">
                <v:path arrowok="t"/>
                <v:fill type="solid"/>
              </v:shape>
              <v:shape style="position:absolute;left:4709;top:40;width:103;height:158" coordorigin="4709,40" coordsize="103,158" path="m4812,196l4793,196,4788,186,4788,181,4810,181,4810,191,4812,196xe" filled="t" fillcolor="#000000" stroked="f">
                <v:path arrowok="t"/>
                <v:fill type="solid"/>
              </v:shape>
              <v:shape style="position:absolute;left:4709;top:40;width:103;height:158" coordorigin="4709,40" coordsize="103,158" path="m4764,69l4750,69,4762,40,4788,40,4764,69xe" filled="t" fillcolor="#000000" stroked="f">
                <v:path arrowok="t"/>
                <v:fill type="solid"/>
              </v:shape>
            </v:group>
            <v:group style="position:absolute;left:4844;top:40;width:2;height:158" coordorigin="4844,40" coordsize="2,158">
              <v:shape style="position:absolute;left:4844;top:40;width:2;height:158" coordorigin="4844,40" coordsize="0,158" path="m4844,198l4844,40e" filled="f" stroked="t" strokeweight="1.180002pt" strokecolor="#000000">
                <v:path arrowok="t"/>
              </v:shape>
            </v:group>
            <v:group style="position:absolute;left:4894;top:30;width:2;height:166" coordorigin="4894,30" coordsize="2,166">
              <v:shape style="position:absolute;left:4894;top:30;width:2;height:166" coordorigin="4894,30" coordsize="0,166" path="m4894,196l4894,30e" filled="f" stroked="t" strokeweight="1.06pt" strokecolor="#000000">
                <v:path arrowok="t"/>
              </v:shape>
            </v:group>
            <v:group style="position:absolute;left:4925;top:81;width:96;height:118" coordorigin="4925,81" coordsize="96,118">
              <v:shape style="position:absolute;left:4925;top:81;width:96;height:118" coordorigin="4925,81" coordsize="96,118" path="m5017,179l4992,179,4994,174,4999,172,5002,169,5002,160,4997,155,4992,155,4985,153,4975,150,4961,145,4951,143,4944,141,4939,138,4934,133,4932,129,4930,126,4927,119,4927,109,4934,95,4942,88,4944,88,4958,81,4980,81,5002,88,5006,90,5009,95,5014,100,4963,100,4956,102,4954,105,4949,107,4946,109,4946,114,4949,117,4949,119,4951,119,4954,121,4956,121,4958,124,4966,124,4975,126,4987,131,4997,133,5004,136,5014,141,5016,145,5021,150,5021,169,5018,174,5017,179xe" filled="t" fillcolor="#000000" stroked="f">
                <v:path arrowok="t"/>
                <v:fill type="solid"/>
              </v:shape>
              <v:shape style="position:absolute;left:4925;top:81;width:96;height:118" coordorigin="4925,81" coordsize="96,118" path="m4997,117l4997,112,4994,107,4980,100,5014,100,5016,107,5016,114,4997,117xe" filled="t" fillcolor="#000000" stroked="f">
                <v:path arrowok="t"/>
                <v:fill type="solid"/>
              </v:shape>
              <v:shape style="position:absolute;left:4925;top:81;width:96;height:118" coordorigin="4925,81" coordsize="96,118" path="m4985,198l4961,198,4949,196,4942,189,4932,184,4927,174,4925,162,4944,160,4946,167,4949,172,4958,177,4966,179,5017,179,5016,181,5006,191,4985,198xe" filled="t" fillcolor="#000000" stroked="f">
                <v:path arrowok="t"/>
                <v:fill type="solid"/>
              </v:shape>
            </v:group>
            <v:group style="position:absolute;left:5052;top:30;width:2;height:166" coordorigin="5052,30" coordsize="2,166">
              <v:shape style="position:absolute;left:5052;top:30;width:2;height:166" coordorigin="5052,30" coordsize="0,166" path="m5052,196l5052,30e" filled="f" stroked="t" strokeweight="1.06pt" strokecolor="#000000">
                <v:path arrowok="t"/>
              </v:shape>
            </v:group>
            <v:group style="position:absolute;left:5083;top:81;width:96;height:118" coordorigin="5083,81" coordsize="96,118">
              <v:shape style="position:absolute;left:5083;top:81;width:96;height:118" coordorigin="5083,81" coordsize="96,118" path="m5175,179l5148,179,5153,174,5158,172,5160,169,5160,160,5158,157,5153,155,5150,155,5143,153,5134,150,5119,145,5110,143,5102,141,5098,138,5093,133,5090,129,5088,126,5086,119,5086,109,5093,95,5100,88,5102,88,5117,81,5138,81,5160,88,5165,90,5167,95,5172,100,5122,100,5114,102,5110,105,5105,109,5105,117,5107,119,5110,119,5112,121,5114,121,5117,124,5122,124,5131,126,5146,131,5155,133,5162,136,5172,141,5179,155,5179,169,5177,174,5175,179xe" filled="t" fillcolor="#000000" stroked="f">
                <v:path arrowok="t"/>
                <v:fill type="solid"/>
              </v:shape>
              <v:shape style="position:absolute;left:5083;top:81;width:96;height:118" coordorigin="5083,81" coordsize="96,118" path="m5155,117l5155,112,5153,107,5138,100,5172,100,5174,107,5174,114,5155,117xe" filled="t" fillcolor="#000000" stroked="f">
                <v:path arrowok="t"/>
                <v:fill type="solid"/>
              </v:shape>
              <v:shape style="position:absolute;left:5083;top:81;width:96;height:118" coordorigin="5083,81" coordsize="96,118" path="m5141,198l5117,198,5107,196,5098,189,5090,184,5086,174,5083,162,5102,160,5105,167,5107,172,5117,177,5124,179,5175,179,5174,181,5165,191,5150,196,5141,19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63.264984pt;margin-top:1.619806pt;width:12.270001pt;height:8.67pt;mso-position-horizontal-relative:page;mso-position-vertical-relative:paragraph;z-index:-1674" coordorigin="5265,32" coordsize="245,173">
            <v:group style="position:absolute;left:5273;top:40;width:98;height:158" coordorigin="5273,40" coordsize="98,158">
              <v:shape style="position:absolute;left:5273;top:40;width:98;height:158" coordorigin="5273,40" coordsize="98,158" path="m5371,196l5352,196,5352,179,5330,179,5338,177,5350,165,5352,155,5352,126,5350,117,5345,109,5330,100,5352,100,5352,40,5371,40,5371,196xe" filled="t" fillcolor="#000000" stroked="f">
                <v:path arrowok="t"/>
                <v:fill type="solid"/>
              </v:shape>
              <v:shape style="position:absolute;left:5273;top:40;width:98;height:158" coordorigin="5273,40" coordsize="98,158" path="m5335,198l5314,198,5304,196,5290,186,5285,179,5280,169,5275,162,5273,150,5273,129,5275,119,5280,109,5282,100,5290,93,5304,83,5311,81,5328,81,5335,83,5340,85,5350,95,5352,100,5314,100,5306,102,5297,117,5292,126,5292,153,5297,162,5302,169,5309,177,5316,179,5352,179,5345,191,5335,198xe" filled="t" fillcolor="#000000" stroked="f">
                <v:path arrowok="t"/>
                <v:fill type="solid"/>
              </v:shape>
            </v:group>
            <v:group style="position:absolute;left:5396;top:81;width:107;height:116" coordorigin="5396,81" coordsize="107,116">
              <v:shape style="position:absolute;left:5396;top:81;width:107;height:116" coordorigin="5396,81" coordsize="107,116" path="m5437,197l5421,190,5402,173,5397,154,5396,127,5403,109,5417,91,5433,83,5456,81,5475,86,5491,100,5441,100,5431,102,5426,107,5419,112,5414,119,5414,126,5501,126,5503,141,5503,145,5414,145,5414,157,5419,165,5426,172,5434,177,5441,179,5496,179,5494,184,5480,192,5464,197,5437,197xe" filled="t" fillcolor="#000000" stroked="f">
                <v:path arrowok="t"/>
                <v:fill type="solid"/>
              </v:shape>
              <v:shape style="position:absolute;left:5396;top:81;width:107;height:116" coordorigin="5396,81" coordsize="107,116" path="m5501,126l5484,126,5484,119,5482,114,5470,102,5460,100,5491,100,5492,101,5500,118,5501,126xe" filled="t" fillcolor="#000000" stroked="f">
                <v:path arrowok="t"/>
                <v:fill type="solid"/>
              </v:shape>
              <v:shape style="position:absolute;left:5396;top:81;width:107;height:116" coordorigin="5396,81" coordsize="107,116" path="m5496,179l5465,179,5472,174,5477,172,5482,167,5484,160,5503,162,5498,174,5496,17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435.069977pt;margin-top:1.404809pt;width:67.977410pt;height:9.18pt;mso-position-horizontal-relative:page;mso-position-vertical-relative:paragraph;z-index:-1673" type="#_x0000_t75">
            <v:imagedata r:id="rId94" o:title=""/>
          </v:shape>
        </w:pict>
      </w:r>
      <w:r>
        <w:rPr/>
        <w:pict>
          <v:group style="position:absolute;margin-left:507.190002pt;margin-top:1.344819pt;width:4.504991pt;height:10.504987pt;mso-position-horizontal-relative:page;mso-position-vertical-relative:paragraph;z-index:-1672" coordorigin="10144,27" coordsize="90,210">
            <v:group style="position:absolute;left:10157;top:40;width:2;height:158" coordorigin="10157,40" coordsize="2,158">
              <v:shape style="position:absolute;left:10157;top:40;width:2;height:158" coordorigin="10157,40" coordsize="0,158" path="m10157,198l10157,40e" filled="f" stroked="t" strokeweight="1.299982pt" strokecolor="#000000">
                <v:path arrowok="t"/>
              </v:shape>
            </v:group>
            <v:group style="position:absolute;left:10207;top:177;width:19;height:53" coordorigin="10207,177" coordsize="19,53">
              <v:shape style="position:absolute;left:10207;top:177;width:19;height:53" coordorigin="10207,177" coordsize="19,53" path="m10212,229l10207,222,10212,217,10214,213,10217,210,10217,196,10207,196,10207,177,10226,177,10226,213,10222,222,10217,227,10212,22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16.838074pt;margin-top:.984809pt;width:46.936944pt;height:11.345pt;mso-position-horizontal-relative:page;mso-position-vertical-relative:paragraph;z-index:-1671" coordorigin="10337,20" coordsize="939,227">
            <v:group style="position:absolute;left:10344;top:40;width:53;height:199" coordorigin="10344,40" coordsize="53,199">
              <v:shape style="position:absolute;left:10344;top:40;width:53;height:199" coordorigin="10344,40" coordsize="53,199" path="m10397,239l10355,191,10344,131,10347,111,10354,93,10361,75,10371,57,10382,40,10397,40,10387,54,10382,64,10380,71,10370,90,10367,104,10364,123,10363,144,10365,163,10369,181,10376,200,10385,220,10397,239xe" filled="t" fillcolor="#000000" stroked="f">
                <v:path arrowok="t"/>
                <v:fill type="solid"/>
              </v:shape>
            </v:group>
            <v:group style="position:absolute;left:10410;top:81;width:107;height:116" coordorigin="10410,81" coordsize="107,116">
              <v:shape style="position:absolute;left:10410;top:81;width:107;height:116" coordorigin="10410,81" coordsize="107,116" path="m10453,197l10435,189,10417,172,10411,154,10410,127,10417,109,10431,92,10448,83,10471,81,10489,86,10504,100,10454,100,10447,102,10433,112,10428,126,10515,126,10517,141,10517,145,10428,145,10430,157,10433,165,10440,172,10447,177,10457,179,10511,179,10507,184,10495,192,10478,197,10453,197xe" filled="t" fillcolor="#000000" stroked="f">
                <v:path arrowok="t"/>
                <v:fill type="solid"/>
              </v:shape>
              <v:shape style="position:absolute;left:10410;top:81;width:107;height:116" coordorigin="10410,81" coordsize="107,116" path="m10515,126l10498,126,10498,119,10495,114,10483,102,10476,100,10504,100,10506,101,10514,118,10515,126xe" filled="t" fillcolor="#000000" stroked="f">
                <v:path arrowok="t"/>
                <v:fill type="solid"/>
              </v:shape>
              <v:shape style="position:absolute;left:10410;top:81;width:107;height:116" coordorigin="10410,81" coordsize="107,116" path="m10511,179l10481,179,10486,174,10490,172,10495,167,10498,160,10517,162,10514,174,10511,179xe" filled="t" fillcolor="#000000" stroked="f">
                <v:path arrowok="t"/>
                <v:fill type="solid"/>
              </v:shape>
            </v:group>
            <v:group style="position:absolute;left:10531;top:81;width:98;height:158" coordorigin="10531,81" coordsize="98,158">
              <v:shape style="position:absolute;left:10531;top:81;width:98;height:158" coordorigin="10531,81" coordsize="98,158" path="m10586,198l10534,161,10531,138,10531,129,10534,117,10538,109,10541,100,10548,93,10562,83,10570,81,10591,81,10603,88,10609,100,10572,100,10565,102,10560,109,10553,117,10550,126,10550,153,10553,162,10560,169,10565,177,10572,179,10630,179,10630,181,10610,181,10608,186,10603,191,10594,196,10586,198xe" filled="t" fillcolor="#000000" stroked="f">
                <v:path arrowok="t"/>
                <v:fill type="solid"/>
              </v:shape>
              <v:shape style="position:absolute;left:10531;top:81;width:98;height:158" coordorigin="10531,81" coordsize="98,158" path="m10630,102l10610,102,10610,83,10630,83,10630,102xe" filled="t" fillcolor="#000000" stroked="f">
                <v:path arrowok="t"/>
                <v:fill type="solid"/>
              </v:shape>
              <v:shape style="position:absolute;left:10531;top:81;width:98;height:158" coordorigin="10531,81" coordsize="98,158" path="m10630,179l10589,179,10596,177,10608,165,10610,155,10610,129,10608,117,10596,105,10589,100,10609,100,10610,102,10630,102,10630,179xe" filled="t" fillcolor="#000000" stroked="f">
                <v:path arrowok="t"/>
                <v:fill type="solid"/>
              </v:shape>
              <v:shape style="position:absolute;left:10531;top:81;width:98;height:158" coordorigin="10531,81" coordsize="98,158" path="m10630,239l10610,239,10610,181,10630,181,10630,239xe" filled="t" fillcolor="#000000" stroked="f">
                <v:path arrowok="t"/>
                <v:fill type="solid"/>
              </v:shape>
            </v:group>
            <v:group style="position:absolute;left:10661;top:83;width:94;height:115" coordorigin="10661,83" coordsize="94,115">
              <v:shape style="position:absolute;left:10661;top:83;width:94;height:115" coordorigin="10661,83" coordsize="94,115" path="m10699,198l10687,198,10680,196,10675,191,10670,189,10668,186,10661,172,10661,83,10680,83,10680,165,10682,169,10685,172,10690,174,10692,179,10733,179,10718,193,10699,198xe" filled="t" fillcolor="#000000" stroked="f">
                <v:path arrowok="t"/>
                <v:fill type="solid"/>
              </v:shape>
              <v:shape style="position:absolute;left:10661;top:83;width:94;height:115" coordorigin="10661,83" coordsize="94,115" path="m10733,179l10716,179,10721,174,10730,169,10730,165,10733,157,10735,153,10735,83,10754,83,10754,179,10734,179,10733,179xe" filled="t" fillcolor="#000000" stroked="f">
                <v:path arrowok="t"/>
                <v:fill type="solid"/>
              </v:shape>
              <v:shape style="position:absolute;left:10661;top:83;width:94;height:115" coordorigin="10661,83" coordsize="94,115" path="m10754,196l10735,196,10734,179,10754,179,10754,196xe" filled="t" fillcolor="#000000" stroked="f">
                <v:path arrowok="t"/>
                <v:fill type="solid"/>
              </v:shape>
            </v:group>
            <v:group style="position:absolute;left:10790;top:30;width:2;height:166" coordorigin="10790,30" coordsize="2,166">
              <v:shape style="position:absolute;left:10790;top:30;width:2;height:166" coordorigin="10790,30" coordsize="0,166" path="m10790,196l10790,30e" filled="f" stroked="t" strokeweight="1.06pt" strokecolor="#000000">
                <v:path arrowok="t"/>
              </v:shape>
            </v:group>
            <v:group style="position:absolute;left:10840;top:40;width:2;height:158" coordorigin="10840,40" coordsize="2,158">
              <v:shape style="position:absolute;left:10840;top:40;width:2;height:158" coordorigin="10840,40" coordsize="0,158" path="m10840,198l10840,40e" filled="f" stroked="t" strokeweight="1.180001pt" strokecolor="#000000">
                <v:path arrowok="t"/>
              </v:shape>
            </v:group>
            <v:group style="position:absolute;left:10889;top:30;width:2;height:166" coordorigin="10889,30" coordsize="2,166">
              <v:shape style="position:absolute;left:10889;top:30;width:2;height:166" coordorigin="10889,30" coordsize="0,166" path="m10889,196l10889,30e" filled="f" stroked="t" strokeweight="1.06pt" strokecolor="#000000">
                <v:path arrowok="t"/>
              </v:shape>
            </v:group>
            <v:group style="position:absolute;left:10927;top:40;width:98;height:158" coordorigin="10927,40" coordsize="98,158">
              <v:shape style="position:absolute;left:10927;top:40;width:98;height:158" coordorigin="10927,40" coordsize="98,158" path="m10946,196l10927,196,10927,40,10946,40,10946,100,10968,100,10961,105,10949,117,10946,126,10946,150,10949,160,10951,167,10958,174,10966,179,10946,179,10946,196xe" filled="t" fillcolor="#000000" stroked="f">
                <v:path arrowok="t"/>
                <v:fill type="solid"/>
              </v:shape>
              <v:shape style="position:absolute;left:10927;top:40;width:98;height:158" coordorigin="10927,40" coordsize="98,158" path="m10992,198l10966,198,10954,191,10946,179,10985,179,10992,177,10997,169,11004,162,11006,153,11006,126,11004,117,10999,109,10992,102,10985,100,10946,100,10956,88,10966,81,10985,81,10992,83,10997,85,11004,88,11014,97,11016,102,11021,107,11026,121,11026,131,11025,147,11021,167,11011,184,11002,193,10992,198xe" filled="t" fillcolor="#000000" stroked="f">
                <v:path arrowok="t"/>
                <v:fill type="solid"/>
              </v:shape>
            </v:group>
            <v:group style="position:absolute;left:11050;top:81;width:60;height:115" coordorigin="11050,81" coordsize="60,115">
              <v:shape style="position:absolute;left:11050;top:81;width:60;height:115" coordorigin="11050,81" coordsize="60,115" path="m11102,105l11093,100,11066,100,11071,93,11074,88,11078,85,11081,83,11086,81,11095,81,11102,83,11110,88,11102,105xe" filled="t" fillcolor="#000000" stroked="f">
                <v:path arrowok="t"/>
                <v:fill type="solid"/>
              </v:shape>
              <v:shape style="position:absolute;left:11050;top:81;width:60;height:115" coordorigin="11050,81" coordsize="60,115" path="m11069,196l11050,196,11050,83,11066,83,11066,100,11086,100,11081,102,11074,109,11071,114,11069,121,11069,196xe" filled="t" fillcolor="#000000" stroked="f">
                <v:path arrowok="t"/>
                <v:fill type="solid"/>
              </v:shape>
            </v:group>
            <v:group style="position:absolute;left:11131;top:30;width:2;height:166" coordorigin="11131,30" coordsize="2,166">
              <v:shape style="position:absolute;left:11131;top:30;width:2;height:166" coordorigin="11131,30" coordsize="0,166" path="m11131,196l11131,30e" filled="f" stroked="t" strokeweight="1.06pt" strokecolor="#000000">
                <v:path arrowok="t"/>
              </v:shape>
            </v:group>
            <v:group style="position:absolute;left:11166;top:81;width:102;height:117" coordorigin="11166,81" coordsize="102,117">
              <v:shape style="position:absolute;left:11166;top:81;width:102;height:117" coordorigin="11166,81" coordsize="102,117" path="m11227,198l11171,173,11166,127,11172,108,11183,92,11199,84,11221,81,11239,86,11257,100,11257,100,11208,100,11194,109,11189,117,11184,126,11184,153,11189,162,11194,169,11201,177,11208,179,11260,179,11258,181,11237,196,11227,198xe" filled="t" fillcolor="#000000" stroked="f">
                <v:path arrowok="t"/>
                <v:fill type="solid"/>
              </v:shape>
              <v:shape style="position:absolute;left:11166;top:81;width:102;height:117" coordorigin="11166,81" coordsize="102,117" path="m11260,179l11227,179,11234,177,11242,169,11246,162,11249,153,11249,126,11246,117,11234,105,11227,100,11257,100,11265,118,11268,138,11268,153,11266,165,11263,172,11260,17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width:149.258743pt;height:10.875pt;mso-position-horizontal-relative:char;mso-position-vertical-relative:line" type="#_x0000_t75">
            <v:imagedata r:id="rId95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95" w:lineRule="auto" w:before="54"/>
        <w:ind w:right="132"/>
        <w:jc w:val="both"/>
      </w:pP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í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3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8"/>
          <w:w w:val="110"/>
        </w:rPr>
        <w:t> 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)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2"/>
          <w:w w:val="110"/>
        </w:rPr>
        <w:t>t</w:t>
      </w:r>
      <w:r>
        <w:rPr>
          <w:b w:val="0"/>
          <w:bCs w:val="0"/>
          <w:spacing w:val="-3"/>
          <w:w w:val="110"/>
        </w:rPr>
        <w:t>í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3"/>
          <w:w w:val="110"/>
        </w:rPr>
        <w:t> </w:t>
      </w:r>
      <w:r>
        <w:rPr>
          <w:b w:val="0"/>
          <w:bCs w:val="0"/>
          <w:spacing w:val="-17"/>
          <w:w w:val="110"/>
        </w:rPr>
        <w:t>1</w:t>
      </w:r>
      <w:r>
        <w:rPr>
          <w:b w:val="0"/>
          <w:bCs w:val="0"/>
          <w:spacing w:val="0"/>
          <w:w w:val="110"/>
        </w:rPr>
        <w:t>1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17"/>
          <w:w w:val="110"/>
        </w:rPr>
        <w:t> 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16"/>
          <w:w w:val="110"/>
        </w:rPr>
        <w:t> </w:t>
      </w:r>
      <w:r>
        <w:rPr>
          <w:b w:val="0"/>
          <w:bCs w:val="0"/>
          <w:spacing w:val="0"/>
          <w:w w:val="110"/>
        </w:rPr>
        <w:t>(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q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b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-3"/>
          <w:w w:val="110"/>
        </w:rPr>
        <w:t>t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í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13"/>
          <w:w w:val="110"/>
        </w:rPr>
        <w:t> </w:t>
      </w:r>
      <w:r>
        <w:rPr>
          <w:b w:val="0"/>
          <w:bCs w:val="0"/>
          <w:spacing w:val="0"/>
          <w:w w:val="110"/>
        </w:rPr>
        <w:t>p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0"/>
          <w:w w:val="110"/>
        </w:rPr>
        <w:t>)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14"/>
          <w:w w:val="110"/>
        </w:rPr>
        <w:t> </w:t>
      </w:r>
      <w:r>
        <w:rPr>
          <w:b w:val="0"/>
          <w:bCs w:val="0"/>
          <w:spacing w:val="0"/>
          <w:w w:val="110"/>
        </w:rPr>
        <w:t>V</w:t>
      </w:r>
      <w:r>
        <w:rPr>
          <w:b w:val="0"/>
          <w:bCs w:val="0"/>
          <w:spacing w:val="16"/>
          <w:w w:val="110"/>
        </w:rPr>
        <w:t> </w:t>
      </w:r>
      <w:r>
        <w:rPr>
          <w:b w:val="0"/>
          <w:bCs w:val="0"/>
          <w:spacing w:val="0"/>
          <w:w w:val="110"/>
        </w:rPr>
        <w:t>(</w:t>
      </w:r>
      <w:r>
        <w:rPr>
          <w:b w:val="0"/>
          <w:bCs w:val="0"/>
          <w:spacing w:val="0"/>
          <w:w w:val="110"/>
        </w:rPr>
        <w:t>opo</w:t>
      </w:r>
      <w:r>
        <w:rPr>
          <w:b w:val="0"/>
          <w:bCs w:val="0"/>
          <w:spacing w:val="1"/>
          <w:w w:val="110"/>
        </w:rPr>
        <w:t>r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2"/>
          <w:w w:val="110"/>
        </w:rPr>
        <w:t>n</w:t>
      </w:r>
      <w:r>
        <w:rPr>
          <w:b w:val="0"/>
          <w:bCs w:val="0"/>
          <w:spacing w:val="1"/>
          <w:w w:val="110"/>
        </w:rPr>
        <w:t>i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2"/>
          <w:w w:val="110"/>
        </w:rPr>
        <w:t>a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n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t</w:t>
      </w:r>
      <w:r>
        <w:rPr>
          <w:b w:val="0"/>
          <w:bCs w:val="0"/>
          <w:spacing w:val="-2"/>
          <w:w w:val="110"/>
        </w:rPr>
        <w:t>a</w:t>
      </w:r>
      <w:r>
        <w:rPr>
          <w:b w:val="0"/>
          <w:bCs w:val="0"/>
          <w:spacing w:val="2"/>
          <w:w w:val="110"/>
        </w:rPr>
        <w:t>d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-3"/>
          <w:w w:val="110"/>
        </w:rPr>
        <w:t>s</w:t>
      </w:r>
      <w:r>
        <w:rPr>
          <w:b w:val="0"/>
          <w:bCs w:val="0"/>
          <w:spacing w:val="2"/>
          <w:w w:val="110"/>
        </w:rPr>
        <w:t>o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-3"/>
          <w:w w:val="110"/>
        </w:rPr>
        <w:t>c</w:t>
      </w:r>
      <w:r>
        <w:rPr>
          <w:b w:val="0"/>
          <w:bCs w:val="0"/>
          <w:spacing w:val="0"/>
          <w:w w:val="110"/>
        </w:rPr>
        <w:t>i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"/>
          <w:w w:val="110"/>
        </w:rPr>
        <w:t>n</w:t>
      </w:r>
      <w:r>
        <w:rPr>
          <w:b w:val="0"/>
          <w:bCs w:val="0"/>
          <w:spacing w:val="-2"/>
          <w:w w:val="110"/>
        </w:rPr>
        <w:t>e</w:t>
      </w:r>
      <w:r>
        <w:rPr>
          <w:b w:val="0"/>
          <w:bCs w:val="0"/>
          <w:spacing w:val="0"/>
          <w:w w:val="110"/>
        </w:rPr>
        <w:t>s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0"/>
          <w:w w:val="110"/>
        </w:rPr>
        <w:t>y</w:t>
      </w:r>
      <w:r>
        <w:rPr>
          <w:b w:val="0"/>
          <w:bCs w:val="0"/>
          <w:spacing w:val="26"/>
          <w:w w:val="110"/>
        </w:rPr>
        <w:t> 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c</w:t>
      </w:r>
      <w:r>
        <w:rPr>
          <w:b w:val="0"/>
          <w:bCs w:val="0"/>
          <w:spacing w:val="0"/>
          <w:w w:val="110"/>
        </w:rPr>
        <w:t>u</w:t>
      </w:r>
      <w:r>
        <w:rPr>
          <w:b w:val="0"/>
          <w:bCs w:val="0"/>
          <w:spacing w:val="2"/>
          <w:w w:val="110"/>
        </w:rPr>
        <w:t>e</w:t>
      </w:r>
      <w:r>
        <w:rPr>
          <w:b w:val="0"/>
          <w:bCs w:val="0"/>
          <w:spacing w:val="0"/>
          <w:w w:val="110"/>
        </w:rPr>
        <w:t>r</w:t>
      </w:r>
      <w:r>
        <w:rPr>
          <w:b w:val="0"/>
          <w:bCs w:val="0"/>
          <w:spacing w:val="-2"/>
          <w:w w:val="110"/>
        </w:rPr>
        <w:t>d</w:t>
      </w:r>
      <w:r>
        <w:rPr>
          <w:b w:val="0"/>
          <w:bCs w:val="0"/>
          <w:spacing w:val="-2"/>
          <w:w w:val="110"/>
        </w:rPr>
        <w:t>o</w:t>
      </w:r>
      <w:r>
        <w:rPr>
          <w:b w:val="0"/>
          <w:bCs w:val="0"/>
          <w:spacing w:val="1"/>
          <w:w w:val="110"/>
        </w:rPr>
        <w:t>s</w:t>
      </w:r>
      <w:r>
        <w:rPr>
          <w:b w:val="0"/>
          <w:bCs w:val="0"/>
          <w:spacing w:val="0"/>
          <w:w w:val="110"/>
        </w:rPr>
        <w:t>)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0"/>
          <w:w w:val="110"/>
        </w:rPr>
        <w:t>d</w:t>
      </w:r>
      <w:r>
        <w:rPr>
          <w:b w:val="0"/>
          <w:bCs w:val="0"/>
          <w:spacing w:val="0"/>
          <w:w w:val="110"/>
        </w:rPr>
        <w:t>e</w:t>
      </w:r>
      <w:r>
        <w:rPr>
          <w:b w:val="0"/>
          <w:bCs w:val="0"/>
          <w:spacing w:val="0"/>
          <w:w w:val="110"/>
        </w:rPr>
        <w:t>l</w:t>
      </w:r>
      <w:r>
        <w:rPr>
          <w:b w:val="0"/>
          <w:bCs w:val="0"/>
          <w:spacing w:val="27"/>
          <w:w w:val="110"/>
        </w:rPr>
        <w:t> </w:t>
      </w:r>
      <w:r>
        <w:rPr>
          <w:b w:val="0"/>
          <w:bCs w:val="0"/>
          <w:spacing w:val="0"/>
          <w:w w:val="110"/>
        </w:rPr>
        <w:t>a</w:t>
      </w:r>
      <w:r>
        <w:rPr>
          <w:b w:val="0"/>
          <w:bCs w:val="0"/>
          <w:spacing w:val="0"/>
          <w:w w:val="110"/>
        </w:rPr>
        <w:t>rtí</w:t>
      </w:r>
      <w:r>
        <w:rPr>
          <w:b w:val="0"/>
          <w:bCs w:val="0"/>
          <w:spacing w:val="1"/>
          <w:w w:val="110"/>
        </w:rPr>
        <w:t>c</w:t>
      </w:r>
      <w:r>
        <w:rPr>
          <w:b w:val="0"/>
          <w:bCs w:val="0"/>
          <w:spacing w:val="-2"/>
          <w:w w:val="110"/>
        </w:rPr>
        <w:t>u</w:t>
      </w:r>
      <w:r>
        <w:rPr>
          <w:b w:val="0"/>
          <w:bCs w:val="0"/>
          <w:spacing w:val="1"/>
          <w:w w:val="110"/>
        </w:rPr>
        <w:t>l</w:t>
      </w:r>
      <w:r>
        <w:rPr>
          <w:b w:val="0"/>
          <w:bCs w:val="0"/>
          <w:spacing w:val="0"/>
          <w:w w:val="110"/>
        </w:rPr>
        <w:t>o</w:t>
      </w:r>
      <w:r>
        <w:rPr>
          <w:b w:val="0"/>
          <w:bCs w:val="0"/>
          <w:spacing w:val="28"/>
          <w:w w:val="110"/>
        </w:rPr>
        <w:t> </w:t>
      </w:r>
      <w:r>
        <w:rPr>
          <w:b w:val="0"/>
          <w:bCs w:val="0"/>
          <w:spacing w:val="-2"/>
          <w:w w:val="110"/>
        </w:rPr>
        <w:t>1</w:t>
      </w:r>
      <w:r>
        <w:rPr>
          <w:b w:val="0"/>
          <w:bCs w:val="0"/>
          <w:spacing w:val="0"/>
          <w:w w:val="110"/>
        </w:rPr>
        <w:t>3.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5"/>
        </w:numPr>
        <w:tabs>
          <w:tab w:pos="1497" w:val="left" w:leader="none"/>
        </w:tabs>
        <w:spacing w:line="598" w:lineRule="exact" w:before="20"/>
        <w:ind w:left="1497" w:right="132" w:hanging="403"/>
        <w:jc w:val="both"/>
      </w:pPr>
      <w:r>
        <w:rPr/>
        <w:pict>
          <v:shape style="position:absolute;margin-left:117.224998pt;margin-top:31.624985pt;width:105.629987pt;height:10.830004pt;mso-position-horizontal-relative:page;mso-position-vertical-relative:paragraph;z-index:-1670" type="#_x0000_t75">
            <v:imagedata r:id="rId96" o:title=""/>
          </v:shape>
        </w:pict>
      </w:r>
      <w:r>
        <w:rPr/>
        <w:pict>
          <v:group style="position:absolute;margin-left:226.869995pt;margin-top:31.409986pt;width:7.865011pt;height:9.1pt;mso-position-horizontal-relative:page;mso-position-vertical-relative:paragraph;z-index:-1669" coordorigin="4537,628" coordsize="157,182">
            <v:group style="position:absolute;left:4549;top:640;width:2;height:158" coordorigin="4549,640" coordsize="2,158">
              <v:shape style="position:absolute;left:4549;top:640;width:2;height:158" coordorigin="4549,640" coordsize="0,158" path="m4549,798l4549,640e" filled="f" stroked="t" strokeweight="1.180001pt" strokecolor="#000000">
                <v:path arrowok="t"/>
              </v:shape>
            </v:group>
            <v:group style="position:absolute;left:4584;top:683;width:103;height:118" coordorigin="4584,683" coordsize="103,118">
              <v:shape style="position:absolute;left:4584;top:683;width:103;height:118" coordorigin="4584,683" coordsize="103,118" path="m4606,722l4586,719,4589,710,4591,702,4596,698,4598,693,4606,690,4613,686,4620,683,4656,683,4663,686,4668,688,4675,695,4678,700,4680,702,4620,702,4615,707,4610,710,4608,714,4606,722xe" filled="t" fillcolor="#000000" stroked="f">
                <v:path arrowok="t"/>
                <v:fill type="solid"/>
              </v:shape>
              <v:shape style="position:absolute;left:4584;top:683;width:103;height:118" coordorigin="4584,683" coordsize="103,118" path="m4630,801l4610,801,4601,796,4594,791,4584,777,4584,762,4594,743,4608,736,4613,736,4615,734,4622,734,4630,731,4644,731,4656,729,4663,726,4663,714,4661,710,4658,707,4654,705,4646,702,4680,702,4682,710,4682,746,4663,746,4656,748,4646,750,4632,750,4622,753,4615,753,4610,755,4606,760,4606,762,4603,765,4603,770,4606,774,4610,777,4613,779,4620,782,4685,782,4685,784,4663,784,4658,789,4651,794,4630,801xe" filled="t" fillcolor="#000000" stroked="f">
                <v:path arrowok="t"/>
                <v:fill type="solid"/>
              </v:shape>
              <v:shape style="position:absolute;left:4584;top:683;width:103;height:118" coordorigin="4584,683" coordsize="103,118" path="m4685,782l4634,782,4642,779,4646,777,4654,774,4658,770,4661,765,4663,762,4663,746,4682,746,4682,777,4685,782xe" filled="t" fillcolor="#000000" stroked="f">
                <v:path arrowok="t"/>
                <v:fill type="solid"/>
              </v:shape>
              <v:shape style="position:absolute;left:4584;top:683;width:103;height:118" coordorigin="4584,683" coordsize="103,118" path="m4687,798l4668,798,4663,789,4663,784,4685,784,4685,794,4687,79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238.610001pt;margin-top:31.529993pt;width:166.764974pt;height:11.045021pt;mso-position-horizontal-relative:page;mso-position-vertical-relative:paragraph;z-index:-1668" type="#_x0000_t75">
            <v:imagedata r:id="rId97" o:title=""/>
          </v:shape>
        </w:pict>
      </w:r>
      <w:r>
        <w:rPr/>
        <w:pict>
          <v:shape style="position:absolute;margin-left:409.029999pt;margin-top:31.589989pt;width:89.82501pt;height:10.384996pt;mso-position-horizontal-relative:page;mso-position-vertical-relative:paragraph;z-index:-1667" type="#_x0000_t75">
            <v:imagedata r:id="rId98" o:title=""/>
          </v:shape>
        </w:pict>
      </w:r>
      <w:r>
        <w:rPr/>
        <w:pict>
          <v:group style="position:absolute;margin-left:502.869995pt;margin-top:31.409986pt;width:49.145023pt;height:11.165017pt;mso-position-horizontal-relative:page;mso-position-vertical-relative:paragraph;z-index:-1666" coordorigin="10057,628" coordsize="983,223">
            <v:group style="position:absolute;left:10069;top:640;width:2;height:158" coordorigin="10069,640" coordsize="2,158">
              <v:shape style="position:absolute;left:10069;top:640;width:2;height:158" coordorigin="10069,640" coordsize="0,158" path="m10069,798l10069,640e" filled="f" stroked="t" strokeweight="1.180002pt" strokecolor="#000000">
                <v:path arrowok="t"/>
              </v:shape>
            </v:group>
            <v:group style="position:absolute;left:10105;top:683;width:103;height:118" coordorigin="10105,683" coordsize="103,118">
              <v:shape style="position:absolute;left:10105;top:683;width:103;height:118" coordorigin="10105,683" coordsize="103,118" path="m10166,801l10111,774,10105,730,10110,710,10122,694,10138,685,10160,683,10178,688,10196,701,10197,702,10147,702,10138,705,10133,712,10126,719,10123,729,10123,755,10126,765,10138,777,10147,782,10198,782,10190,789,10183,794,10174,798,10166,801xe" filled="t" fillcolor="#000000" stroked="f">
                <v:path arrowok="t"/>
                <v:fill type="solid"/>
              </v:shape>
              <v:shape style="position:absolute;left:10105;top:683;width:103;height:118" coordorigin="10105,683" coordsize="103,118" path="m10198,782l10164,782,10174,777,10186,765,10188,755,10188,729,10186,719,10178,712,10174,705,10164,702,10197,702,10204,718,10207,741,10207,755,10205,765,10200,774,10198,782xe" filled="t" fillcolor="#000000" stroked="f">
                <v:path arrowok="t"/>
                <v:fill type="solid"/>
              </v:shape>
            </v:group>
            <v:group style="position:absolute;left:10224;top:683;width:98;height:161" coordorigin="10224,683" coordsize="98,161">
              <v:shape style="position:absolute;left:10224;top:683;width:98;height:161" coordorigin="10224,683" coordsize="98,161" path="m10284,798l10226,762,10224,741,10224,731,10260,683,10284,683,10294,688,10303,700,10322,700,10322,702,10265,702,10258,705,10246,717,10243,726,10243,753,10246,762,10250,770,10265,779,10322,779,10322,784,10303,784,10294,794,10284,798xe" filled="t" fillcolor="#000000" stroked="f">
                <v:path arrowok="t"/>
                <v:fill type="solid"/>
              </v:shape>
              <v:shape style="position:absolute;left:10224;top:683;width:98;height:161" coordorigin="10224,683" coordsize="98,161" path="m10322,700l10303,700,10303,686,10322,686,10322,700xe" filled="t" fillcolor="#000000" stroked="f">
                <v:path arrowok="t"/>
                <v:fill type="solid"/>
              </v:shape>
              <v:shape style="position:absolute;left:10224;top:683;width:98;height:161" coordorigin="10224,683" coordsize="98,161" path="m10322,779l10282,779,10289,774,10301,762,10303,753,10303,726,10298,717,10294,712,10289,705,10282,702,10322,702,10322,779xe" filled="t" fillcolor="#000000" stroked="f">
                <v:path arrowok="t"/>
                <v:fill type="solid"/>
              </v:shape>
              <v:shape style="position:absolute;left:10224;top:683;width:98;height:161" coordorigin="10224,683" coordsize="98,161" path="m10314,825l10279,825,10286,822,10291,820,10296,815,10301,806,10303,803,10303,784,10322,784,10322,801,10320,813,10315,820,10314,825xe" filled="t" fillcolor="#000000" stroked="f">
                <v:path arrowok="t"/>
                <v:fill type="solid"/>
              </v:shape>
              <v:shape style="position:absolute;left:10224;top:683;width:98;height:161" coordorigin="10224,683" coordsize="98,161" path="m10282,844l10258,844,10246,839,10238,834,10229,827,10226,818,10226,806,10246,808,10246,813,10248,818,10250,820,10255,822,10262,825,10314,825,10313,827,10308,832,10298,837,10291,842,10282,844xe" filled="t" fillcolor="#000000" stroked="f">
                <v:path arrowok="t"/>
                <v:fill type="solid"/>
              </v:shape>
            </v:group>
            <v:group style="position:absolute;left:10351;top:683;width:60;height:115" coordorigin="10351,683" coordsize="60,115">
              <v:shape style="position:absolute;left:10351;top:683;width:60;height:115" coordorigin="10351,683" coordsize="60,115" path="m10406,707l10402,702,10368,702,10373,693,10380,686,10385,683,10399,683,10406,686,10411,688,10406,707xe" filled="t" fillcolor="#000000" stroked="f">
                <v:path arrowok="t"/>
                <v:fill type="solid"/>
              </v:shape>
              <v:shape style="position:absolute;left:10351;top:683;width:60;height:115" coordorigin="10351,683" coordsize="60,115" path="m10370,798l10351,798,10351,686,10368,686,10368,702,10385,702,10382,705,10378,707,10375,712,10375,717,10370,731,10370,798xe" filled="t" fillcolor="#000000" stroked="f">
                <v:path arrowok="t"/>
                <v:fill type="solid"/>
              </v:shape>
            </v:group>
            <v:group style="position:absolute;left:10421;top:683;width:103;height:118" coordorigin="10421,683" coordsize="103,118">
              <v:shape style="position:absolute;left:10421;top:683;width:103;height:118" coordorigin="10421,683" coordsize="103,118" path="m10442,722l10423,719,10423,710,10428,702,10430,698,10435,693,10440,690,10447,686,10457,683,10493,683,10498,686,10505,688,10512,695,10514,700,10517,702,10457,702,10452,707,10447,710,10445,714,10442,722xe" filled="t" fillcolor="#000000" stroked="f">
                <v:path arrowok="t"/>
                <v:fill type="solid"/>
              </v:shape>
              <v:shape style="position:absolute;left:10421;top:683;width:103;height:118" coordorigin="10421,683" coordsize="103,118" path="m10466,801l10447,801,10438,796,10430,791,10423,784,10421,777,10421,758,10426,748,10433,741,10442,736,10447,736,10452,734,10457,734,10464,731,10481,731,10493,729,10500,726,10500,714,10498,710,10488,705,10481,702,10517,702,10517,710,10519,712,10519,746,10500,746,10493,748,10481,750,10466,750,10459,753,10450,753,10440,762,10440,770,10442,774,10445,777,10454,782,10519,782,10519,784,10500,784,10486,794,10481,796,10466,801xe" filled="t" fillcolor="#000000" stroked="f">
                <v:path arrowok="t"/>
                <v:fill type="solid"/>
              </v:shape>
              <v:shape style="position:absolute;left:10421;top:683;width:103;height:118" coordorigin="10421,683" coordsize="103,118" path="m10519,782l10471,782,10476,779,10483,777,10488,774,10493,770,10495,765,10498,762,10500,758,10500,746,10519,746,10519,782xe" filled="t" fillcolor="#000000" stroked="f">
                <v:path arrowok="t"/>
                <v:fill type="solid"/>
              </v:shape>
              <v:shape style="position:absolute;left:10421;top:683;width:103;height:118" coordorigin="10421,683" coordsize="103,118" path="m10524,798l10505,798,10500,789,10500,784,10519,784,10519,786,10522,794,10524,798xe" filled="t" fillcolor="#000000" stroked="f">
                <v:path arrowok="t"/>
                <v:fill type="solid"/>
              </v:shape>
            </v:group>
            <v:group style="position:absolute;left:10546;top:683;width:60;height:115" coordorigin="10546,683" coordsize="60,115">
              <v:shape style="position:absolute;left:10546;top:683;width:60;height:115" coordorigin="10546,683" coordsize="60,115" path="m10601,707l10596,702,10562,702,10567,693,10574,686,10579,683,10594,683,10601,686,10606,688,10601,707xe" filled="t" fillcolor="#000000" stroked="f">
                <v:path arrowok="t"/>
                <v:fill type="solid"/>
              </v:shape>
              <v:shape style="position:absolute;left:10546;top:683;width:60;height:115" coordorigin="10546,683" coordsize="60,115" path="m10565,798l10546,798,10546,686,10562,686,10562,702,10579,702,10577,705,10572,707,10570,712,10570,717,10565,731,10565,798xe" filled="t" fillcolor="#000000" stroked="f">
                <v:path arrowok="t"/>
                <v:fill type="solid"/>
              </v:shape>
            </v:group>
            <v:group style="position:absolute;left:10682;top:683;width:98;height:158" coordorigin="10682,683" coordsize="98,158">
              <v:shape style="position:absolute;left:10682;top:683;width:98;height:158" coordorigin="10682,683" coordsize="98,158" path="m10738,801l10685,763,10682,741,10682,719,10692,700,10697,695,10711,686,10718,683,10742,683,10752,690,10760,702,10721,702,10714,705,10709,712,10704,717,10702,729,10702,755,10704,765,10709,772,10723,782,10762,782,10757,786,10754,791,10747,796,10738,801xe" filled="t" fillcolor="#000000" stroked="f">
                <v:path arrowok="t"/>
                <v:fill type="solid"/>
              </v:shape>
              <v:shape style="position:absolute;left:10682;top:683;width:98;height:158" coordorigin="10682,683" coordsize="98,158" path="m10781,705l10762,705,10762,686,10781,686,10781,705xe" filled="t" fillcolor="#000000" stroked="f">
                <v:path arrowok="t"/>
                <v:fill type="solid"/>
              </v:shape>
              <v:shape style="position:absolute;left:10682;top:683;width:98;height:158" coordorigin="10682,683" coordsize="98,158" path="m10781,842l10762,842,10762,782,10740,782,10745,777,10752,772,10757,765,10762,755,10762,729,10757,719,10752,712,10745,705,10738,702,10760,702,10762,705,10781,705,10781,842xe" filled="t" fillcolor="#000000" stroked="f">
                <v:path arrowok="t"/>
                <v:fill type="solid"/>
              </v:shape>
            </v:group>
            <v:group style="position:absolute;left:10810;top:686;width:94;height:115" coordorigin="10810,686" coordsize="94,115">
              <v:shape style="position:absolute;left:10810;top:686;width:94;height:115" coordorigin="10810,686" coordsize="94,115" path="m10848,801l10841,801,10836,798,10829,796,10819,791,10817,786,10814,784,10812,779,10812,772,10810,770,10810,686,10829,686,10829,762,10831,765,10831,770,10834,774,10848,782,10883,782,10869,796,10848,801xe" filled="t" fillcolor="#000000" stroked="f">
                <v:path arrowok="t"/>
                <v:fill type="solid"/>
              </v:shape>
              <v:shape style="position:absolute;left:10810;top:686;width:94;height:115" coordorigin="10810,686" coordsize="94,115" path="m10883,782l10860,782,10874,774,10879,770,10884,760,10884,686,10903,686,10903,781,10883,781,10883,782xe" filled="t" fillcolor="#000000" stroked="f">
                <v:path arrowok="t"/>
                <v:fill type="solid"/>
              </v:shape>
              <v:shape style="position:absolute;left:10810;top:686;width:94;height:115" coordorigin="10810,686" coordsize="94,115" path="m10903,798l10884,798,10883,781,10903,781,10903,798xe" filled="t" fillcolor="#000000" stroked="f">
                <v:path arrowok="t"/>
                <v:fill type="solid"/>
              </v:shape>
            </v:group>
            <v:group style="position:absolute;left:10926;top:684;width:107;height:116" coordorigin="10926,684" coordsize="107,116">
              <v:shape style="position:absolute;left:10926;top:684;width:107;height:116" coordorigin="10926,684" coordsize="107,116" path="m10966,799l10949,792,10932,774,10927,756,10926,729,10932,711,10945,693,10962,686,10987,684,11004,689,11021,702,10970,702,10961,705,10954,710,10944,719,10944,729,11031,729,11033,743,11033,748,10944,748,10944,758,10949,767,10956,772,10961,779,10970,782,11024,782,11023,784,11009,794,10993,798,10966,799xe" filled="t" fillcolor="#000000" stroked="f">
                <v:path arrowok="t"/>
                <v:fill type="solid"/>
              </v:shape>
              <v:shape style="position:absolute;left:10926;top:684;width:107;height:116" coordorigin="10926,684" coordsize="107,116" path="m11031,729l11014,729,11009,714,11006,710,10999,705,10990,702,11021,702,11023,704,11030,721,11031,729xe" filled="t" fillcolor="#000000" stroked="f">
                <v:path arrowok="t"/>
                <v:fill type="solid"/>
              </v:shape>
              <v:shape style="position:absolute;left:10926;top:684;width:107;height:116" coordorigin="10926,684" coordsize="107,116" path="m11024,782l10987,782,10994,779,10999,777,11006,774,11009,770,11014,762,11033,765,11024,782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56.030029pt;margin-top:31.409985pt;width:7.744986pt;height:9.100001pt;mso-position-horizontal-relative:page;mso-position-vertical-relative:paragraph;z-index:-1665" coordorigin="11121,628" coordsize="155,182">
            <v:group style="position:absolute;left:11132;top:640;width:2;height:158" coordorigin="11132,640" coordsize="2,158">
              <v:shape style="position:absolute;left:11132;top:640;width:2;height:158" coordorigin="11132,640" coordsize="0,158" path="m11132,798l11132,640e" filled="f" stroked="t" strokeweight="1.180002pt" strokecolor="#000000">
                <v:path arrowok="t"/>
              </v:shape>
            </v:group>
            <v:group style="position:absolute;left:11165;top:683;width:103;height:118" coordorigin="11165,683" coordsize="103,118">
              <v:shape style="position:absolute;left:11165;top:683;width:103;height:118" coordorigin="11165,683" coordsize="103,118" path="m11186,722l11167,719,11170,710,11172,702,11182,693,11186,690,11194,686,11201,683,11237,683,11244,686,11249,688,11254,693,11258,695,11261,700,11263,702,11201,702,11198,707,11194,710,11189,714,11186,722xe" filled="t" fillcolor="#000000" stroked="f">
                <v:path arrowok="t"/>
                <v:fill type="solid"/>
              </v:shape>
              <v:shape style="position:absolute;left:11165;top:683;width:103;height:118" coordorigin="11165,683" coordsize="103,118" path="m11213,801l11191,801,11182,796,11170,784,11165,777,11165,762,11172,748,11179,741,11189,736,11194,736,11198,734,11203,734,11210,731,11227,731,11237,729,11244,726,11244,710,11234,705,11227,702,11263,702,11263,746,11244,746,11237,748,11227,750,11213,750,11206,753,11196,753,11191,755,11189,758,11189,760,11184,765,11184,770,11186,774,11201,782,11266,782,11266,784,11244,784,11239,789,11232,794,11225,796,11220,798,11213,801xe" filled="t" fillcolor="#000000" stroked="f">
                <v:path arrowok="t"/>
                <v:fill type="solid"/>
              </v:shape>
              <v:shape style="position:absolute;left:11165;top:683;width:103;height:118" coordorigin="11165,683" coordsize="103,118" path="m11266,782l11215,782,11230,777,11234,774,11239,770,11242,765,11244,762,11244,746,11263,746,11263,765,11266,777,11266,782xe" filled="t" fillcolor="#000000" stroked="f">
                <v:path arrowok="t"/>
                <v:fill type="solid"/>
              </v:shape>
              <v:shape style="position:absolute;left:11165;top:683;width:103;height:118" coordorigin="11165,683" coordsize="103,118" path="m11268,798l11249,798,11246,794,11246,789,11244,784,11266,784,11266,786,11268,794,11268,79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117.550003pt;margin-top:61.290005pt;width:147.064987pt;height:11.045003pt;mso-position-horizontal-relative:page;mso-position-vertical-relative:paragraph;z-index:-1664" type="#_x0000_t75">
            <v:imagedata r:id="rId99" o:title=""/>
          </v:shape>
        </w:pict>
      </w:r>
      <w:r>
        <w:rPr/>
        <w:pict>
          <v:shape style="position:absolute;margin-left:269.110016pt;margin-top:61.290005pt;width:66.665004pt;height:9.1pt;mso-position-horizontal-relative:page;mso-position-vertical-relative:paragraph;z-index:-1663" type="#_x0000_t75">
            <v:imagedata r:id="rId100" o:title=""/>
          </v:shape>
        </w:pict>
      </w:r>
      <w:r>
        <w:rPr/>
        <w:pict>
          <v:group style="position:absolute;margin-left:340.679993pt;margin-top:61.880005pt;width:.1pt;height:7.919998pt;mso-position-horizontal-relative:page;mso-position-vertical-relative:paragraph;z-index:-1662" coordorigin="6814,1238" coordsize="2,158">
            <v:shape style="position:absolute;left:6814;top:1238;width:2;height:158" coordorigin="6814,1238" coordsize="0,158" path="m6814,1396l6814,1238e" filled="f" stroked="t" strokeweight="1.300005pt" strokecolor="#000000">
              <v:path arrowok="t"/>
            </v:shape>
            <w10:wrap type="none"/>
          </v:group>
        </w:pict>
      </w:r>
      <w:r>
        <w:rPr/>
        <w:pict>
          <v:group style="position:absolute;margin-left:346.074005pt;margin-top:60.990009pt;width:163.015972pt;height:11.345pt;mso-position-horizontal-relative:page;mso-position-vertical-relative:paragraph;z-index:-1661" coordorigin="6921,1220" coordsize="3260,227">
            <v:group style="position:absolute;left:6929;top:1240;width:53;height:199" coordorigin="6929,1240" coordsize="53,199">
              <v:shape style="position:absolute;left:6929;top:1240;width:53;height:199" coordorigin="6929,1240" coordsize="53,199" path="m6982,1439l6939,1390,6929,1331,6931,1311,6936,1292,6944,1274,6955,1257,6967,1240,6982,1240,6972,1254,6967,1264,6962,1271,6960,1281,6955,1290,6952,1304,6949,1322,6948,1344,6950,1363,6955,1382,6961,1401,6970,1420,6982,1439xe" filled="t" fillcolor="#000000" stroked="f">
                <v:path arrowok="t"/>
                <v:fill type="solid"/>
              </v:shape>
            </v:group>
            <v:group style="position:absolute;left:6995;top:1281;width:107;height:116" coordorigin="6995,1281" coordsize="107,116">
              <v:shape style="position:absolute;left:6995;top:1281;width:107;height:116" coordorigin="6995,1281" coordsize="107,116" path="m7036,1397l7019,1389,7001,1371,6996,1353,6995,1326,7001,1308,7016,1291,7032,1283,7056,1281,7074,1287,7090,1300,7039,1300,7032,1302,7018,1312,7015,1317,7013,1326,7100,1326,7102,1341,7102,1346,7013,1346,7018,1365,7025,1370,7032,1377,7039,1379,7094,1379,7092,1382,7078,1392,7062,1396,7036,1397xe" filled="t" fillcolor="#000000" stroked="f">
                <v:path arrowok="t"/>
                <v:fill type="solid"/>
              </v:shape>
              <v:shape style="position:absolute;left:6995;top:1281;width:107;height:116" coordorigin="6995,1281" coordsize="107,116" path="m7100,1326l7082,1326,7082,1319,7080,1312,7075,1310,7068,1302,7061,1300,7090,1300,7092,1301,7099,1319,7100,1326xe" filled="t" fillcolor="#000000" stroked="f">
                <v:path arrowok="t"/>
                <v:fill type="solid"/>
              </v:shape>
              <v:shape style="position:absolute;left:6995;top:1281;width:107;height:116" coordorigin="6995,1281" coordsize="107,116" path="m7094,1379l7058,1379,7066,1377,7075,1372,7080,1367,7082,1360,7102,1362,7099,1374,7094,1379xe" filled="t" fillcolor="#000000" stroked="f">
                <v:path arrowok="t"/>
                <v:fill type="solid"/>
              </v:shape>
            </v:group>
            <v:group style="position:absolute;left:7116;top:1281;width:98;height:158" coordorigin="7116,1281" coordsize="98,158">
              <v:shape style="position:absolute;left:7116;top:1281;width:98;height:158" coordorigin="7116,1281" coordsize="98,158" path="m7171,1398l7119,1361,7116,1338,7116,1326,7154,1281,7176,1281,7188,1288,7194,1300,7157,1300,7150,1302,7145,1310,7138,1314,7135,1326,7135,1353,7138,1362,7150,1374,7157,1379,7195,1379,7193,1386,7188,1389,7183,1394,7176,1396,7171,1398xe" filled="t" fillcolor="#000000" stroked="f">
                <v:path arrowok="t"/>
                <v:fill type="solid"/>
              </v:shape>
              <v:shape style="position:absolute;left:7116;top:1281;width:98;height:158" coordorigin="7116,1281" coordsize="98,158" path="m7214,1302l7195,1302,7195,1283,7214,1283,7214,1302xe" filled="t" fillcolor="#000000" stroked="f">
                <v:path arrowok="t"/>
                <v:fill type="solid"/>
              </v:shape>
              <v:shape style="position:absolute;left:7116;top:1281;width:98;height:158" coordorigin="7116,1281" coordsize="98,158" path="m7214,1439l7195,1439,7195,1379,7174,1379,7181,1374,7193,1362,7195,1353,7195,1326,7193,1317,7186,1310,7181,1302,7174,1300,7194,1300,7195,1302,7214,1302,7214,1439xe" filled="t" fillcolor="#000000" stroked="f">
                <v:path arrowok="t"/>
                <v:fill type="solid"/>
              </v:shape>
            </v:group>
            <v:group style="position:absolute;left:7246;top:1283;width:94;height:115" coordorigin="7246,1283" coordsize="94,115">
              <v:shape style="position:absolute;left:7246;top:1283;width:94;height:115" coordorigin="7246,1283" coordsize="94,115" path="m7284,1398l7277,1398,7270,1396,7255,1389,7253,1384,7248,1382,7248,1377,7246,1370,7246,1283,7265,1283,7265,1362,7270,1372,7272,1374,7282,1379,7318,1379,7303,1393,7284,1398xe" filled="t" fillcolor="#000000" stroked="f">
                <v:path arrowok="t"/>
                <v:fill type="solid"/>
              </v:shape>
              <v:shape style="position:absolute;left:7246;top:1283;width:94;height:115" coordorigin="7246,1283" coordsize="94,115" path="m7318,1379l7294,1379,7298,1377,7306,1374,7310,1372,7318,1358,7320,1350,7320,1283,7339,1283,7339,1379,7319,1379,7318,1379xe" filled="t" fillcolor="#000000" stroked="f">
                <v:path arrowok="t"/>
                <v:fill type="solid"/>
              </v:shape>
              <v:shape style="position:absolute;left:7246;top:1283;width:94;height:115" coordorigin="7246,1283" coordsize="94,115" path="m7339,1396l7320,1396,7319,1379,7339,1379,7339,1396xe" filled="t" fillcolor="#000000" stroked="f">
                <v:path arrowok="t"/>
                <v:fill type="solid"/>
              </v:shape>
            </v:group>
            <v:group style="position:absolute;left:7375;top:1230;width:2;height:166" coordorigin="7375,1230" coordsize="2,166">
              <v:shape style="position:absolute;left:7375;top:1230;width:2;height:166" coordorigin="7375,1230" coordsize="0,166" path="m7375,1396l7375,1230e" filled="f" stroked="t" strokeweight="1.06pt" strokecolor="#000000">
                <v:path arrowok="t"/>
              </v:shape>
              <v:shape style="position:absolute;left:7413;top:1226;width:2735;height:221" type="#_x0000_t75">
                <v:imagedata r:id="rId101" o:title=""/>
              </v:shape>
            </v:group>
            <v:group style="position:absolute;left:10170;top:1238;width:2;height:158" coordorigin="10170,1238" coordsize="2,158">
              <v:shape style="position:absolute;left:10170;top:1238;width:2;height:158" coordorigin="10170,1238" coordsize="0,158" path="m10170,1396l10170,1238e" filled="f" stroked="t" strokeweight="1.179956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3.344971pt;margin-top:61.290005pt;width:35.669984pt;height:9.1pt;mso-position-horizontal-relative:page;mso-position-vertical-relative:paragraph;z-index:-1660" coordorigin="10267,1226" coordsize="713,182">
            <v:group style="position:absolute;left:10274;top:1281;width:103;height:118" coordorigin="10274,1281" coordsize="103,118">
              <v:shape style="position:absolute;left:10274;top:1281;width:103;height:118" coordorigin="10274,1281" coordsize="103,118" path="m10296,1319l10277,1317,10279,1307,10282,1302,10284,1295,10289,1290,10294,1288,10301,1286,10310,1281,10346,1281,10351,1283,10358,1286,10366,1293,10369,1300,10310,1300,10306,1305,10301,1307,10298,1312,10296,1319xe" filled="t" fillcolor="#000000" stroked="f">
                <v:path arrowok="t"/>
                <v:fill type="solid"/>
              </v:shape>
              <v:shape style="position:absolute;left:10274;top:1281;width:103;height:118" coordorigin="10274,1281" coordsize="103,118" path="m10320,1398l10301,1398,10291,1396,10277,1382,10274,1374,10274,1355,10279,1346,10284,1343,10291,1336,10296,1334,10301,1334,10306,1331,10318,1331,10334,1329,10346,1326,10354,1324,10354,1312,10351,1307,10349,1305,10334,1300,10369,1300,10370,1302,10370,1307,10373,1310,10373,1343,10354,1343,10346,1346,10334,1348,10320,1348,10313,1350,10308,1350,10303,1353,10301,1353,10294,1360,10294,1367,10296,1372,10298,1374,10308,1379,10373,1379,10373,1382,10354,1382,10346,1386,10342,1391,10320,1398xe" filled="t" fillcolor="#000000" stroked="f">
                <v:path arrowok="t"/>
                <v:fill type="solid"/>
              </v:shape>
              <v:shape style="position:absolute;left:10274;top:1281;width:103;height:118" coordorigin="10274,1281" coordsize="103,118" path="m10373,1379l10325,1379,10332,1377,10342,1372,10346,1367,10349,1362,10351,1360,10354,1355,10354,1343,10373,1343,10373,1379xe" filled="t" fillcolor="#000000" stroked="f">
                <v:path arrowok="t"/>
                <v:fill type="solid"/>
              </v:shape>
              <v:shape style="position:absolute;left:10274;top:1281;width:103;height:118" coordorigin="10274,1281" coordsize="103,118" path="m10378,1396l10358,1396,10354,1386,10354,1382,10373,1382,10373,1384,10375,1391,10378,1396xe" filled="t" fillcolor="#000000" stroked="f">
                <v:path arrowok="t"/>
                <v:fill type="solid"/>
              </v:shape>
            </v:group>
            <v:group style="position:absolute;left:10399;top:1281;width:60;height:115" coordorigin="10399,1281" coordsize="60,115">
              <v:shape style="position:absolute;left:10399;top:1281;width:60;height:115" coordorigin="10399,1281" coordsize="60,115" path="m10454,1305l10450,1300,10416,1300,10426,1286,10428,1283,10433,1281,10447,1281,10454,1283,10459,1286,10454,1305xe" filled="t" fillcolor="#000000" stroked="f">
                <v:path arrowok="t"/>
                <v:fill type="solid"/>
              </v:shape>
              <v:shape style="position:absolute;left:10399;top:1281;width:60;height:115" coordorigin="10399,1281" coordsize="60,115" path="m10418,1396l10399,1396,10399,1283,10416,1283,10416,1300,10433,1300,10430,1302,10426,1305,10423,1310,10423,1314,10418,1329,10418,1396xe" filled="t" fillcolor="#000000" stroked="f">
                <v:path arrowok="t"/>
                <v:fill type="solid"/>
              </v:shape>
            </v:group>
            <v:group style="position:absolute;left:10462;top:1242;width:55;height:156" coordorigin="10462,1242" coordsize="55,156">
              <v:shape style="position:absolute;left:10462;top:1242;width:55;height:156" coordorigin="10462,1242" coordsize="55,156" path="m10495,1283l10476,1283,10476,1254,10495,1242,10495,1283xe" filled="t" fillcolor="#000000" stroked="f">
                <v:path arrowok="t"/>
                <v:fill type="solid"/>
              </v:shape>
              <v:shape style="position:absolute;left:10462;top:1242;width:55;height:156" coordorigin="10462,1242" coordsize="55,156" path="m10514,1302l10462,1302,10462,1283,10514,1283,10514,1302xe" filled="t" fillcolor="#000000" stroked="f">
                <v:path arrowok="t"/>
                <v:fill type="solid"/>
              </v:shape>
              <v:shape style="position:absolute;left:10462;top:1242;width:55;height:156" coordorigin="10462,1242" coordsize="55,156" path="m10512,1398l10495,1398,10486,1394,10483,1394,10478,1389,10478,1386,10476,1384,10476,1302,10495,1302,10495,1374,10498,1374,10498,1377,10500,1377,10500,1379,10514,1379,10517,1396,10512,1398xe" filled="t" fillcolor="#000000" stroked="f">
                <v:path arrowok="t"/>
                <v:fill type="solid"/>
              </v:shape>
            </v:group>
            <v:group style="position:absolute;left:10534;top:1240;width:24;height:156" coordorigin="10534,1240" coordsize="24,156">
              <v:shape style="position:absolute;left:10534;top:1240;width:24;height:156" coordorigin="10534,1240" coordsize="24,156" path="m10558,1396l10538,1396,10538,1283,10558,1283,10558,1396xe" filled="t" fillcolor="#000000" stroked="f">
                <v:path arrowok="t"/>
                <v:fill type="solid"/>
              </v:shape>
              <v:shape style="position:absolute;left:10534;top:1240;width:24;height:156" coordorigin="10534,1240" coordsize="24,156" path="m10548,1269l10534,1269,10546,1240,10572,1240,10548,1269xe" filled="t" fillcolor="#000000" stroked="f">
                <v:path arrowok="t"/>
                <v:fill type="solid"/>
              </v:shape>
            </v:group>
            <v:group style="position:absolute;left:10589;top:1281;width:98;height:117" coordorigin="10589,1281" coordsize="98,117">
              <v:shape style="position:absolute;left:10589;top:1281;width:98;height:117" coordorigin="10589,1281" coordsize="98,117" path="m10634,1398l10616,1392,10599,1378,10591,1360,10589,1338,10589,1326,10591,1317,10601,1298,10606,1293,10615,1288,10622,1283,10632,1281,10654,1281,10663,1283,10670,1290,10678,1295,10681,1300,10632,1300,10625,1302,10613,1314,10608,1326,10608,1353,10613,1362,10618,1370,10632,1379,10680,1379,10672,1387,10657,1395,10634,1398xe" filled="t" fillcolor="#000000" stroked="f">
                <v:path arrowok="t"/>
                <v:fill type="solid"/>
              </v:shape>
              <v:shape style="position:absolute;left:10589;top:1281;width:98;height:117" coordorigin="10589,1281" coordsize="98,117" path="m10666,1319l10666,1312,10654,1300,10681,1300,10685,1305,10685,1317,10666,1319xe" filled="t" fillcolor="#000000" stroked="f">
                <v:path arrowok="t"/>
                <v:fill type="solid"/>
              </v:shape>
              <v:shape style="position:absolute;left:10589;top:1281;width:98;height:117" coordorigin="10589,1281" coordsize="98,117" path="m10680,1379l10649,1379,10654,1377,10658,1372,10666,1370,10668,1362,10668,1355,10687,1358,10687,1370,10680,1379xe" filled="t" fillcolor="#000000" stroked="f">
                <v:path arrowok="t"/>
                <v:fill type="solid"/>
              </v:shape>
            </v:group>
            <v:group style="position:absolute;left:10704;top:1283;width:94;height:115" coordorigin="10704,1283" coordsize="94,115">
              <v:shape style="position:absolute;left:10704;top:1283;width:94;height:115" coordorigin="10704,1283" coordsize="94,115" path="m10742,1398l10735,1398,10730,1396,10723,1394,10714,1389,10711,1384,10709,1382,10706,1377,10704,1370,10704,1283,10723,1283,10723,1360,10726,1362,10726,1367,10728,1372,10742,1379,10777,1379,10761,1393,10742,1398xe" filled="t" fillcolor="#000000" stroked="f">
                <v:path arrowok="t"/>
                <v:fill type="solid"/>
              </v:shape>
              <v:shape style="position:absolute;left:10704;top:1283;width:94;height:115" coordorigin="10704,1283" coordsize="94,115" path="m10777,1379l10754,1379,10769,1372,10774,1367,10778,1358,10778,1283,10798,1283,10798,1379,10777,1379,10777,1379xe" filled="t" fillcolor="#000000" stroked="f">
                <v:path arrowok="t"/>
                <v:fill type="solid"/>
              </v:shape>
              <v:shape style="position:absolute;left:10704;top:1283;width:94;height:115" coordorigin="10704,1283" coordsize="94,115" path="m10798,1396l10778,1396,10777,1379,10798,1379,10798,1396xe" filled="t" fillcolor="#000000" stroked="f">
                <v:path arrowok="t"/>
                <v:fill type="solid"/>
              </v:shape>
            </v:group>
            <v:group style="position:absolute;left:10835;top:1238;width:2;height:158" coordorigin="10835,1238" coordsize="2,158">
              <v:shape style="position:absolute;left:10835;top:1238;width:2;height:158" coordorigin="10835,1238" coordsize="0,158" path="m10835,1396l10835,1238e" filled="f" stroked="t" strokeweight="1.180002pt" strokecolor="#000000">
                <v:path arrowok="t"/>
              </v:shape>
            </v:group>
            <v:group style="position:absolute;left:10870;top:1281;width:103;height:117" coordorigin="10870,1281" coordsize="103,117">
              <v:shape style="position:absolute;left:10870;top:1281;width:103;height:117" coordorigin="10870,1281" coordsize="103,117" path="m10930,1398l10906,1398,10894,1394,10884,1382,10877,1372,10872,1354,10870,1328,10875,1307,10887,1292,10904,1284,10926,1281,10945,1286,10962,1299,10962,1300,10913,1300,10903,1302,10898,1310,10891,1317,10889,1326,10889,1353,10891,1362,10903,1374,10913,1379,10961,1379,10956,1386,10949,1391,10939,1396,10930,1398xe" filled="t" fillcolor="#000000" stroked="f">
                <v:path arrowok="t"/>
                <v:fill type="solid"/>
              </v:shape>
              <v:shape style="position:absolute;left:10870;top:1281;width:103;height:117" coordorigin="10870,1281" coordsize="103,117" path="m10961,1379l10930,1379,10944,1370,10951,1362,10954,1353,10954,1326,10951,1317,10937,1302,10930,1300,10962,1300,10970,1316,10973,1338,10973,1353,10970,1362,10966,1372,10961,1379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53.424988pt;margin-top:61.624985pt;width:8.790004pt;height:8.550pt;mso-position-horizontal-relative:page;mso-position-vertical-relative:paragraph;z-index:-1659" coordorigin="11068,1232" coordsize="176,171">
            <v:group style="position:absolute;left:11076;top:1240;width:58;height:156" coordorigin="11076,1240" coordsize="58,156">
              <v:shape style="position:absolute;left:11076;top:1240;width:58;height:156" coordorigin="11076,1240" coordsize="58,156" path="m11076,1298l11076,1278,11086,1274,11095,1266,11102,1259,11112,1252,11117,1247,11119,1240,11134,1240,11134,1274,11114,1274,11110,1278,11095,1288,11088,1290,11081,1295,11076,1298xe" filled="t" fillcolor="#000000" stroked="f">
                <v:path arrowok="t"/>
                <v:fill type="solid"/>
              </v:shape>
              <v:shape style="position:absolute;left:11076;top:1240;width:58;height:156" coordorigin="11076,1240" coordsize="58,156" path="m11134,1396l11114,1396,11114,1274,11134,1274,11134,1396xe" filled="t" fillcolor="#000000" stroked="f">
                <v:path arrowok="t"/>
                <v:fill type="solid"/>
              </v:shape>
            </v:group>
            <v:group style="position:absolute;left:11179;top:1240;width:58;height:156" coordorigin="11179,1240" coordsize="58,156">
              <v:shape style="position:absolute;left:11179;top:1240;width:58;height:156" coordorigin="11179,1240" coordsize="58,156" path="m11179,1298l11179,1278,11191,1274,11201,1266,11208,1259,11218,1252,11222,1247,11225,1240,11237,1240,11237,1274,11218,1274,11215,1278,11201,1288,11194,1290,11186,1295,11179,1298xe" filled="t" fillcolor="#000000" stroked="f">
                <v:path arrowok="t"/>
                <v:fill type="solid"/>
              </v:shape>
              <v:shape style="position:absolute;left:11179;top:1240;width:58;height:156" coordorigin="11179,1240" coordsize="58,156" path="m11237,1396l11218,1396,11218,1274,11237,1274,11237,139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2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x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z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2"/>
          <w:w w:val="115"/>
        </w:rPr>
        <w:t>é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2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1"/>
          <w:w w:val="115"/>
        </w:rPr>
        <w:t>(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il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1"/>
          <w:w w:val="115"/>
        </w:rPr>
        <w:t>(</w:t>
      </w:r>
      <w:r>
        <w:rPr>
          <w:b w:val="0"/>
          <w:bCs w:val="0"/>
          <w:spacing w:val="0"/>
          <w:w w:val="115"/>
        </w:rPr>
        <w:t>op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26" w:lineRule="exact"/>
        <w:ind w:right="4425"/>
        <w:jc w:val="both"/>
      </w:pP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13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5"/>
        </w:numPr>
        <w:tabs>
          <w:tab w:pos="1497" w:val="left" w:leader="none"/>
        </w:tabs>
        <w:ind w:left="1497" w:right="0" w:hanging="467"/>
        <w:jc w:val="left"/>
      </w:pPr>
      <w:r>
        <w:rPr/>
        <w:pict>
          <v:group style="position:absolute;margin-left:116.370003pt;margin-top:15.872743pt;width:190.965007pt;height:24.339985pt;mso-position-horizontal-relative:page;mso-position-vertical-relative:paragraph;z-index:-1658" coordorigin="2327,317" coordsize="3819,487">
            <v:group style="position:absolute;left:2347;top:378;width:103;height:118" coordorigin="2347,378" coordsize="103,118">
              <v:shape style="position:absolute;left:2347;top:378;width:103;height:118" coordorigin="2347,378" coordsize="103,118" path="m2369,417l2350,414,2354,400,2359,395,2362,390,2369,386,2383,381,2393,378,2412,378,2426,383,2436,388,2438,393,2443,395,2443,398,2390,398,2383,400,2374,405,2371,410,2369,417xe" filled="t" fillcolor="#000000" stroked="f">
                <v:path arrowok="t"/>
                <v:fill type="solid"/>
              </v:shape>
              <v:shape style="position:absolute;left:2347;top:378;width:103;height:118" coordorigin="2347,378" coordsize="103,118" path="m2400,496l2374,496,2364,494,2357,489,2347,474,2347,460,2350,453,2352,450,2357,441,2376,431,2386,431,2393,429,2407,426,2419,424,2426,422,2426,407,2422,405,2417,400,2410,398,2443,398,2443,400,2446,405,2446,441,2426,441,2419,443,2410,446,2395,448,2386,448,2381,450,2378,450,2374,453,2371,453,2369,455,2369,458,2366,460,2366,467,2376,477,2447,477,2448,479,2426,479,2422,486,2414,491,2400,496xe" filled="t" fillcolor="#000000" stroked="f">
                <v:path arrowok="t"/>
                <v:fill type="solid"/>
              </v:shape>
              <v:shape style="position:absolute;left:2347;top:378;width:103;height:118" coordorigin="2347,378" coordsize="103,118" path="m2447,477l2405,477,2410,474,2417,470,2422,467,2424,462,2426,460,2426,441,2446,441,2446,472,2447,477xe" filled="t" fillcolor="#000000" stroked="f">
                <v:path arrowok="t"/>
                <v:fill type="solid"/>
              </v:shape>
              <v:shape style="position:absolute;left:2347;top:378;width:103;height:118" coordorigin="2347,378" coordsize="103,118" path="m2450,494l2431,494,2429,491,2429,486,2426,479,2448,479,2448,489,2450,494xe" filled="t" fillcolor="#000000" stroked="f">
                <v:path arrowok="t"/>
                <v:fill type="solid"/>
              </v:shape>
            </v:group>
            <v:group style="position:absolute;left:2472;top:378;width:98;height:118" coordorigin="2472,378" coordsize="98,118">
              <v:shape style="position:absolute;left:2472;top:378;width:98;height:118" coordorigin="2472,378" coordsize="98,118" path="m2534,496l2475,461,2472,438,2472,426,2513,378,2534,378,2554,388,2561,395,2562,398,2513,398,2506,402,2494,414,2491,424,2491,453,2494,462,2501,467,2506,474,2513,477,2564,477,2563,479,2554,486,2546,494,2534,496xe" filled="t" fillcolor="#000000" stroked="f">
                <v:path arrowok="t"/>
                <v:fill type="solid"/>
              </v:shape>
              <v:shape style="position:absolute;left:2472;top:378;width:98;height:118" coordorigin="2472,378" coordsize="98,118" path="m2549,417l2544,407,2539,402,2530,398,2562,398,2566,405,2568,414,2549,417xe" filled="t" fillcolor="#000000" stroked="f">
                <v:path arrowok="t"/>
                <v:fill type="solid"/>
              </v:shape>
              <v:shape style="position:absolute;left:2472;top:378;width:98;height:118" coordorigin="2472,378" coordsize="98,118" path="m2564,477l2537,477,2546,467,2549,462,2551,453,2570,455,2568,470,2564,477xe" filled="t" fillcolor="#000000" stroked="f">
                <v:path arrowok="t"/>
                <v:fill type="solid"/>
              </v:shape>
            </v:group>
            <v:group style="position:absolute;left:2587;top:378;width:60;height:115" coordorigin="2587,378" coordsize="60,115">
              <v:shape style="position:absolute;left:2587;top:378;width:60;height:115" coordorigin="2587,378" coordsize="60,115" path="m2642,402l2633,398,2604,398,2609,390,2616,383,2626,378,2635,378,2642,381,2647,386,2642,402xe" filled="t" fillcolor="#000000" stroked="f">
                <v:path arrowok="t"/>
                <v:fill type="solid"/>
              </v:shape>
              <v:shape style="position:absolute;left:2587;top:378;width:60;height:115" coordorigin="2587,378" coordsize="60,115" path="m2606,494l2587,494,2587,381,2604,381,2604,398,2623,398,2618,402,2614,405,2611,407,2611,412,2606,426,2606,494xe" filled="t" fillcolor="#000000" stroked="f">
                <v:path arrowok="t"/>
                <v:fill type="solid"/>
              </v:shape>
            </v:group>
            <v:group style="position:absolute;left:2658;top:379;width:107;height:116" coordorigin="2658,379" coordsize="107,116">
              <v:shape style="position:absolute;left:2658;top:379;width:107;height:116" coordorigin="2658,379" coordsize="107,116" path="m2699,495l2682,487,2664,471,2659,453,2658,425,2664,407,2677,390,2694,382,2718,379,2735,385,2752,398,2702,398,2693,400,2686,405,2681,410,2676,417,2676,424,2763,424,2765,438,2765,443,2676,443,2676,455,2681,462,2693,474,2702,477,2758,477,2755,482,2741,490,2725,494,2699,495xe" filled="t" fillcolor="#000000" stroked="f">
                <v:path arrowok="t"/>
                <v:fill type="solid"/>
              </v:shape>
              <v:shape style="position:absolute;left:2658;top:379;width:107;height:116" coordorigin="2658,379" coordsize="107,116" path="m2763,424l2746,424,2743,417,2738,407,2731,402,2722,398,2752,398,2754,399,2762,416,2763,424xe" filled="t" fillcolor="#000000" stroked="f">
                <v:path arrowok="t"/>
                <v:fill type="solid"/>
              </v:shape>
              <v:shape style="position:absolute;left:2658;top:379;width:107;height:116" coordorigin="2658,379" coordsize="107,116" path="m2758,477l2726,477,2731,472,2738,470,2741,465,2746,458,2765,460,2760,472,2758,477xe" filled="t" fillcolor="#000000" stroked="f">
                <v:path arrowok="t"/>
                <v:fill type="solid"/>
              </v:shape>
            </v:group>
            <v:group style="position:absolute;left:2782;top:338;width:98;height:158" coordorigin="2782,338" coordsize="98,158">
              <v:shape style="position:absolute;left:2782;top:338;width:98;height:158" coordorigin="2782,338" coordsize="98,158" path="m2880,494l2861,494,2861,477,2839,477,2844,474,2856,462,2861,453,2861,426,2856,414,2844,402,2837,398,2861,398,2861,338,2880,338,2880,494xe" filled="t" fillcolor="#000000" stroked="f">
                <v:path arrowok="t"/>
                <v:fill type="solid"/>
              </v:shape>
              <v:shape style="position:absolute;left:2782;top:338;width:98;height:158" coordorigin="2782,338" coordsize="98,158" path="m2842,496l2820,496,2810,494,2796,484,2786,470,2782,460,2782,417,2786,407,2789,398,2796,390,2810,381,2820,378,2834,378,2842,381,2846,386,2851,388,2861,398,2820,398,2813,402,2808,407,2803,414,2801,424,2801,450,2803,462,2815,474,2822,477,2861,477,2854,491,2842,496xe" filled="t" fillcolor="#000000" stroked="f">
                <v:path arrowok="t"/>
                <v:fill type="solid"/>
              </v:shape>
            </v:group>
            <v:group style="position:absolute;left:2921;top:328;width:2;height:166" coordorigin="2921,328" coordsize="2,166">
              <v:shape style="position:absolute;left:2921;top:328;width:2;height:166" coordorigin="2921,328" coordsize="0,166" path="m2921,494l2921,328e" filled="f" stroked="t" strokeweight="1.06pt" strokecolor="#000000">
                <v:path arrowok="t"/>
              </v:shape>
            </v:group>
            <v:group style="position:absolute;left:2950;top:342;width:55;height:154" coordorigin="2950,342" coordsize="55,154">
              <v:shape style="position:absolute;left:2950;top:342;width:55;height:154" coordorigin="2950,342" coordsize="55,154" path="m2983,381l2964,381,2964,354,2983,342,2983,381xe" filled="t" fillcolor="#000000" stroked="f">
                <v:path arrowok="t"/>
                <v:fill type="solid"/>
              </v:shape>
              <v:shape style="position:absolute;left:2950;top:342;width:55;height:154" coordorigin="2950,342" coordsize="55,154" path="m3002,400l2950,400,2950,381,3002,381,3002,400xe" filled="t" fillcolor="#000000" stroked="f">
                <v:path arrowok="t"/>
                <v:fill type="solid"/>
              </v:shape>
              <v:shape style="position:absolute;left:2950;top:342;width:55;height:154" coordorigin="2950,342" coordsize="55,154" path="m3005,496l2978,496,2976,494,2971,491,2966,486,2966,482,2964,474,2964,400,2983,400,2983,467,2986,472,2986,474,2988,474,2988,477,3000,477,3002,479,3005,496xe" filled="t" fillcolor="#000000" stroked="f">
                <v:path arrowok="t"/>
                <v:fill type="solid"/>
              </v:shape>
            </v:group>
            <v:group style="position:absolute;left:3022;top:378;width:103;height:118" coordorigin="3022,378" coordsize="103,118">
              <v:shape style="position:absolute;left:3022;top:378;width:103;height:118" coordorigin="3022,378" coordsize="103,118" path="m3043,417l3024,414,3024,407,3029,400,3031,395,3041,386,3048,383,3058,381,3065,378,3084,378,3094,381,3098,383,3106,386,3110,388,3113,393,3115,395,3116,398,3062,398,3048,405,3046,410,3043,417xe" filled="t" fillcolor="#000000" stroked="f">
                <v:path arrowok="t"/>
                <v:fill type="solid"/>
              </v:shape>
              <v:shape style="position:absolute;left:3022;top:378;width:103;height:118" coordorigin="3022,378" coordsize="103,118" path="m3074,496l3048,496,3038,494,3031,489,3024,482,3022,474,3022,453,3024,450,3026,446,3034,438,3048,431,3058,431,3065,429,3082,426,3094,424,3101,422,3101,412,3098,407,3094,405,3089,400,3082,398,3116,398,3118,400,3118,405,3120,410,3120,441,3101,441,3094,443,3082,446,3067,448,3060,448,3055,450,3050,450,3048,453,3046,453,3041,458,3041,467,3043,470,3046,474,3050,477,3120,477,3120,479,3101,479,3094,486,3086,491,3082,494,3074,496xe" filled="t" fillcolor="#000000" stroked="f">
                <v:path arrowok="t"/>
                <v:fill type="solid"/>
              </v:shape>
              <v:shape style="position:absolute;left:3022;top:378;width:103;height:118" coordorigin="3022,378" coordsize="103,118" path="m3120,477l3077,477,3084,474,3089,470,3094,467,3096,462,3098,460,3101,453,3101,441,3120,441,3120,477xe" filled="t" fillcolor="#000000" stroked="f">
                <v:path arrowok="t"/>
                <v:fill type="solid"/>
              </v:shape>
              <v:shape style="position:absolute;left:3022;top:378;width:103;height:118" coordorigin="3022,378" coordsize="103,118" path="m3125,494l3106,494,3103,491,3101,486,3101,479,3120,479,3120,484,3125,494xe" filled="t" fillcolor="#000000" stroked="f">
                <v:path arrowok="t"/>
                <v:fill type="solid"/>
              </v:shape>
              <v:shape style="position:absolute;left:2327;top:371;width:3819;height:433" type="#_x0000_t75">
                <v:imagedata r:id="rId102" o:title=""/>
              </v:shape>
            </v:group>
            <v:group style="position:absolute;left:3779;top:379;width:107;height:116" coordorigin="3779,379" coordsize="107,116">
              <v:shape style="position:absolute;left:3779;top:379;width:107;height:116" coordorigin="3779,379" coordsize="107,116" path="m3820,495l3802,488,3784,471,3780,453,3779,425,3785,407,3798,390,3815,382,3838,379,3856,386,3871,398,3821,398,3814,400,3799,410,3797,417,3797,424,3884,424,3886,438,3886,443,3797,443,3797,455,3806,470,3814,474,3823,477,3878,477,3876,482,3862,490,3846,494,3820,495xe" filled="t" fillcolor="#000000" stroked="f">
                <v:path arrowok="t"/>
                <v:fill type="solid"/>
              </v:shape>
              <v:shape style="position:absolute;left:3779;top:379;width:107;height:116" coordorigin="3779,379" coordsize="107,116" path="m3884,424l3866,424,3864,417,3862,412,3857,407,3842,398,3871,398,3873,399,3883,416,3884,424xe" filled="t" fillcolor="#000000" stroked="f">
                <v:path arrowok="t"/>
                <v:fill type="solid"/>
              </v:shape>
              <v:shape style="position:absolute;left:3779;top:379;width:107;height:116" coordorigin="3779,379" coordsize="107,116" path="m3878,477l3847,477,3852,472,3857,470,3862,465,3866,458,3883,460,3881,472,3878,477xe" filled="t" fillcolor="#000000" stroked="f">
                <v:path arrowok="t"/>
                <v:fill type="solid"/>
              </v:shape>
            </v:group>
            <v:group style="position:absolute;left:3918;top:338;width:2;height:158" coordorigin="3918,338" coordsize="2,158">
              <v:shape style="position:absolute;left:3918;top:338;width:2;height:158" coordorigin="3918,338" coordsize="0,158" path="m3918,496l3918,338e" filled="f" stroked="t" strokeweight="1.180002pt" strokecolor="#000000">
                <v:path arrowok="t"/>
              </v:shape>
            </v:group>
            <v:group style="position:absolute;left:4046;top:378;width:98;height:118" coordorigin="4046,378" coordsize="98,118">
              <v:shape style="position:absolute;left:4046;top:378;width:98;height:118" coordorigin="4046,378" coordsize="98,118" path="m4111,496l4049,461,4046,438,4046,426,4049,417,4058,398,4063,390,4073,386,4080,381,4090,378,4111,378,4121,383,4128,388,4135,395,4137,398,4090,398,4075,407,4070,414,4066,424,4066,453,4070,462,4082,474,4090,477,4139,477,4138,479,4130,486,4121,494,4111,496xe" filled="t" fillcolor="#000000" stroked="f">
                <v:path arrowok="t"/>
                <v:fill type="solid"/>
              </v:shape>
              <v:shape style="position:absolute;left:4046;top:378;width:98;height:118" coordorigin="4046,378" coordsize="98,118" path="m4123,417l4123,412,4118,407,4116,402,4106,398,4137,398,4142,405,4142,414,4123,417xe" filled="t" fillcolor="#000000" stroked="f">
                <v:path arrowok="t"/>
                <v:fill type="solid"/>
              </v:shape>
              <v:shape style="position:absolute;left:4046;top:378;width:98;height:118" coordorigin="4046,378" coordsize="98,118" path="m4139,477l4111,477,4116,472,4123,467,4126,462,4126,453,4145,455,4145,470,4139,477xe" filled="t" fillcolor="#000000" stroked="f">
                <v:path arrowok="t"/>
                <v:fill type="solid"/>
              </v:shape>
            </v:group>
            <v:group style="position:absolute;left:4160;top:379;width:103;height:118" coordorigin="4160,379" coordsize="103,118">
              <v:shape style="position:absolute;left:4160;top:379;width:103;height:118" coordorigin="4160,379" coordsize="103,118" path="m4222,496l4166,471,4160,427,4165,407,4177,392,4193,382,4215,379,4233,384,4250,398,4202,398,4193,402,4181,414,4178,424,4178,450,4181,462,4188,467,4193,474,4202,477,4253,477,4253,479,4246,486,4238,491,4229,494,4222,496xe" filled="t" fillcolor="#000000" stroked="f">
                <v:path arrowok="t"/>
                <v:fill type="solid"/>
              </v:shape>
              <v:shape style="position:absolute;left:4160;top:379;width:103;height:118" coordorigin="4160,379" coordsize="103,118" path="m4253,477l4219,477,4229,474,4234,467,4241,460,4243,450,4243,424,4241,414,4234,410,4229,402,4219,398,4250,398,4259,415,4262,436,4262,450,4260,462,4255,470,4253,477xe" filled="t" fillcolor="#000000" stroked="f">
                <v:path arrowok="t"/>
                <v:fill type="solid"/>
              </v:shape>
            </v:group>
            <v:group style="position:absolute;left:4289;top:378;width:60;height:115" coordorigin="4289,378" coordsize="60,115">
              <v:shape style="position:absolute;left:4289;top:378;width:60;height:115" coordorigin="4289,378" coordsize="60,115" path="m4342,402l4332,398,4306,398,4308,390,4313,386,4318,383,4320,381,4325,378,4334,378,4342,381,4349,386,4342,402xe" filled="t" fillcolor="#000000" stroked="f">
                <v:path arrowok="t"/>
                <v:fill type="solid"/>
              </v:shape>
              <v:shape style="position:absolute;left:4289;top:378;width:60;height:115" coordorigin="4289,378" coordsize="60,115" path="m4308,494l4289,494,4289,381,4306,381,4306,398,4325,398,4320,400,4313,407,4310,412,4308,419,4308,494xe" filled="t" fillcolor="#000000" stroked="f">
                <v:path arrowok="t"/>
                <v:fill type="solid"/>
              </v:shape>
            </v:group>
            <v:group style="position:absolute;left:4363;top:378;width:60;height:115" coordorigin="4363,378" coordsize="60,115">
              <v:shape style="position:absolute;left:4363;top:378;width:60;height:115" coordorigin="4363,378" coordsize="60,115" path="m4416,402l4411,400,4409,398,4380,398,4385,390,4387,386,4397,381,4399,378,4411,378,4416,381,4423,386,4416,402xe" filled="t" fillcolor="#000000" stroked="f">
                <v:path arrowok="t"/>
                <v:fill type="solid"/>
              </v:shape>
              <v:shape style="position:absolute;left:4363;top:378;width:60;height:115" coordorigin="4363,378" coordsize="60,115" path="m4382,494l4363,494,4363,381,4380,381,4380,398,4399,398,4397,400,4392,402,4387,407,4385,412,4382,419,4382,494xe" filled="t" fillcolor="#000000" stroked="f">
                <v:path arrowok="t"/>
                <v:fill type="solid"/>
              </v:shape>
            </v:group>
            <v:group style="position:absolute;left:4431;top:379;width:107;height:116" coordorigin="4431,379" coordsize="107,116">
              <v:shape style="position:absolute;left:4431;top:379;width:107;height:116" coordorigin="4431,379" coordsize="107,116" path="m4473,495l4456,487,4438,470,4432,453,4431,425,4438,407,4452,391,4468,382,4492,379,4511,385,4526,398,4476,398,4469,400,4454,410,4450,424,4537,424,4538,438,4538,443,4450,443,4452,455,4454,462,4462,470,4469,474,4478,477,4532,477,4529,482,4515,490,4499,494,4473,495xe" filled="t" fillcolor="#000000" stroked="f">
                <v:path arrowok="t"/>
                <v:fill type="solid"/>
              </v:shape>
              <v:shape style="position:absolute;left:4431;top:379;width:107;height:116" coordorigin="4431,379" coordsize="107,116" path="m4537,424l4519,424,4519,417,4517,412,4512,407,4498,398,4526,398,4527,399,4536,416,4537,424xe" filled="t" fillcolor="#000000" stroked="f">
                <v:path arrowok="t"/>
                <v:fill type="solid"/>
              </v:shape>
              <v:shape style="position:absolute;left:4431;top:379;width:107;height:116" coordorigin="4431,379" coordsize="107,116" path="m4532,477l4502,477,4507,472,4512,470,4517,465,4519,458,4538,460,4536,472,4532,477xe" filled="t" fillcolor="#000000" stroked="f">
                <v:path arrowok="t"/>
                <v:fill type="solid"/>
              </v:shape>
            </v:group>
            <v:group style="position:absolute;left:4558;top:378;width:98;height:118" coordorigin="4558,378" coordsize="98,118">
              <v:shape style="position:absolute;left:4558;top:378;width:98;height:118" coordorigin="4558,378" coordsize="98,118" path="m4622,496l4560,461,4558,438,4558,426,4560,417,4565,407,4567,398,4574,390,4582,386,4591,381,4598,378,4620,378,4632,383,4639,388,4646,395,4648,398,4598,398,4591,402,4579,414,4577,424,4577,453,4579,462,4586,467,4591,474,4598,477,4650,477,4649,479,4639,486,4632,494,4622,496xe" filled="t" fillcolor="#000000" stroked="f">
                <v:path arrowok="t"/>
                <v:fill type="solid"/>
              </v:shape>
              <v:shape style="position:absolute;left:4558;top:378;width:98;height:118" coordorigin="4558,378" coordsize="98,118" path="m4634,417l4630,407,4625,402,4615,398,4648,398,4651,405,4654,414,4634,417xe" filled="t" fillcolor="#000000" stroked="f">
                <v:path arrowok="t"/>
                <v:fill type="solid"/>
              </v:shape>
              <v:shape style="position:absolute;left:4558;top:378;width:98;height:118" coordorigin="4558,378" coordsize="98,118" path="m4650,477l4622,477,4632,467,4634,462,4637,453,4656,455,4654,470,4650,477xe" filled="t" fillcolor="#000000" stroked="f">
                <v:path arrowok="t"/>
                <v:fill type="solid"/>
              </v:shape>
            </v:group>
            <v:group style="position:absolute;left:4663;top:342;width:55;height:154" coordorigin="4663,342" coordsize="55,154">
              <v:shape style="position:absolute;left:4663;top:342;width:55;height:154" coordorigin="4663,342" coordsize="55,154" path="m4697,381l4678,381,4678,354,4697,342,4697,381xe" filled="t" fillcolor="#000000" stroked="f">
                <v:path arrowok="t"/>
                <v:fill type="solid"/>
              </v:shape>
              <v:shape style="position:absolute;left:4663;top:342;width:55;height:154" coordorigin="4663,342" coordsize="55,154" path="m4716,400l4663,400,4663,381,4716,381,4716,400xe" filled="t" fillcolor="#000000" stroked="f">
                <v:path arrowok="t"/>
                <v:fill type="solid"/>
              </v:shape>
              <v:shape style="position:absolute;left:4663;top:342;width:55;height:154" coordorigin="4663,342" coordsize="55,154" path="m4718,496l4690,496,4687,494,4682,491,4680,489,4680,486,4678,482,4678,400,4697,400,4697,474,4699,474,4699,477,4711,477,4716,479,4718,496xe" filled="t" fillcolor="#000000" stroked="f">
                <v:path arrowok="t"/>
                <v:fill type="solid"/>
              </v:shape>
            </v:group>
            <v:group style="position:absolute;left:4733;top:379;width:103;height:117" coordorigin="4733,379" coordsize="103,117">
              <v:shape style="position:absolute;left:4733;top:379;width:103;height:117" coordorigin="4733,379" coordsize="103,117" path="m4793,496l4769,496,4757,491,4747,482,4740,471,4735,454,4733,426,4739,407,4751,392,4767,382,4788,379,4807,385,4824,398,4776,398,4766,402,4754,414,4752,424,4752,450,4754,462,4762,467,4766,474,4776,477,4825,477,4824,479,4819,486,4812,491,4793,496xe" filled="t" fillcolor="#000000" stroked="f">
                <v:path arrowok="t"/>
                <v:fill type="solid"/>
              </v:shape>
              <v:shape style="position:absolute;left:4733;top:379;width:103;height:117" coordorigin="4733,379" coordsize="103,117" path="m4825,477l4793,477,4802,474,4807,467,4814,460,4817,450,4817,424,4814,414,4807,410,4800,402,4793,398,4824,398,4833,415,4836,436,4836,450,4834,462,4829,470,4825,477xe" filled="t" fillcolor="#000000" stroked="f">
                <v:path arrowok="t"/>
                <v:fill type="solid"/>
              </v:shape>
            </v:group>
            <v:group style="position:absolute;left:5155;top:378;width:103;height:118" coordorigin="5155,378" coordsize="103,118">
              <v:shape style="position:absolute;left:5155;top:378;width:103;height:118" coordorigin="5155,378" coordsize="103,118" path="m5177,417l5158,414,5162,400,5167,395,5170,390,5177,386,5198,378,5220,378,5234,383,5244,388,5246,393,5249,395,5250,398,5198,398,5191,400,5182,405,5179,410,5177,417xe" filled="t" fillcolor="#000000" stroked="f">
                <v:path arrowok="t"/>
                <v:fill type="solid"/>
              </v:shape>
              <v:shape style="position:absolute;left:5155;top:378;width:103;height:118" coordorigin="5155,378" coordsize="103,118" path="m5208,496l5182,496,5172,494,5165,489,5158,482,5155,474,5155,460,5158,453,5160,450,5165,441,5170,438,5172,436,5177,434,5184,431,5194,431,5201,429,5215,426,5227,424,5234,422,5234,412,5232,407,5225,400,5218,398,5250,398,5254,405,5254,441,5234,441,5227,443,5218,446,5203,448,5194,448,5189,450,5184,450,5182,453,5179,453,5174,458,5174,467,5184,477,5254,477,5254,479,5234,479,5222,491,5208,496xe" filled="t" fillcolor="#000000" stroked="f">
                <v:path arrowok="t"/>
                <v:fill type="solid"/>
              </v:shape>
              <v:shape style="position:absolute;left:5155;top:378;width:103;height:118" coordorigin="5155,378" coordsize="103,118" path="m5254,477l5213,477,5218,474,5225,470,5230,467,5232,462,5234,460,5234,441,5254,441,5254,477xe" filled="t" fillcolor="#000000" stroked="f">
                <v:path arrowok="t"/>
                <v:fill type="solid"/>
              </v:shape>
              <v:shape style="position:absolute;left:5155;top:378;width:103;height:118" coordorigin="5155,378" coordsize="103,118" path="m5258,494l5239,494,5237,491,5234,486,5234,479,5254,479,5256,484,5256,489,5258,494xe" filled="t" fillcolor="#000000" stroked="f">
                <v:path arrowok="t"/>
                <v:fill type="solid"/>
              </v:shape>
            </v:group>
            <v:group style="position:absolute;left:5278;top:338;width:98;height:158" coordorigin="5278,338" coordsize="98,158">
              <v:shape style="position:absolute;left:5278;top:338;width:98;height:158" coordorigin="5278,338" coordsize="98,158" path="m5376,494l5357,494,5357,477,5335,477,5342,474,5347,467,5354,462,5357,453,5357,426,5352,414,5347,410,5342,402,5335,398,5357,398,5357,338,5376,338,5376,494xe" filled="t" fillcolor="#000000" stroked="f">
                <v:path arrowok="t"/>
                <v:fill type="solid"/>
              </v:shape>
              <v:shape style="position:absolute;left:5278;top:338;width:98;height:158" coordorigin="5278,338" coordsize="98,158" path="m5338,496l5316,496,5309,494,5299,489,5292,484,5282,470,5278,450,5278,417,5287,398,5292,390,5306,381,5316,378,5333,378,5338,381,5342,386,5347,388,5357,398,5316,398,5311,402,5304,407,5299,414,5297,424,5297,450,5299,462,5311,474,5318,477,5357,477,5350,491,5338,496xe" filled="t" fillcolor="#000000" stroked="f">
                <v:path arrowok="t"/>
                <v:fill type="solid"/>
              </v:shape>
            </v:group>
            <v:group style="position:absolute;left:5401;top:379;width:107;height:116" coordorigin="5401,379" coordsize="107,116">
              <v:shape style="position:absolute;left:5401;top:379;width:107;height:116" coordorigin="5401,379" coordsize="107,116" path="m5443,495l5426,487,5407,470,5402,453,5401,425,5407,407,5422,391,5438,382,5462,379,5480,385,5495,398,5446,398,5438,400,5424,410,5419,424,5506,424,5508,438,5508,443,5419,443,5422,455,5424,462,5431,470,5438,474,5448,477,5502,477,5498,482,5486,490,5469,494,5443,495xe" filled="t" fillcolor="#000000" stroked="f">
                <v:path arrowok="t"/>
                <v:fill type="solid"/>
              </v:shape>
              <v:shape style="position:absolute;left:5401;top:379;width:107;height:116" coordorigin="5401,379" coordsize="107,116" path="m5506,424l5489,424,5489,417,5486,412,5482,407,5467,398,5495,398,5497,399,5505,416,5506,424xe" filled="t" fillcolor="#000000" stroked="f">
                <v:path arrowok="t"/>
                <v:fill type="solid"/>
              </v:shape>
              <v:shape style="position:absolute;left:5401;top:379;width:107;height:116" coordorigin="5401,379" coordsize="107,116" path="m5502,477l5472,477,5477,472,5482,470,5486,465,5489,458,5508,460,5506,472,5502,477xe" filled="t" fillcolor="#000000" stroked="f">
                <v:path arrowok="t"/>
                <v:fill type="solid"/>
              </v:shape>
            </v:group>
            <v:group style="position:absolute;left:5527;top:378;width:98;height:118" coordorigin="5527,378" coordsize="98,118">
              <v:shape style="position:absolute;left:5527;top:378;width:98;height:118" coordorigin="5527,378" coordsize="98,118" path="m5592,496l5530,461,5527,438,5527,426,5530,417,5534,407,5537,398,5544,390,5551,386,5561,381,5568,378,5590,378,5602,383,5609,388,5616,395,5617,398,5568,398,5561,402,5549,414,5546,424,5546,453,5549,462,5556,467,5561,474,5568,477,5620,477,5618,479,5609,486,5602,494,5592,496xe" filled="t" fillcolor="#000000" stroked="f">
                <v:path arrowok="t"/>
                <v:fill type="solid"/>
              </v:shape>
              <v:shape style="position:absolute;left:5527;top:378;width:98;height:118" coordorigin="5527,378" coordsize="98,118" path="m5604,417l5599,407,5594,402,5585,398,5617,398,5621,405,5623,414,5604,417xe" filled="t" fillcolor="#000000" stroked="f">
                <v:path arrowok="t"/>
                <v:fill type="solid"/>
              </v:shape>
              <v:shape style="position:absolute;left:5527;top:378;width:98;height:118" coordorigin="5527,378" coordsize="98,118" path="m5620,477l5592,477,5602,467,5604,462,5606,453,5626,455,5623,470,5620,477xe" filled="t" fillcolor="#000000" stroked="f">
                <v:path arrowok="t"/>
                <v:fill type="solid"/>
              </v:shape>
            </v:group>
            <v:group style="position:absolute;left:5645;top:381;width:94;height:115" coordorigin="5645,381" coordsize="94,115">
              <v:shape style="position:absolute;left:5645;top:381;width:94;height:115" coordorigin="5645,381" coordsize="94,115" path="m5683,496l5669,496,5664,494,5657,491,5654,486,5647,479,5647,474,5645,470,5645,381,5664,381,5664,462,5666,467,5669,470,5671,474,5676,477,5717,477,5702,491,5683,496xe" filled="t" fillcolor="#000000" stroked="f">
                <v:path arrowok="t"/>
                <v:fill type="solid"/>
              </v:shape>
              <v:shape style="position:absolute;left:5645;top:381;width:94;height:115" coordorigin="5645,381" coordsize="94,115" path="m5717,477l5698,477,5705,474,5712,467,5717,458,5719,450,5719,381,5738,381,5738,476,5718,476,5717,477xe" filled="t" fillcolor="#000000" stroked="f">
                <v:path arrowok="t"/>
                <v:fill type="solid"/>
              </v:shape>
              <v:shape style="position:absolute;left:5645;top:381;width:94;height:115" coordorigin="5645,381" coordsize="94,115" path="m5738,494l5719,494,5718,476,5738,476,5738,494xe" filled="t" fillcolor="#000000" stroked="f">
                <v:path arrowok="t"/>
                <v:fill type="solid"/>
              </v:shape>
            </v:group>
            <v:group style="position:absolute;left:5762;top:378;width:103;height:118" coordorigin="5762,378" coordsize="103,118">
              <v:shape style="position:absolute;left:5762;top:378;width:103;height:118" coordorigin="5762,378" coordsize="103,118" path="m5784,417l5765,414,5770,400,5774,395,5777,390,5784,386,5798,381,5808,378,5827,378,5842,383,5851,388,5854,393,5858,395,5858,398,5806,398,5798,400,5789,405,5786,410,5784,417xe" filled="t" fillcolor="#000000" stroked="f">
                <v:path arrowok="t"/>
                <v:fill type="solid"/>
              </v:shape>
              <v:shape style="position:absolute;left:5762;top:378;width:103;height:118" coordorigin="5762,378" coordsize="103,118" path="m5815,496l5789,496,5779,494,5772,489,5762,474,5762,460,5765,453,5767,450,5772,441,5791,431,5801,431,5808,429,5822,426,5834,424,5842,422,5842,412,5839,407,5832,400,5825,398,5858,398,5858,400,5861,405,5861,441,5842,441,5834,443,5825,446,5810,448,5801,448,5796,450,5794,450,5789,453,5786,453,5784,455,5784,458,5782,460,5782,467,5791,477,5862,477,5863,479,5842,479,5837,486,5830,491,5815,496xe" filled="t" fillcolor="#000000" stroked="f">
                <v:path arrowok="t"/>
                <v:fill type="solid"/>
              </v:shape>
              <v:shape style="position:absolute;left:5762;top:378;width:103;height:118" coordorigin="5762,378" coordsize="103,118" path="m5862,477l5820,477,5825,474,5832,470,5837,467,5839,462,5842,460,5842,441,5861,441,5861,472,5862,477xe" filled="t" fillcolor="#000000" stroked="f">
                <v:path arrowok="t"/>
                <v:fill type="solid"/>
              </v:shape>
              <v:shape style="position:absolute;left:5762;top:378;width:103;height:118" coordorigin="5762,378" coordsize="103,118" path="m5866,494l5846,494,5844,491,5844,486,5842,479,5863,479,5863,489,5866,494xe" filled="t" fillcolor="#000000" stroked="f">
                <v:path arrowok="t"/>
                <v:fill type="solid"/>
              </v:shape>
            </v:group>
            <v:group style="position:absolute;left:5885;top:338;width:98;height:158" coordorigin="5885,338" coordsize="98,158">
              <v:shape style="position:absolute;left:5885;top:338;width:98;height:158" coordorigin="5885,338" coordsize="98,158" path="m5983,494l5964,494,5964,477,5942,477,5950,474,5954,467,5962,462,5964,453,5964,426,5962,414,5954,410,5950,402,5942,398,5964,398,5964,338,5983,338,5983,494xe" filled="t" fillcolor="#000000" stroked="f">
                <v:path arrowok="t"/>
                <v:fill type="solid"/>
              </v:shape>
              <v:shape style="position:absolute;left:5885;top:338;width:98;height:158" coordorigin="5885,338" coordsize="98,158" path="m5947,496l5923,496,5916,494,5902,484,5894,477,5890,470,5885,450,5885,426,5923,378,5940,378,5945,381,5950,386,5957,388,5962,393,5964,398,5926,398,5911,407,5906,414,5904,424,5904,450,5906,462,5914,467,5918,474,5926,477,5964,477,5957,491,5947,496xe" filled="t" fillcolor="#000000" stroked="f">
                <v:path arrowok="t"/>
                <v:fill type="solid"/>
              </v:shape>
            </v:group>
            <v:group style="position:absolute;left:6013;top:379;width:103;height:117" coordorigin="6013,379" coordsize="103,117">
              <v:shape style="position:absolute;left:6013;top:379;width:103;height:117" coordorigin="6013,379" coordsize="103,117" path="m6072,496l6048,496,6034,491,6026,482,6019,472,6014,454,6013,427,6018,407,6029,392,6045,382,6067,379,6086,385,6103,398,6053,398,6038,407,6034,414,6031,424,6031,450,6034,462,6046,474,6053,477,6104,477,6103,479,6098,486,6089,491,6082,494,6072,496xe" filled="t" fillcolor="#000000" stroked="f">
                <v:path arrowok="t"/>
                <v:fill type="solid"/>
              </v:shape>
              <v:shape style="position:absolute;left:6013;top:379;width:103;height:117" coordorigin="6013,379" coordsize="103,117" path="m6104,477l6072,477,6079,474,6086,467,6091,460,6096,450,6096,424,6091,414,6079,402,6072,398,6103,398,6112,415,6115,436,6115,450,6113,462,6108,470,6104,47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310.904999pt;margin-top:15.872743pt;width:253.110008pt;height:26.344985pt;mso-position-horizontal-relative:page;mso-position-vertical-relative:paragraph;z-index:-1657" coordorigin="6218,317" coordsize="5062,527">
            <v:shape style="position:absolute;left:6218;top:330;width:3015;height:514" type="#_x0000_t75">
              <v:imagedata r:id="rId103" o:title=""/>
            </v:shape>
            <v:group style="position:absolute;left:7483;top:338;width:98;height:158" coordorigin="7483,338" coordsize="98,158">
              <v:shape style="position:absolute;left:7483;top:338;width:98;height:158" coordorigin="7483,338" coordsize="98,158" path="m7582,494l7562,494,7562,477,7541,477,7548,474,7560,462,7562,453,7562,426,7560,414,7548,402,7541,398,7562,398,7562,338,7582,338,7582,494xe" filled="t" fillcolor="#000000" stroked="f">
                <v:path arrowok="t"/>
                <v:fill type="solid"/>
              </v:shape>
              <v:shape style="position:absolute;left:7483;top:338;width:98;height:158" coordorigin="7483,338" coordsize="98,158" path="m7546,496l7524,496,7514,494,7500,484,7493,477,7490,470,7486,460,7483,450,7483,426,7486,417,7490,407,7493,398,7500,390,7514,381,7522,378,7538,378,7546,381,7550,386,7555,388,7560,393,7562,398,7524,398,7517,402,7505,414,7502,424,7502,450,7505,462,7512,467,7517,474,7524,477,7562,477,7555,491,7546,496xe" filled="t" fillcolor="#000000" stroked="f">
                <v:path arrowok="t"/>
                <v:fill type="solid"/>
              </v:shape>
            </v:group>
            <v:group style="position:absolute;left:7609;top:379;width:107;height:116" coordorigin="7609,379" coordsize="107,116">
              <v:shape style="position:absolute;left:7609;top:379;width:107;height:116" coordorigin="7609,379" coordsize="107,116" path="m7650,495l7633,487,7615,471,7610,453,7609,425,7615,407,7629,390,7646,382,7669,379,7688,385,7703,398,7654,398,7644,400,7637,405,7632,410,7627,417,7627,424,7714,424,7716,438,7716,443,7627,443,7627,455,7632,462,7644,474,7654,477,7709,477,7706,482,7692,490,7676,494,7650,495xe" filled="t" fillcolor="#000000" stroked="f">
                <v:path arrowok="t"/>
                <v:fill type="solid"/>
              </v:shape>
              <v:shape style="position:absolute;left:7609;top:379;width:107;height:116" coordorigin="7609,379" coordsize="107,116" path="m7714,424l7697,424,7694,417,7690,407,7682,402,7673,398,7703,398,7705,399,7713,416,7714,424xe" filled="t" fillcolor="#000000" stroked="f">
                <v:path arrowok="t"/>
                <v:fill type="solid"/>
              </v:shape>
              <v:shape style="position:absolute;left:7609;top:379;width:107;height:116" coordorigin="7609,379" coordsize="107,116" path="m7709,477l7678,477,7682,472,7690,470,7692,465,7697,458,7716,460,7711,472,7709,477xe" filled="t" fillcolor="#000000" stroked="f">
                <v:path arrowok="t"/>
                <v:fill type="solid"/>
              </v:shape>
            </v:group>
            <v:group style="position:absolute;left:7748;top:338;width:2;height:158" coordorigin="7748,338" coordsize="2,158">
              <v:shape style="position:absolute;left:7748;top:338;width:2;height:158" coordorigin="7748,338" coordsize="0,158" path="m7748,496l7748,338e" filled="f" stroked="t" strokeweight="1.180002pt" strokecolor="#000000">
                <v:path arrowok="t"/>
              </v:shape>
            </v:group>
            <v:group style="position:absolute;left:7879;top:378;width:98;height:118" coordorigin="7879,378" coordsize="98,118">
              <v:shape style="position:absolute;left:7879;top:378;width:98;height:118" coordorigin="7879,378" coordsize="98,118" path="m7942,496l7882,461,7879,438,7879,426,7884,407,7889,398,7894,390,7903,386,7910,381,7920,378,7942,378,7961,388,7968,395,7969,398,7920,398,7906,407,7901,414,7898,424,7898,453,7901,462,7913,474,7920,477,7972,477,7970,479,7961,486,7954,494,7942,496xe" filled="t" fillcolor="#000000" stroked="f">
                <v:path arrowok="t"/>
                <v:fill type="solid"/>
              </v:shape>
              <v:shape style="position:absolute;left:7879;top:378;width:98;height:118" coordorigin="7879,378" coordsize="98,118" path="m7956,417l7951,407,7946,402,7937,398,7969,398,7973,405,7975,414,7956,417xe" filled="t" fillcolor="#000000" stroked="f">
                <v:path arrowok="t"/>
                <v:fill type="solid"/>
              </v:shape>
              <v:shape style="position:absolute;left:7879;top:378;width:98;height:118" coordorigin="7879,378" coordsize="98,118" path="m7972,477l7944,477,7954,467,7956,462,7958,453,7978,455,7975,470,7972,477xe" filled="t" fillcolor="#000000" stroked="f">
                <v:path arrowok="t"/>
                <v:fill type="solid"/>
              </v:shape>
            </v:group>
            <v:group style="position:absolute;left:7990;top:378;width:103;height:118" coordorigin="7990,378" coordsize="103,118">
              <v:shape style="position:absolute;left:7990;top:378;width:103;height:118" coordorigin="7990,378" coordsize="103,118" path="m8011,417l7992,414,7997,400,8002,395,8004,390,8011,386,8026,381,8035,378,8054,378,8069,383,8078,388,8081,393,8086,395,8086,398,8033,398,8026,400,8021,402,8014,410,8011,417xe" filled="t" fillcolor="#000000" stroked="f">
                <v:path arrowok="t"/>
                <v:fill type="solid"/>
              </v:shape>
              <v:shape style="position:absolute;left:7990;top:378;width:103;height:118" coordorigin="7990,378" coordsize="103,118" path="m8045,496l8016,496,8006,494,7999,489,7990,474,7990,460,7992,453,7994,450,7999,441,8018,431,8028,431,8035,429,8050,426,8062,424,8069,422,8069,407,8064,405,8059,400,8052,398,8086,398,8086,400,8088,405,8088,441,8069,441,8062,443,8052,446,8038,448,8028,448,8023,450,8021,450,8016,453,8014,453,8011,455,8011,458,8009,460,8009,467,8018,477,8090,477,8090,479,8069,479,8064,486,8057,491,8050,494,8045,496xe" filled="t" fillcolor="#000000" stroked="f">
                <v:path arrowok="t"/>
                <v:fill type="solid"/>
              </v:shape>
              <v:shape style="position:absolute;left:7990;top:378;width:103;height:118" coordorigin="7990,378" coordsize="103,118" path="m8090,477l8047,477,8052,474,8059,470,8064,467,8066,462,8069,460,8069,441,8088,441,8088,472,8090,477xe" filled="t" fillcolor="#000000" stroked="f">
                <v:path arrowok="t"/>
                <v:fill type="solid"/>
              </v:shape>
              <v:shape style="position:absolute;left:7990;top:378;width:103;height:118" coordorigin="7990,378" coordsize="103,118" path="m8093,494l8074,494,8071,491,8071,486,8069,479,8090,479,8090,489,8093,494xe" filled="t" fillcolor="#000000" stroked="f">
                <v:path arrowok="t"/>
                <v:fill type="solid"/>
              </v:shape>
            </v:group>
            <v:group style="position:absolute;left:8119;top:378;width:60;height:115" coordorigin="8119,378" coordsize="60,115">
              <v:shape style="position:absolute;left:8119;top:378;width:60;height:115" coordorigin="8119,378" coordsize="60,115" path="m8172,402l8162,398,8136,398,8141,390,8143,386,8148,383,8150,381,8155,378,8167,378,8172,381,8179,386,8172,402xe" filled="t" fillcolor="#000000" stroked="f">
                <v:path arrowok="t"/>
                <v:fill type="solid"/>
              </v:shape>
              <v:shape style="position:absolute;left:8119;top:378;width:60;height:115" coordorigin="8119,378" coordsize="60,115" path="m8138,494l8119,494,8119,381,8136,381,8136,398,8155,398,8150,400,8143,407,8141,412,8138,419,8138,494xe" filled="t" fillcolor="#000000" stroked="f">
                <v:path arrowok="t"/>
                <v:fill type="solid"/>
              </v:shape>
            </v:group>
            <v:group style="position:absolute;left:8186;top:378;width:98;height:161" coordorigin="8186,378" coordsize="98,161">
              <v:shape style="position:absolute;left:8186;top:378;width:98;height:161" coordorigin="8186,378" coordsize="98,161" path="m8249,494l8220,494,8208,489,8200,476,8190,459,8186,438,8186,426,8189,417,8194,407,8196,398,8208,386,8215,381,8225,378,8246,378,8258,386,8266,395,8285,395,8285,398,8227,398,8220,402,8208,414,8206,424,8206,450,8208,460,8215,465,8220,472,8227,474,8285,474,8285,479,8266,479,8258,489,8249,494xe" filled="t" fillcolor="#000000" stroked="f">
                <v:path arrowok="t"/>
                <v:fill type="solid"/>
              </v:shape>
              <v:shape style="position:absolute;left:8186;top:378;width:98;height:161" coordorigin="8186,378" coordsize="98,161" path="m8285,395l8266,395,8266,381,8285,381,8285,395xe" filled="t" fillcolor="#000000" stroked="f">
                <v:path arrowok="t"/>
                <v:fill type="solid"/>
              </v:shape>
              <v:shape style="position:absolute;left:8186;top:378;width:98;height:161" coordorigin="8186,378" coordsize="98,161" path="m8285,474l8244,474,8251,472,8258,467,8263,460,8266,450,8266,424,8263,414,8258,407,8244,398,8285,398,8285,474xe" filled="t" fillcolor="#000000" stroked="f">
                <v:path arrowok="t"/>
                <v:fill type="solid"/>
              </v:shape>
              <v:shape style="position:absolute;left:8186;top:378;width:98;height:161" coordorigin="8186,378" coordsize="98,161" path="m8279,520l8251,520,8256,515,8261,513,8266,503,8266,479,8285,479,8285,508,8280,518,8279,520xe" filled="t" fillcolor="#000000" stroked="f">
                <v:path arrowok="t"/>
                <v:fill type="solid"/>
              </v:shape>
              <v:shape style="position:absolute;left:8186;top:378;width:98;height:161" coordorigin="8186,378" coordsize="98,161" path="m8246,539l8220,539,8210,537,8201,530,8194,525,8189,515,8189,501,8208,503,8210,510,8220,520,8279,520,8278,525,8263,534,8256,537,8246,539xe" filled="t" fillcolor="#000000" stroked="f">
                <v:path arrowok="t"/>
                <v:fill type="solid"/>
              </v:shape>
            </v:group>
            <v:group style="position:absolute;left:8314;top:379;width:103;height:117" coordorigin="8314,379" coordsize="103,117">
              <v:shape style="position:absolute;left:8314;top:379;width:103;height:117" coordorigin="8314,379" coordsize="103,117" path="m8374,496l8350,496,8338,491,8328,482,8321,471,8316,454,8314,426,8320,407,8331,392,8348,382,8369,379,8388,385,8404,398,8357,398,8347,402,8335,414,8333,424,8333,450,8335,462,8342,467,8347,474,8357,477,8408,477,8407,479,8400,486,8393,491,8374,496xe" filled="t" fillcolor="#000000" stroked="f">
                <v:path arrowok="t"/>
                <v:fill type="solid"/>
              </v:shape>
              <v:shape style="position:absolute;left:8314;top:379;width:103;height:117" coordorigin="8314,379" coordsize="103,117" path="m8408,477l8374,477,8383,474,8388,467,8395,460,8398,450,8398,424,8395,414,8388,410,8381,402,8374,398,8405,398,8414,415,8417,436,8417,450,8414,462,8410,470,8408,477xe" filled="t" fillcolor="#000000" stroked="f">
                <v:path arrowok="t"/>
                <v:fill type="solid"/>
              </v:shape>
            </v:group>
            <v:group style="position:absolute;left:8448;top:474;width:19;height:53" coordorigin="8448,474" coordsize="19,53">
              <v:shape style="position:absolute;left:8448;top:474;width:19;height:53" coordorigin="8448,474" coordsize="19,53" path="m8453,527l8448,520,8450,520,8453,515,8455,513,8455,508,8458,503,8458,494,8448,494,8448,474,8467,474,8467,503,8465,510,8458,525,8453,527xe" filled="t" fillcolor="#000000" stroked="f">
                <v:path arrowok="t"/>
                <v:fill type="solid"/>
              </v:shape>
            </v:group>
            <v:group style="position:absolute;left:8594;top:378;width:98;height:118" coordorigin="8594,378" coordsize="98,118">
              <v:shape style="position:absolute;left:8594;top:378;width:98;height:118" coordorigin="8594,378" coordsize="98,118" path="m8657,496l8597,461,8594,438,8594,426,8635,378,8657,378,8676,388,8683,395,8684,398,8635,398,8628,402,8616,414,8614,424,8614,453,8616,462,8623,467,8628,474,8635,477,8687,477,8686,479,8676,486,8669,494,8657,496xe" filled="t" fillcolor="#000000" stroked="f">
                <v:path arrowok="t"/>
                <v:fill type="solid"/>
              </v:shape>
              <v:shape style="position:absolute;left:8594;top:378;width:98;height:118" coordorigin="8594,378" coordsize="98,118" path="m8671,417l8666,407,8662,402,8652,398,8684,398,8688,405,8690,414,8671,417xe" filled="t" fillcolor="#000000" stroked="f">
                <v:path arrowok="t"/>
                <v:fill type="solid"/>
              </v:shape>
              <v:shape style="position:absolute;left:8594;top:378;width:98;height:118" coordorigin="8594,378" coordsize="98,118" path="m8687,477l8659,477,8669,467,8671,462,8674,453,8693,455,8690,470,8687,477xe" filled="t" fillcolor="#000000" stroked="f">
                <v:path arrowok="t"/>
                <v:fill type="solid"/>
              </v:shape>
            </v:group>
            <v:group style="position:absolute;left:8705;top:378;width:103;height:118" coordorigin="8705,378" coordsize="103,118">
              <v:shape style="position:absolute;left:8705;top:378;width:103;height:118" coordorigin="8705,378" coordsize="103,118" path="m8726,417l8707,414,8712,400,8726,386,8741,381,8750,378,8770,378,8784,383,8794,388,8801,395,8802,398,8748,398,8741,400,8736,402,8729,410,8726,417xe" filled="t" fillcolor="#000000" stroked="f">
                <v:path arrowok="t"/>
                <v:fill type="solid"/>
              </v:shape>
              <v:shape style="position:absolute;left:8705;top:378;width:103;height:118" coordorigin="8705,378" coordsize="103,118" path="m8760,496l8731,496,8722,494,8710,482,8705,474,8705,460,8707,453,8710,450,8714,441,8734,431,8743,431,8750,429,8767,426,8777,424,8784,422,8784,407,8779,405,8774,400,8767,398,8802,398,8803,400,8803,441,8784,441,8777,443,8767,446,8753,448,8746,448,8738,450,8736,450,8731,453,8729,453,8729,455,8724,460,8724,467,8731,474,8736,477,8806,477,8806,479,8784,479,8779,486,8772,491,8765,494,8760,496xe" filled="t" fillcolor="#000000" stroked="f">
                <v:path arrowok="t"/>
                <v:fill type="solid"/>
              </v:shape>
              <v:shape style="position:absolute;left:8705;top:378;width:103;height:118" coordorigin="8705,378" coordsize="103,118" path="m8806,477l8762,477,8770,474,8774,470,8779,467,8782,462,8784,460,8784,441,8803,441,8803,462,8806,472,8806,477xe" filled="t" fillcolor="#000000" stroked="f">
                <v:path arrowok="t"/>
                <v:fill type="solid"/>
              </v:shape>
              <v:shape style="position:absolute;left:8705;top:378;width:103;height:118" coordorigin="8705,378" coordsize="103,118" path="m8808,494l8789,494,8786,491,8786,486,8784,479,8806,479,8806,484,8808,489,8808,494xe" filled="t" fillcolor="#000000" stroked="f">
                <v:path arrowok="t"/>
                <v:fill type="solid"/>
              </v:shape>
            </v:group>
            <v:group style="position:absolute;left:8845;top:338;width:2;height:158" coordorigin="8845,338" coordsize="2,158">
              <v:shape style="position:absolute;left:8845;top:338;width:2;height:158" coordorigin="8845,338" coordsize="0,158" path="m8845,496l8845,338e" filled="f" stroked="t" strokeweight="1.180002pt" strokecolor="#000000">
                <v:path arrowok="t"/>
              </v:shape>
            </v:group>
            <v:group style="position:absolute;left:8894;top:328;width:2;height:166" coordorigin="8894,328" coordsize="2,166">
              <v:shape style="position:absolute;left:8894;top:328;width:2;height:166" coordorigin="8894,328" coordsize="0,166" path="m8894,494l8894,328e" filled="f" stroked="t" strokeweight="1.06pt" strokecolor="#000000">
                <v:path arrowok="t"/>
              </v:shape>
            </v:group>
            <v:group style="position:absolute;left:8926;top:335;width:94;height:158" coordorigin="8926,335" coordsize="94,158">
              <v:shape style="position:absolute;left:8926;top:335;width:94;height:158" coordorigin="8926,335" coordsize="94,158" path="m8962,381l8942,381,8942,359,8947,345,8952,340,8962,335,8978,335,8983,338,8990,338,8986,354,8971,354,8966,357,8962,362,8962,381xe" filled="t" fillcolor="#000000" stroked="f">
                <v:path arrowok="t"/>
                <v:fill type="solid"/>
              </v:shape>
              <v:shape style="position:absolute;left:8926;top:335;width:94;height:158" coordorigin="8926,335" coordsize="94,158" path="m8986,357l8983,354,8986,354,8986,357xe" filled="t" fillcolor="#000000" stroked="f">
                <v:path arrowok="t"/>
                <v:fill type="solid"/>
              </v:shape>
              <v:shape style="position:absolute;left:8926;top:335;width:94;height:158" coordorigin="8926,335" coordsize="94,158" path="m8983,400l8926,400,8926,381,8983,381,8983,400xe" filled="t" fillcolor="#000000" stroked="f">
                <v:path arrowok="t"/>
                <v:fill type="solid"/>
              </v:shape>
              <v:shape style="position:absolute;left:8926;top:335;width:94;height:158" coordorigin="8926,335" coordsize="94,158" path="m8962,494l8942,494,8942,400,8962,400,8962,494xe" filled="t" fillcolor="#000000" stroked="f">
                <v:path arrowok="t"/>
                <v:fill type="solid"/>
              </v:shape>
              <v:shape style="position:absolute;left:8926;top:335;width:94;height:158" coordorigin="8926,335" coordsize="94,158" path="m9019,357l9000,357,9000,338,9019,338,9019,357xe" filled="t" fillcolor="#000000" stroked="f">
                <v:path arrowok="t"/>
                <v:fill type="solid"/>
              </v:shape>
              <v:shape style="position:absolute;left:8926;top:335;width:94;height:158" coordorigin="8926,335" coordsize="94,158" path="m9019,494l9000,494,9000,381,9019,381,9019,494xe" filled="t" fillcolor="#000000" stroked="f">
                <v:path arrowok="t"/>
                <v:fill type="solid"/>
              </v:shape>
            </v:group>
            <v:group style="position:absolute;left:9043;top:378;width:98;height:118" coordorigin="9043,378" coordsize="98,118">
              <v:shape style="position:absolute;left:9043;top:378;width:98;height:118" coordorigin="9043,378" coordsize="98,118" path="m9108,496l9046,461,9043,438,9043,426,9046,417,9050,407,9053,398,9060,390,9067,386,9077,381,9084,378,9108,378,9118,383,9125,388,9132,395,9133,398,9086,398,9077,402,9065,414,9062,424,9062,453,9065,462,9072,467,9077,474,9084,477,9136,477,9134,479,9127,486,9118,494,9108,496xe" filled="t" fillcolor="#000000" stroked="f">
                <v:path arrowok="t"/>
                <v:fill type="solid"/>
              </v:shape>
              <v:shape style="position:absolute;left:9043;top:378;width:98;height:118" coordorigin="9043,378" coordsize="98,118" path="m9120,417l9115,407,9110,402,9101,398,9133,398,9137,405,9139,414,9120,417xe" filled="t" fillcolor="#000000" stroked="f">
                <v:path arrowok="t"/>
                <v:fill type="solid"/>
              </v:shape>
              <v:shape style="position:absolute;left:9043;top:378;width:98;height:118" coordorigin="9043,378" coordsize="98,118" path="m9136,477l9108,477,9122,462,9122,453,9142,455,9139,470,9136,477xe" filled="t" fillcolor="#000000" stroked="f">
                <v:path arrowok="t"/>
                <v:fill type="solid"/>
              </v:shape>
            </v:group>
            <v:group style="position:absolute;left:9156;top:338;width:103;height:158" coordorigin="9156,338" coordsize="103,158">
              <v:shape style="position:absolute;left:9156;top:338;width:103;height:158" coordorigin="9156,338" coordsize="103,158" path="m9178,417l9158,414,9158,407,9163,400,9166,395,9175,386,9190,381,9199,378,9218,378,9228,381,9233,383,9240,386,9245,388,9247,393,9250,395,9251,398,9197,398,9182,405,9180,410,9178,417xe" filled="t" fillcolor="#000000" stroked="f">
                <v:path arrowok="t"/>
                <v:fill type="solid"/>
              </v:shape>
              <v:shape style="position:absolute;left:9156;top:338;width:103;height:158" coordorigin="9156,338" coordsize="103,158" path="m9209,496l9182,496,9173,494,9166,489,9158,482,9156,474,9156,453,9158,450,9161,446,9168,438,9182,431,9192,431,9199,429,9216,426,9228,424,9235,422,9235,412,9233,407,9228,405,9223,400,9216,398,9251,398,9252,400,9252,405,9254,410,9254,441,9235,441,9228,443,9216,446,9202,448,9194,448,9187,450,9185,450,9182,453,9180,453,9175,458,9175,467,9178,470,9180,474,9185,477,9254,477,9254,479,9235,479,9228,486,9221,491,9216,494,9209,496xe" filled="t" fillcolor="#000000" stroked="f">
                <v:path arrowok="t"/>
                <v:fill type="solid"/>
              </v:shape>
              <v:shape style="position:absolute;left:9156;top:338;width:103;height:158" coordorigin="9156,338" coordsize="103,158" path="m9254,477l9211,477,9218,474,9223,470,9228,467,9230,462,9233,460,9235,453,9235,441,9254,441,9254,477xe" filled="t" fillcolor="#000000" stroked="f">
                <v:path arrowok="t"/>
                <v:fill type="solid"/>
              </v:shape>
              <v:shape style="position:absolute;left:9156;top:338;width:103;height:158" coordorigin="9156,338" coordsize="103,158" path="m9259,494l9240,494,9238,491,9235,486,9235,479,9254,479,9254,484,9259,494xe" filled="t" fillcolor="#000000" stroked="f">
                <v:path arrowok="t"/>
                <v:fill type="solid"/>
              </v:shape>
              <v:shape style="position:absolute;left:9156;top:338;width:103;height:158" coordorigin="9156,338" coordsize="103,158" path="m9211,366l9197,366,9209,338,9235,338,9211,366xe" filled="t" fillcolor="#000000" stroked="f">
                <v:path arrowok="t"/>
                <v:fill type="solid"/>
              </v:shape>
            </v:group>
            <v:group style="position:absolute;left:9283;top:378;width:94;height:115" coordorigin="9283,378" coordsize="94,115">
              <v:shape style="position:absolute;left:9283;top:378;width:94;height:115" coordorigin="9283,378" coordsize="94,115" path="m9374,397l9303,397,9319,383,9338,378,9346,378,9353,381,9367,388,9370,393,9374,397xe" filled="t" fillcolor="#000000" stroked="f">
                <v:path arrowok="t"/>
                <v:fill type="solid"/>
              </v:shape>
              <v:shape style="position:absolute;left:9283;top:378;width:94;height:115" coordorigin="9283,378" coordsize="94,115" path="m9302,494l9283,494,9283,381,9302,381,9303,397,9374,397,9374,398,9326,398,9319,400,9307,412,9302,422,9302,494xe" filled="t" fillcolor="#000000" stroked="f">
                <v:path arrowok="t"/>
                <v:fill type="solid"/>
              </v:shape>
              <v:shape style="position:absolute;left:9283;top:378;width:94;height:115" coordorigin="9283,378" coordsize="94,115" path="m9377,494l9358,494,9358,414,9355,412,9355,407,9353,405,9338,398,9374,398,9374,402,9377,407,9377,494xe" filled="t" fillcolor="#000000" stroked="f">
                <v:path arrowok="t"/>
                <v:fill type="solid"/>
              </v:shape>
            </v:group>
            <v:group style="position:absolute;left:9401;top:338;width:98;height:158" coordorigin="9401,338" coordsize="98,158">
              <v:shape style="position:absolute;left:9401;top:338;width:98;height:158" coordorigin="9401,338" coordsize="98,158" path="m9499,494l9480,494,9480,477,9458,477,9466,474,9470,467,9478,462,9480,453,9480,426,9478,414,9470,410,9466,402,9458,398,9480,398,9480,338,9499,338,9499,494xe" filled="t" fillcolor="#000000" stroked="f">
                <v:path arrowok="t"/>
                <v:fill type="solid"/>
              </v:shape>
              <v:shape style="position:absolute;left:9401;top:338;width:98;height:158" coordorigin="9401,338" coordsize="98,158" path="m9463,496l9439,496,9432,494,9418,484,9410,477,9408,470,9403,460,9401,450,9401,426,9439,378,9456,378,9461,381,9468,386,9473,388,9478,393,9480,398,9442,398,9434,402,9422,414,9420,424,9420,450,9422,462,9430,467,9434,474,9442,477,9480,477,9473,491,9463,496xe" filled="t" fillcolor="#000000" stroked="f">
                <v:path arrowok="t"/>
                <v:fill type="solid"/>
              </v:shape>
            </v:group>
            <v:group style="position:absolute;left:9529;top:379;width:103;height:117" coordorigin="9529,379" coordsize="103,117">
              <v:shape style="position:absolute;left:9529;top:379;width:103;height:117" coordorigin="9529,379" coordsize="103,117" path="m9588,496l9564,496,9552,491,9542,482,9535,472,9530,454,9529,427,9534,407,9545,392,9562,382,9583,379,9602,385,9619,398,9569,398,9562,402,9550,414,9547,424,9547,450,9550,462,9557,467,9562,474,9569,477,9620,477,9619,479,9614,486,9605,491,9598,494,9588,496xe" filled="t" fillcolor="#000000" stroked="f">
                <v:path arrowok="t"/>
                <v:fill type="solid"/>
              </v:shape>
              <v:shape style="position:absolute;left:9529;top:379;width:103;height:117" coordorigin="9529,379" coordsize="103,117" path="m9620,477l9588,477,9595,474,9602,467,9607,460,9612,450,9612,424,9607,414,9595,402,9588,398,9619,398,9628,415,9631,436,9631,450,9629,462,9624,470,9620,477xe" filled="t" fillcolor="#000000" stroked="f">
                <v:path arrowok="t"/>
                <v:fill type="solid"/>
              </v:shape>
            </v:group>
            <v:group style="position:absolute;left:9666;top:338;width:2;height:158" coordorigin="9666,338" coordsize="2,158">
              <v:shape style="position:absolute;left:9666;top:338;width:2;height:158" coordorigin="9666,338" coordsize="0,158" path="m9666,496l9666,338e" filled="f" stroked="t" strokeweight="1.180002pt" strokecolor="#000000">
                <v:path arrowok="t"/>
              </v:shape>
            </v:group>
            <v:group style="position:absolute;left:9704;top:379;width:103;height:117" coordorigin="9704,379" coordsize="103,117">
              <v:shape style="position:absolute;left:9704;top:379;width:103;height:117" coordorigin="9704,379" coordsize="103,117" path="m9763,496l9705,454,9704,427,9709,407,9721,392,9736,382,9758,379,9777,385,9794,398,9744,398,9730,407,9725,414,9722,424,9722,450,9725,462,9737,474,9744,477,9796,477,9794,479,9790,486,9780,491,9773,494,9763,496xe" filled="t" fillcolor="#000000" stroked="f">
                <v:path arrowok="t"/>
                <v:fill type="solid"/>
              </v:shape>
              <v:shape style="position:absolute;left:9704;top:379;width:103;height:117" coordorigin="9704,379" coordsize="103,117" path="m9796,477l9763,477,9770,474,9778,467,9782,460,9787,450,9787,424,9782,414,9770,402,9763,398,9794,398,9803,415,9806,436,9806,450,9804,462,9799,470,9796,477xe" filled="t" fillcolor="#000000" stroked="f">
                <v:path arrowok="t"/>
                <v:fill type="solid"/>
              </v:shape>
              <v:shape style="position:absolute;left:9246;top:623;width:2034;height:182" type="#_x0000_t75">
                <v:imagedata r:id="rId104" o:title=""/>
              </v:shape>
            </v:group>
            <w10:wrap type="none"/>
          </v:group>
        </w:pict>
      </w:r>
      <w:r>
        <w:rPr/>
        <w:pict>
          <v:group style="position:absolute;margin-left:495.584991pt;margin-top:18.547722pt;width:26.910005pt;height:6.630011pt;mso-position-horizontal-relative:page;mso-position-vertical-relative:paragraph;z-index:-1656" coordorigin="9912,371" coordsize="538,133">
            <v:group style="position:absolute;left:9919;top:378;width:98;height:118" coordorigin="9919,378" coordsize="98,118">
              <v:shape style="position:absolute;left:9919;top:378;width:98;height:118" coordorigin="9919,378" coordsize="98,118" path="m9984,496l9922,461,9919,438,9919,426,9922,417,9926,407,9929,398,9936,390,9943,386,9953,381,9960,378,9984,378,9994,383,10001,388,10008,395,10009,398,9962,398,9953,402,9941,414,9938,424,9938,453,9941,462,9948,467,9953,474,9960,477,10012,477,10010,479,10003,486,9994,494,9984,496xe" filled="t" fillcolor="#000000" stroked="f">
                <v:path arrowok="t"/>
                <v:fill type="solid"/>
              </v:shape>
              <v:shape style="position:absolute;left:9919;top:378;width:98;height:118" coordorigin="9919,378" coordsize="98,118" path="m9996,417l9991,407,9986,402,9977,398,10009,398,10013,405,10015,414,9996,417xe" filled="t" fillcolor="#000000" stroked="f">
                <v:path arrowok="t"/>
                <v:fill type="solid"/>
              </v:shape>
              <v:shape style="position:absolute;left:9919;top:378;width:98;height:118" coordorigin="9919,378" coordsize="98,118" path="m10012,477l9984,477,9998,462,9998,453,10018,455,10015,470,10012,477xe" filled="t" fillcolor="#000000" stroked="f">
                <v:path arrowok="t"/>
                <v:fill type="solid"/>
              </v:shape>
            </v:group>
            <v:group style="position:absolute;left:10033;top:379;width:103;height:117" coordorigin="10033,379" coordsize="103,117">
              <v:shape style="position:absolute;left:10033;top:379;width:103;height:117" coordorigin="10033,379" coordsize="103,117" path="m10092,496l10068,496,10056,491,10046,482,10039,471,10034,454,10033,426,10038,407,10050,392,10066,382,10088,379,10107,385,10123,398,10073,398,10066,402,10054,414,10051,424,10051,450,10054,462,10061,467,10066,474,10073,477,10124,477,10123,479,10118,486,10109,491,10102,494,10092,496xe" filled="t" fillcolor="#000000" stroked="f">
                <v:path arrowok="t"/>
                <v:fill type="solid"/>
              </v:shape>
              <v:shape style="position:absolute;left:10033;top:379;width:103;height:117" coordorigin="10033,379" coordsize="103,117" path="m10124,477l10092,477,10099,474,10106,467,10111,460,10116,450,10116,424,10111,414,10099,402,10092,398,10123,398,10132,415,10135,436,10135,450,10133,462,10128,470,10124,477xe" filled="t" fillcolor="#000000" stroked="f">
                <v:path arrowok="t"/>
                <v:fill type="solid"/>
              </v:shape>
            </v:group>
            <v:group style="position:absolute;left:10159;top:378;width:154;height:115" coordorigin="10159,378" coordsize="154,115">
              <v:shape style="position:absolute;left:10159;top:378;width:154;height:115" coordorigin="10159,378" coordsize="154,115" path="m10198,400l10178,400,10183,393,10188,388,10193,386,10198,381,10205,378,10222,378,10226,381,10234,386,10238,388,10241,395,10244,398,10202,398,10198,400xe" filled="t" fillcolor="#000000" stroked="f">
                <v:path arrowok="t"/>
                <v:fill type="solid"/>
              </v:shape>
              <v:shape style="position:absolute;left:10159;top:378;width:154;height:115" coordorigin="10159,378" coordsize="154,115" path="m10264,399l10245,399,10261,383,10279,378,10289,378,10298,383,10306,388,10310,395,10311,398,10267,398,10264,399xe" filled="t" fillcolor="#000000" stroked="f">
                <v:path arrowok="t"/>
                <v:fill type="solid"/>
              </v:shape>
              <v:shape style="position:absolute;left:10159;top:378;width:154;height:115" coordorigin="10159,378" coordsize="154,115" path="m10178,494l10159,494,10159,381,10178,381,10178,400,10198,400,10188,405,10181,419,10178,429,10178,494xe" filled="t" fillcolor="#000000" stroked="f">
                <v:path arrowok="t"/>
                <v:fill type="solid"/>
              </v:shape>
              <v:shape style="position:absolute;left:10159;top:378;width:154;height:115" coordorigin="10159,378" coordsize="154,115" path="m10246,494l10226,494,10226,410,10222,405,10219,400,10214,398,10244,398,10245,399,10264,399,10260,400,10255,407,10248,412,10246,419,10246,494xe" filled="t" fillcolor="#000000" stroked="f">
                <v:path arrowok="t"/>
                <v:fill type="solid"/>
              </v:shape>
              <v:shape style="position:absolute;left:10159;top:378;width:154;height:115" coordorigin="10159,378" coordsize="154,115" path="m10313,494l10294,494,10294,410,10291,407,10289,402,10286,402,10282,400,10279,398,10311,398,10313,405,10313,494xe" filled="t" fillcolor="#000000" stroked="f">
                <v:path arrowok="t"/>
                <v:fill type="solid"/>
              </v:shape>
            </v:group>
            <v:group style="position:absolute;left:10340;top:379;width:102;height:118" coordorigin="10340,379" coordsize="102,118">
              <v:shape style="position:absolute;left:10340;top:379;width:102;height:118" coordorigin="10340,379" coordsize="102,118" path="m10402,496l10346,471,10340,427,10346,407,10357,392,10373,382,10395,379,10413,384,10430,398,10382,398,10368,407,10363,415,10358,424,10358,450,10363,462,10375,474,10382,477,10434,477,10433,479,10426,486,10418,491,10411,494,10402,496xe" filled="t" fillcolor="#000000" stroked="f">
                <v:path arrowok="t"/>
                <v:fill type="solid"/>
              </v:shape>
              <v:shape style="position:absolute;left:10340;top:379;width:102;height:118" coordorigin="10340,379" coordsize="102,118" path="m10434,477l10402,477,10409,474,10414,467,10421,460,10423,450,10423,424,10421,414,10414,410,10409,402,10402,398,10430,398,10439,415,10442,436,10442,450,10440,462,10438,470,10434,47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28.070007pt;margin-top:15.872743pt;width:35.440013pt;height:9.520007pt;mso-position-horizontal-relative:page;mso-position-vertical-relative:paragraph;z-index:-1655" coordorigin="10561,317" coordsize="709,190">
            <v:group style="position:absolute;left:10572;top:328;width:2;height:166" coordorigin="10572,328" coordsize="2,166">
              <v:shape style="position:absolute;left:10572;top:328;width:2;height:166" coordorigin="10572,328" coordsize="0,166" path="m10572,494l10572,328e" filled="f" stroked="t" strokeweight="1.06pt" strokecolor="#000000">
                <v:path arrowok="t"/>
              </v:shape>
            </v:group>
            <v:group style="position:absolute;left:10606;top:338;width:98;height:158" coordorigin="10606,338" coordsize="98,158">
              <v:shape style="position:absolute;left:10606;top:338;width:98;height:158" coordorigin="10606,338" coordsize="98,158" path="m10704,494l10685,494,10685,477,10663,477,10670,474,10682,462,10685,453,10685,426,10682,414,10675,410,10670,402,10663,398,10685,398,10685,338,10704,338,10704,494xe" filled="t" fillcolor="#000000" stroked="f">
                <v:path arrowok="t"/>
                <v:fill type="solid"/>
              </v:shape>
              <v:shape style="position:absolute;left:10606;top:338;width:98;height:158" coordorigin="10606,338" coordsize="98,158" path="m10668,496l10644,496,10637,494,10622,484,10615,477,10613,470,10608,460,10606,450,10606,426,10610,407,10615,398,10620,390,10630,386,10637,381,10644,378,10661,378,10666,381,10673,386,10678,388,10682,393,10685,398,10646,398,10639,402,10627,414,10625,424,10625,450,10627,462,10634,467,10639,474,10646,477,10685,477,10678,491,10668,496xe" filled="t" fillcolor="#000000" stroked="f">
                <v:path arrowok="t"/>
                <v:fill type="solid"/>
              </v:shape>
            </v:group>
            <v:group style="position:absolute;left:10733;top:338;width:103;height:158" coordorigin="10733,338" coordsize="103,158">
              <v:shape style="position:absolute;left:10733;top:338;width:103;height:158" coordorigin="10733,338" coordsize="103,158" path="m10793,496l10769,496,10757,491,10747,482,10740,471,10735,454,10733,426,10739,407,10751,392,10767,382,10788,379,10807,385,10824,398,10774,398,10766,402,10754,414,10752,424,10752,450,10754,462,10762,467,10766,474,10774,477,10825,477,10824,479,10819,486,10810,491,10802,494,10793,496xe" filled="t" fillcolor="#000000" stroked="f">
                <v:path arrowok="t"/>
                <v:fill type="solid"/>
              </v:shape>
              <v:shape style="position:absolute;left:10733;top:338;width:103;height:158" coordorigin="10733,338" coordsize="103,158" path="m10825,477l10793,477,10800,474,10814,460,10817,450,10817,424,10812,414,10800,402,10793,398,10824,398,10833,415,10836,436,10836,450,10834,462,10829,470,10825,477xe" filled="t" fillcolor="#000000" stroked="f">
                <v:path arrowok="t"/>
                <v:fill type="solid"/>
              </v:shape>
              <v:shape style="position:absolute;left:10733;top:338;width:103;height:158" coordorigin="10733,338" coordsize="103,158" path="m10786,366l10771,366,10783,338,10810,338,10786,366xe" filled="t" fillcolor="#000000" stroked="f">
                <v:path arrowok="t"/>
                <v:fill type="solid"/>
              </v:shape>
            </v:group>
            <v:group style="position:absolute;left:10860;top:378;width:94;height:115" coordorigin="10860,378" coordsize="94,115">
              <v:shape style="position:absolute;left:10860;top:378;width:94;height:115" coordorigin="10860,378" coordsize="94,115" path="m10951,397l10880,397,10896,383,10915,378,10922,378,10930,381,10934,383,10942,386,10949,393,10951,397xe" filled="t" fillcolor="#000000" stroked="f">
                <v:path arrowok="t"/>
                <v:fill type="solid"/>
              </v:shape>
              <v:shape style="position:absolute;left:10860;top:378;width:94;height:115" coordorigin="10860,378" coordsize="94,115" path="m10879,494l10860,494,10860,381,10879,381,10880,397,10951,397,10951,398,10903,398,10896,400,10884,412,10879,422,10879,494xe" filled="t" fillcolor="#000000" stroked="f">
                <v:path arrowok="t"/>
                <v:fill type="solid"/>
              </v:shape>
              <v:shape style="position:absolute;left:10860;top:378;width:94;height:115" coordorigin="10860,378" coordsize="94,115" path="m10954,494l10934,494,10934,414,10932,412,10932,407,10930,405,10920,400,10918,398,10951,398,10954,402,10954,494xe" filled="t" fillcolor="#000000" stroked="f">
                <v:path arrowok="t"/>
                <v:fill type="solid"/>
              </v:shape>
            </v:group>
            <v:group style="position:absolute;left:10979;top:379;width:107;height:116" coordorigin="10979,379" coordsize="107,116">
              <v:shape style="position:absolute;left:10979;top:379;width:107;height:116" coordorigin="10979,379" coordsize="107,116" path="m11020,495l11003,487,10984,471,10980,453,10979,425,10985,407,10999,390,11016,382,11039,379,11057,385,11073,398,11023,398,11014,400,11009,405,11002,410,10997,417,10997,424,11084,424,11086,438,11086,443,10997,443,10997,455,11002,462,11009,470,11016,474,11023,477,11080,477,11076,482,11063,490,11047,494,11020,495xe" filled="t" fillcolor="#000000" stroked="f">
                <v:path arrowok="t"/>
                <v:fill type="solid"/>
              </v:shape>
              <v:shape style="position:absolute;left:10979;top:379;width:107;height:116" coordorigin="10979,379" coordsize="107,116" path="m11084,424l11066,424,11066,417,11064,412,11059,407,11052,402,11042,398,11073,398,11074,399,11083,416,11084,424xe" filled="t" fillcolor="#000000" stroked="f">
                <v:path arrowok="t"/>
                <v:fill type="solid"/>
              </v:shape>
              <v:shape style="position:absolute;left:10979;top:379;width:107;height:116" coordorigin="10979,379" coordsize="107,116" path="m11080,477l11047,477,11054,472,11059,470,11064,465,11066,458,11086,460,11083,472,11080,477xe" filled="t" fillcolor="#000000" stroked="f">
                <v:path arrowok="t"/>
                <v:fill type="solid"/>
              </v:shape>
            </v:group>
            <v:group style="position:absolute;left:11105;top:379;width:103;height:117" coordorigin="11105,379" coordsize="103,117">
              <v:shape style="position:absolute;left:11105;top:379;width:103;height:117" coordorigin="11105,379" coordsize="103,117" path="m11165,496l11141,496,11129,491,11119,482,11112,471,11107,454,11105,426,11111,407,11123,392,11139,382,11160,379,11179,385,11196,398,11146,398,11138,402,11126,414,11124,424,11124,450,11126,462,11134,467,11138,474,11146,477,11197,477,11196,479,11191,486,11182,491,11174,494,11165,496xe" filled="t" fillcolor="#000000" stroked="f">
                <v:path arrowok="t"/>
                <v:fill type="solid"/>
              </v:shape>
              <v:shape style="position:absolute;left:11105;top:379;width:103;height:117" coordorigin="11105,379" coordsize="103,117" path="m11197,477l11165,477,11172,474,11179,467,11184,460,11189,450,11189,424,11184,414,11172,402,11165,398,11196,398,11205,415,11208,436,11208,450,11206,462,11201,470,11197,477xe" filled="t" fillcolor="#000000" stroked="f">
                <v:path arrowok="t"/>
                <v:fill type="solid"/>
              </v:shape>
            </v:group>
            <v:group style="position:absolute;left:11237;top:474;width:22;height:22" coordorigin="11237,474" coordsize="22,22">
              <v:shape style="position:absolute;left:11237;top:474;width:22;height:22" coordorigin="11237,474" coordsize="22,22" path="m11237,485l11258,485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4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m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40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4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5"/>
          <w:w w:val="115"/>
        </w:rPr>
        <w:t>n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40"/>
          <w:w w:val="115"/>
        </w:rPr>
        <w:t> </w:t>
      </w:r>
      <w:r>
        <w:rPr>
          <w:b w:val="0"/>
          <w:bCs w:val="0"/>
          <w:spacing w:val="5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9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3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8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4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5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9"/>
          <w:w w:val="115"/>
        </w:rPr>
        <w:t> </w:t>
      </w:r>
      <w:r>
        <w:rPr>
          <w:b w:val="0"/>
          <w:bCs w:val="0"/>
          <w:spacing w:val="5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9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40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0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00"/>
        </w:rPr>
      </w:r>
    </w:p>
    <w:p>
      <w:pPr>
        <w:spacing w:line="170" w:lineRule="exact" w:before="4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right="0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23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58"/>
        <w:ind w:left="0" w:right="130"/>
        <w:jc w:val="righ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5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1497" w:val="left" w:leader="none"/>
        </w:tabs>
        <w:spacing w:line="298" w:lineRule="auto"/>
        <w:ind w:left="1497" w:right="133" w:hanging="260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82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0"/>
          <w:numId w:val="6"/>
        </w:numPr>
        <w:tabs>
          <w:tab w:pos="1497" w:val="left" w:leader="none"/>
        </w:tabs>
        <w:ind w:left="1497" w:right="0" w:hanging="321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1497" w:val="left" w:leader="none"/>
        </w:tabs>
        <w:ind w:left="1497" w:right="0" w:hanging="379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1497" w:val="left" w:leader="none"/>
        </w:tabs>
        <w:spacing w:line="295" w:lineRule="auto"/>
        <w:ind w:left="1497" w:right="131" w:hanging="384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,</w:t>
      </w:r>
      <w:r>
        <w:rPr>
          <w:rFonts w:ascii="Times New Roman" w:hAnsi="Times New Roman" w:cs="Times New Roman" w:eastAsia="Times New Roman"/>
          <w:b w:val="0"/>
          <w:bCs w:val="0"/>
          <w:spacing w:val="16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after="0" w:line="295" w:lineRule="auto"/>
        <w:jc w:val="left"/>
        <w:sectPr>
          <w:pgSz w:w="12240" w:h="15840"/>
          <w:pgMar w:header="679" w:footer="0" w:top="960" w:bottom="280" w:left="840" w:right="840"/>
        </w:sectPr>
      </w:pPr>
    </w:p>
    <w:p>
      <w:pPr>
        <w:spacing w:line="280" w:lineRule="exact" w:before="8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9"/>
        <w:ind w:right="0"/>
        <w:jc w:val="left"/>
      </w:pPr>
      <w:r>
        <w:rPr/>
        <w:pict>
          <v:group style="position:absolute;margin-left:48pt;margin-top:-10.907253pt;width:516pt;height:.1pt;mso-position-horizontal-relative:page;mso-position-vertical-relative:paragraph;z-index:-1654" coordorigin="960,-218" coordsize="10320,2">
            <v:shape style="position:absolute;left:960;top:-218;width:10320;height:2" coordorigin="960,-218" coordsize="10320,0" path="m960,-218l11280,-218e" filled="f" stroked="t" strokeweight=".940002pt" strokecolor="#000000">
              <v:path arrowok="t"/>
            </v:shape>
            <w10:wrap type="none"/>
          </v:group>
        </w:pict>
      </w:r>
      <w:r>
        <w:rPr>
          <w:b w:val="0"/>
          <w:bCs w:val="0"/>
          <w:spacing w:val="0"/>
          <w:w w:val="115"/>
        </w:rPr>
        <w:t>H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-4"/>
          <w:w w:val="115"/>
        </w:rPr>
        <w:t>b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b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-5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7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6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-4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-4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4"/>
          <w:w w:val="115"/>
        </w:rPr>
        <w:t>p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5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ind w:left="1912" w:right="0" w:hanging="402"/>
        <w:jc w:val="left"/>
      </w:pP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a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3"/>
          <w:w w:val="120"/>
        </w:rPr>
        <w:t>p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gu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0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1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li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9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13"/>
          <w:w w:val="120"/>
        </w:rPr>
        <w:t> 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3"/>
          <w:w w:val="120"/>
        </w:rPr>
        <w:t>n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2"/>
          <w:w w:val="120"/>
        </w:rPr>
        <w:t>a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spacing w:line="298" w:lineRule="auto"/>
        <w:ind w:left="1912" w:right="124" w:hanging="413"/>
        <w:jc w:val="both"/>
      </w:pPr>
      <w:r>
        <w:rPr>
          <w:b w:val="0"/>
          <w:bCs w:val="0"/>
          <w:spacing w:val="-2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4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spacing w:line="296" w:lineRule="auto"/>
        <w:ind w:left="1912" w:right="130" w:hanging="402"/>
        <w:jc w:val="both"/>
      </w:pP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ndo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x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2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594" w:lineRule="auto"/>
        <w:ind w:left="1912" w:right="130"/>
        <w:jc w:val="left"/>
      </w:pPr>
      <w:r>
        <w:rPr/>
        <w:pict>
          <v:shape style="position:absolute;margin-left:137.664719pt;margin-top:16.292728pt;width:414.710303pt;height:11.045003pt;mso-position-horizontal-relative:page;mso-position-vertical-relative:paragraph;z-index:-1653" type="#_x0000_t75">
            <v:imagedata r:id="rId105" o:title=""/>
          </v:shape>
        </w:pict>
      </w:r>
      <w:r>
        <w:rPr/>
        <w:pict>
          <v:group style="position:absolute;margin-left:556.030029pt;margin-top:16.292728pt;width:7.744986pt;height:9.1pt;mso-position-horizontal-relative:page;mso-position-vertical-relative:paragraph;z-index:-1652" coordorigin="11121,326" coordsize="155,182">
            <v:group style="position:absolute;left:11132;top:338;width:2;height:158" coordorigin="11132,338" coordsize="2,158">
              <v:shape style="position:absolute;left:11132;top:338;width:2;height:158" coordorigin="11132,338" coordsize="0,158" path="m11132,496l11132,338e" filled="f" stroked="t" strokeweight="1.180002pt" strokecolor="#000000">
                <v:path arrowok="t"/>
              </v:shape>
            </v:group>
            <v:group style="position:absolute;left:11165;top:381;width:103;height:118" coordorigin="11165,381" coordsize="103,118">
              <v:shape style="position:absolute;left:11165;top:381;width:103;height:118" coordorigin="11165,381" coordsize="103,118" path="m11186,419l11167,417,11170,407,11172,400,11186,386,11201,381,11237,381,11244,383,11254,388,11261,395,11263,400,11201,400,11196,402,11194,407,11189,412,11186,419xe" filled="t" fillcolor="#000000" stroked="f">
                <v:path arrowok="t"/>
                <v:fill type="solid"/>
              </v:shape>
              <v:shape style="position:absolute;left:11165;top:381;width:103;height:118" coordorigin="11165,381" coordsize="103,118" path="m11213,498l11191,498,11182,494,11170,482,11165,474,11165,460,11174,441,11189,434,11194,434,11198,431,11203,431,11210,429,11227,429,11237,426,11244,424,11244,407,11239,405,11234,400,11263,400,11263,443,11244,443,11237,446,11227,446,11213,448,11206,448,11198,450,11196,450,11191,453,11189,453,11189,455,11184,460,11184,467,11186,472,11201,479,11266,479,11266,482,11244,482,11239,486,11232,491,11225,494,11220,496,11213,498xe" filled="t" fillcolor="#000000" stroked="f">
                <v:path arrowok="t"/>
                <v:fill type="solid"/>
              </v:shape>
              <v:shape style="position:absolute;left:11165;top:381;width:103;height:118" coordorigin="11165,381" coordsize="103,118" path="m11266,479l11215,479,11230,474,11234,470,11239,467,11242,462,11244,460,11244,443,11263,443,11263,462,11266,474,11266,479xe" filled="t" fillcolor="#000000" stroked="f">
                <v:path arrowok="t"/>
                <v:fill type="solid"/>
              </v:shape>
              <v:shape style="position:absolute;left:11165;top:381;width:103;height:118" coordorigin="11165,381" coordsize="103,118" path="m11268,496l11249,496,11246,491,11246,486,11244,482,11266,482,11266,484,11268,489,11268,49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4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5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7"/>
          <w:w w:val="115"/>
        </w:rPr>
        <w:t> 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3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48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48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7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s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5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49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4"/>
          <w:w w:val="115"/>
        </w:rPr>
        <w:t>e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4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4"/>
          <w:w w:val="115"/>
        </w:rPr>
        <w:t>e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numPr>
          <w:ilvl w:val="0"/>
          <w:numId w:val="6"/>
        </w:numPr>
        <w:tabs>
          <w:tab w:pos="1497" w:val="left" w:leader="none"/>
        </w:tabs>
        <w:spacing w:before="13"/>
        <w:ind w:left="1497" w:right="0" w:hanging="325"/>
        <w:jc w:val="left"/>
      </w:pP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rt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0"/>
          <w:numId w:val="6"/>
        </w:numPr>
        <w:tabs>
          <w:tab w:pos="1497" w:val="left" w:leader="none"/>
        </w:tabs>
        <w:spacing w:line="298" w:lineRule="auto"/>
        <w:ind w:left="1497" w:right="131" w:hanging="403"/>
        <w:jc w:val="left"/>
      </w:pP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3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11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0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12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3"/>
          <w:w w:val="115"/>
        </w:rPr>
        <w:t>b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5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: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ind w:left="1912" w:right="0" w:hanging="402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ud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9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3"/>
          <w:w w:val="115"/>
        </w:rPr>
        <w:t>ñ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go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spacing w:line="296" w:lineRule="auto"/>
        <w:ind w:left="1912" w:right="130" w:hanging="413"/>
        <w:jc w:val="both"/>
      </w:pP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í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4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5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opo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2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"/>
          <w:w w:val="115"/>
        </w:rPr>
        <w:t>y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z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du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q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-2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1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spacing w:line="295" w:lineRule="auto"/>
        <w:ind w:left="1912" w:right="124" w:hanging="402"/>
        <w:jc w:val="both"/>
      </w:pP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3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8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0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8"/>
          <w:w w:val="115"/>
        </w:rPr>
        <w:t> 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82"/>
        </w:rPr>
        <w:t> </w:t>
      </w:r>
      <w:r>
        <w:rPr>
          <w:b w:val="0"/>
          <w:bCs w:val="0"/>
          <w:spacing w:val="-11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4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8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go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0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;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numPr>
          <w:ilvl w:val="1"/>
          <w:numId w:val="6"/>
        </w:numPr>
        <w:tabs>
          <w:tab w:pos="1912" w:val="left" w:leader="none"/>
        </w:tabs>
        <w:spacing w:line="298" w:lineRule="auto"/>
        <w:ind w:left="1912" w:right="129" w:hanging="413"/>
        <w:jc w:val="both"/>
      </w:pP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1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2"/>
          <w:w w:val="115"/>
        </w:rPr>
        <w:t> 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-32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80" w:lineRule="exact" w:before="20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ind w:left="996" w:right="0"/>
        <w:jc w:val="left"/>
      </w:pP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0"/>
          <w:w w:val="115"/>
        </w:rPr>
        <w:t>1.5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(</w:t>
      </w:r>
      <w:r>
        <w:rPr>
          <w:b w:val="0"/>
          <w:bCs w:val="0"/>
          <w:spacing w:val="0"/>
          <w:w w:val="115"/>
        </w:rPr>
        <w:t>uno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)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2"/>
          <w:w w:val="115"/>
        </w:rPr>
        <w:t>f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2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f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3"/>
          <w:w w:val="1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596" w:lineRule="auto" w:before="56"/>
        <w:ind w:left="122" w:right="131" w:firstLine="873"/>
        <w:jc w:val="left"/>
      </w:pPr>
      <w:r>
        <w:rPr/>
        <w:pict>
          <v:shape style="position:absolute;margin-left:48.15612pt;margin-top:19.212763pt;width:88.178878pt;height:9.099995pt;mso-position-horizontal-relative:page;mso-position-vertical-relative:paragraph;z-index:-1651" type="#_x0000_t75">
            <v:imagedata r:id="rId106" o:title=""/>
          </v:shape>
        </w:pict>
      </w:r>
      <w:r>
        <w:rPr/>
        <w:pict>
          <v:group style="position:absolute;margin-left:140.589996pt;margin-top:19.212761pt;width:78.459997pt;height:10.444974pt;mso-position-horizontal-relative:page;mso-position-vertical-relative:paragraph;z-index:-1650" coordorigin="2812,384" coordsize="1569,209">
            <v:shape style="position:absolute;left:2812;top:384;width:1533;height:209" type="#_x0000_t75">
              <v:imagedata r:id="rId107" o:title=""/>
            </v:shape>
            <v:group style="position:absolute;left:4369;top:396;width:2;height:158" coordorigin="4369,396" coordsize="2,158">
              <v:shape style="position:absolute;left:4369;top:396;width:2;height:158" coordorigin="4369,396" coordsize="0,158" path="m4369,554l4369,396e" filled="f" stroked="t" strokeweight="1.180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23.425003pt;margin-top:18.792738pt;width:49.589998pt;height:9.34pt;mso-position-horizontal-relative:page;mso-position-vertical-relative:paragraph;z-index:-1649" coordorigin="4469,376" coordsize="992,187">
            <v:group style="position:absolute;left:4476;top:394;width:125;height:161" coordorigin="4476,394" coordsize="125,161">
              <v:shape style="position:absolute;left:4476;top:394;width:125;height:161" coordorigin="4476,394" coordsize="125,161" path="m4590,535l4555,535,4562,533,4567,530,4574,523,4579,514,4579,504,4577,499,4574,497,4572,492,4567,490,4560,487,4558,485,4548,482,4519,478,4495,466,4486,456,4483,451,4481,444,4481,430,4526,394,4548,394,4567,398,4577,403,4584,408,4587,413,4524,413,4517,415,4510,420,4505,425,4502,430,4502,442,4505,446,4512,454,4522,456,4538,461,4594,485,4601,499,4601,516,4598,523,4590,535xe" filled="t" fillcolor="#000000" stroked="f">
                <v:path arrowok="t"/>
                <v:fill type="solid"/>
              </v:shape>
              <v:shape style="position:absolute;left:4476;top:394;width:125;height:161" coordorigin="4476,394" coordsize="125,161" path="m4596,439l4574,439,4572,430,4570,425,4565,420,4558,415,4548,413,4587,413,4594,422,4596,430,4596,439xe" filled="t" fillcolor="#000000" stroked="f">
                <v:path arrowok="t"/>
                <v:fill type="solid"/>
              </v:shape>
              <v:shape style="position:absolute;left:4476;top:394;width:125;height:161" coordorigin="4476,394" coordsize="125,161" path="m4553,554l4529,554,4517,552,4507,547,4498,545,4490,538,4486,528,4478,521,4476,511,4476,499,4498,499,4498,506,4500,514,4505,518,4507,523,4512,528,4534,535,4590,535,4589,538,4582,545,4572,547,4565,552,4553,554xe" filled="t" fillcolor="#000000" stroked="f">
                <v:path arrowok="t"/>
                <v:fill type="solid"/>
              </v:shape>
            </v:group>
            <v:group style="position:absolute;left:4621;top:437;width:107;height:116" coordorigin="4621,437" coordsize="107,116">
              <v:shape style="position:absolute;left:4621;top:437;width:107;height:116" coordorigin="4621,437" coordsize="107,116" path="m4662,553l4645,545,4627,528,4622,510,4621,483,4627,465,4641,447,4658,439,4681,437,4699,443,4715,456,4663,456,4656,458,4649,463,4644,468,4639,475,4639,482,4726,482,4728,497,4728,502,4639,502,4639,514,4644,521,4656,533,4666,535,4720,535,4718,538,4704,548,4688,553,4662,553xe" filled="t" fillcolor="#000000" stroked="f">
                <v:path arrowok="t"/>
                <v:fill type="solid"/>
              </v:shape>
              <v:shape style="position:absolute;left:4621;top:437;width:107;height:116" coordorigin="4621,437" coordsize="107,116" path="m4726,482l4709,482,4704,468,4699,466,4694,458,4685,456,4715,456,4717,457,4725,474,4726,482xe" filled="t" fillcolor="#000000" stroked="f">
                <v:path arrowok="t"/>
                <v:fill type="solid"/>
              </v:shape>
              <v:shape style="position:absolute;left:4621;top:437;width:107;height:116" coordorigin="4621,437" coordsize="107,116" path="m4720,535l4682,535,4690,533,4694,530,4702,528,4704,523,4709,516,4726,518,4723,530,4720,535xe" filled="t" fillcolor="#000000" stroked="f">
                <v:path arrowok="t"/>
                <v:fill type="solid"/>
              </v:shape>
            </v:group>
            <v:group style="position:absolute;left:4742;top:437;width:98;height:118" coordorigin="4742,437" coordsize="98,118">
              <v:shape style="position:absolute;left:4742;top:437;width:98;height:118" coordorigin="4742,437" coordsize="98,118" path="m4807,554l4745,519,4742,497,4742,485,4745,473,4750,463,4759,449,4769,444,4776,439,4786,437,4807,437,4817,439,4831,454,4833,456,4786,456,4778,458,4771,466,4766,473,4762,482,4762,509,4766,518,4776,533,4786,535,4835,535,4834,538,4826,545,4817,552,4807,554xe" filled="t" fillcolor="#000000" stroked="f">
                <v:path arrowok="t"/>
                <v:fill type="solid"/>
              </v:shape>
              <v:shape style="position:absolute;left:4742;top:437;width:98;height:118" coordorigin="4742,437" coordsize="98,118" path="m4819,475l4819,468,4814,463,4810,461,4807,458,4800,456,4833,456,4836,461,4838,473,4819,475xe" filled="t" fillcolor="#000000" stroked="f">
                <v:path arrowok="t"/>
                <v:fill type="solid"/>
              </v:shape>
              <v:shape style="position:absolute;left:4742;top:437;width:98;height:118" coordorigin="4742,437" coordsize="98,118" path="m4835,535l4802,535,4812,530,4817,526,4822,518,4822,511,4841,514,4841,526,4835,535xe" filled="t" fillcolor="#000000" stroked="f">
                <v:path arrowok="t"/>
                <v:fill type="solid"/>
              </v:shape>
            </v:group>
            <v:group style="position:absolute;left:4858;top:437;width:60;height:115" coordorigin="4858,437" coordsize="60,115">
              <v:shape style="position:absolute;left:4858;top:437;width:60;height:115" coordorigin="4858,437" coordsize="60,115" path="m4910,461l4901,456,4874,456,4879,449,4882,444,4886,442,4889,439,4894,437,4906,437,4910,439,4918,442,4910,461xe" filled="t" fillcolor="#000000" stroked="f">
                <v:path arrowok="t"/>
                <v:fill type="solid"/>
              </v:shape>
              <v:shape style="position:absolute;left:4858;top:437;width:60;height:115" coordorigin="4858,437" coordsize="60,115" path="m4877,552l4858,552,4858,439,4874,439,4874,456,4894,456,4889,458,4882,466,4879,470,4877,478,4877,552xe" filled="t" fillcolor="#000000" stroked="f">
                <v:path arrowok="t"/>
                <v:fill type="solid"/>
              </v:shape>
            </v:group>
            <v:group style="position:absolute;left:4923;top:437;width:107;height:116" coordorigin="4923,437" coordsize="107,116">
              <v:shape style="position:absolute;left:4923;top:437;width:107;height:116" coordorigin="4923,437" coordsize="107,116" path="m4964,553l4948,545,4930,527,4924,510,4923,483,4930,465,4944,448,4960,440,4984,437,5003,443,5018,456,4968,456,4961,458,4946,468,4942,482,5029,482,5030,497,5030,502,4942,502,4944,514,4946,521,4954,526,4961,533,4968,535,5023,535,5021,538,5007,549,4991,553,4964,553xe" filled="t" fillcolor="#000000" stroked="f">
                <v:path arrowok="t"/>
                <v:fill type="solid"/>
              </v:shape>
              <v:shape style="position:absolute;left:4923;top:437;width:107;height:116" coordorigin="4923,437" coordsize="107,116" path="m5029,482l5011,482,5011,475,5009,468,5004,466,4997,458,4987,456,5018,456,5019,457,5028,474,5029,482xe" filled="t" fillcolor="#000000" stroked="f">
                <v:path arrowok="t"/>
                <v:fill type="solid"/>
              </v:shape>
              <v:shape style="position:absolute;left:4923;top:437;width:107;height:116" coordorigin="4923,437" coordsize="107,116" path="m5023,535l4987,535,4994,533,5004,528,5009,523,5011,516,5030,518,5028,530,5023,535xe" filled="t" fillcolor="#000000" stroked="f">
                <v:path arrowok="t"/>
                <v:fill type="solid"/>
              </v:shape>
            </v:group>
            <v:group style="position:absolute;left:5040;top:401;width:55;height:154" coordorigin="5040,401" coordsize="55,154">
              <v:shape style="position:absolute;left:5040;top:401;width:55;height:154" coordorigin="5040,401" coordsize="55,154" path="m5074,439l5054,439,5054,410,5074,401,5074,439xe" filled="t" fillcolor="#000000" stroked="f">
                <v:path arrowok="t"/>
                <v:fill type="solid"/>
              </v:shape>
              <v:shape style="position:absolute;left:5040;top:401;width:55;height:154" coordorigin="5040,401" coordsize="55,154" path="m5093,458l5040,458,5040,439,5093,439,5093,458xe" filled="t" fillcolor="#000000" stroked="f">
                <v:path arrowok="t"/>
                <v:fill type="solid"/>
              </v:shape>
              <v:shape style="position:absolute;left:5040;top:401;width:55;height:154" coordorigin="5040,401" coordsize="55,154" path="m5090,554l5069,554,5064,552,5059,547,5057,542,5054,540,5054,458,5074,458,5074,530,5076,533,5078,533,5078,535,5093,535,5095,552,5090,554xe" filled="t" fillcolor="#000000" stroked="f">
                <v:path arrowok="t"/>
                <v:fill type="solid"/>
              </v:shape>
            </v:group>
            <v:group style="position:absolute;left:5107;top:437;width:103;height:118" coordorigin="5107,437" coordsize="103,118">
              <v:shape style="position:absolute;left:5107;top:437;width:103;height:118" coordorigin="5107,437" coordsize="103,118" path="m5129,475l5110,473,5114,458,5119,454,5122,449,5129,444,5143,439,5153,437,5172,437,5186,442,5196,446,5203,454,5203,456,5150,456,5143,458,5134,463,5131,468,5129,475xe" filled="t" fillcolor="#000000" stroked="f">
                <v:path arrowok="t"/>
                <v:fill type="solid"/>
              </v:shape>
              <v:shape style="position:absolute;left:5107;top:437;width:103;height:118" coordorigin="5107,437" coordsize="103,118" path="m5155,554l5134,554,5124,552,5112,540,5107,530,5107,516,5114,502,5117,499,5122,497,5126,492,5131,492,5136,490,5138,490,5146,487,5153,487,5167,485,5179,482,5186,480,5186,468,5184,463,5182,461,5177,458,5170,456,5203,456,5203,458,5206,463,5206,499,5186,499,5179,502,5170,504,5155,504,5146,506,5141,506,5138,509,5134,509,5129,514,5129,516,5126,518,5126,526,5129,528,5134,530,5136,533,5143,535,5208,535,5208,538,5186,538,5182,545,5160,552,5155,554xe" filled="t" fillcolor="#000000" stroked="f">
                <v:path arrowok="t"/>
                <v:fill type="solid"/>
              </v:shape>
              <v:shape style="position:absolute;left:5107;top:437;width:103;height:118" coordorigin="5107,437" coordsize="103,118" path="m5208,535l5158,535,5165,533,5170,530,5177,528,5184,521,5186,516,5186,499,5206,499,5206,530,5208,535xe" filled="t" fillcolor="#000000" stroked="f">
                <v:path arrowok="t"/>
                <v:fill type="solid"/>
              </v:shape>
              <v:shape style="position:absolute;left:5107;top:437;width:103;height:118" coordorigin="5107,437" coordsize="103,118" path="m5210,552l5191,552,5189,547,5189,542,5186,538,5208,538,5208,547,5210,552xe" filled="t" fillcolor="#000000" stroked="f">
                <v:path arrowok="t"/>
                <v:fill type="solid"/>
              </v:shape>
            </v:group>
            <v:group style="position:absolute;left:5234;top:437;width:60;height:115" coordorigin="5234,437" coordsize="60,115">
              <v:shape style="position:absolute;left:5234;top:437;width:60;height:115" coordorigin="5234,437" coordsize="60,115" path="m5287,461l5278,456,5251,456,5256,449,5258,444,5263,442,5266,439,5270,437,5280,437,5294,442,5287,461xe" filled="t" fillcolor="#000000" stroked="f">
                <v:path arrowok="t"/>
                <v:fill type="solid"/>
              </v:shape>
              <v:shape style="position:absolute;left:5234;top:437;width:60;height:115" coordorigin="5234,437" coordsize="60,115" path="m5254,552l5234,552,5234,439,5251,439,5251,456,5270,456,5266,458,5258,466,5256,470,5254,478,5254,552xe" filled="t" fillcolor="#000000" stroked="f">
                <v:path arrowok="t"/>
                <v:fill type="solid"/>
              </v:shape>
            </v:group>
            <v:group style="position:absolute;left:5316;top:386;width:2;height:166" coordorigin="5316,386" coordsize="2,166">
              <v:shape style="position:absolute;left:5316;top:386;width:2;height:166" coordorigin="5316,386" coordsize="0,166" path="m5316,552l5316,386e" filled="f" stroked="t" strokeweight="1.06pt" strokecolor="#000000">
                <v:path arrowok="t"/>
              </v:shape>
            </v:group>
            <v:group style="position:absolute;left:5351;top:437;width:102;height:118" coordorigin="5351,437" coordsize="102,118">
              <v:shape style="position:absolute;left:5351;top:437;width:102;height:118" coordorigin="5351,437" coordsize="102,118" path="m5412,554l5356,527,5351,483,5357,463,5369,449,5378,442,5388,437,5406,437,5424,442,5442,456,5442,456,5393,456,5386,458,5378,466,5374,473,5369,482,5369,509,5374,518,5378,526,5386,533,5393,535,5444,535,5443,538,5422,552,5412,554xe" filled="t" fillcolor="#000000" stroked="f">
                <v:path arrowok="t"/>
                <v:fill type="solid"/>
              </v:shape>
              <v:shape style="position:absolute;left:5351;top:437;width:102;height:118" coordorigin="5351,437" coordsize="102,118" path="m5444,535l5412,535,5419,533,5426,526,5431,518,5434,509,5434,482,5431,473,5426,466,5419,458,5412,456,5442,456,5450,473,5453,494,5453,521,5448,528,5444,53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277.390015pt;margin-top:18.792738pt;width:218.464999pt;height:9.520022pt;mso-position-horizontal-relative:page;mso-position-vertical-relative:paragraph;z-index:-1648" coordorigin="5548,376" coordsize="4369,190">
            <v:shape style="position:absolute;left:5548;top:384;width:3916;height:182" type="#_x0000_t75">
              <v:imagedata r:id="rId108" o:title=""/>
            </v:shape>
            <v:group style="position:absolute;left:9488;top:396;width:2;height:158" coordorigin="9488,396" coordsize="2,158">
              <v:shape style="position:absolute;left:9488;top:396;width:2;height:158" coordorigin="9488,396" coordsize="0,158" path="m9488,554l9488,396e" filled="f" stroked="t" strokeweight="1.180002pt" strokecolor="#000000">
                <v:path arrowok="t"/>
              </v:shape>
            </v:group>
            <v:group style="position:absolute;left:9538;top:386;width:2;height:166" coordorigin="9538,386" coordsize="2,166">
              <v:shape style="position:absolute;left:9538;top:386;width:2;height:166" coordorigin="9538,386" coordsize="0,166" path="m9538,552l9538,386e" filled="f" stroked="t" strokeweight="1.06pt" strokecolor="#000000">
                <v:path arrowok="t"/>
              </v:shape>
            </v:group>
            <v:group style="position:absolute;left:9569;top:396;width:98;height:158" coordorigin="9569,396" coordsize="98,158">
              <v:shape style="position:absolute;left:9569;top:396;width:98;height:158" coordorigin="9569,396" coordsize="98,158" path="m9647,535l9626,535,9634,533,9641,526,9646,518,9648,511,9648,482,9646,473,9641,466,9634,458,9626,456,9648,456,9648,396,9667,396,9667,533,9648,533,9647,535xe" filled="t" fillcolor="#000000" stroked="f">
                <v:path arrowok="t"/>
                <v:fill type="solid"/>
              </v:shape>
              <v:shape style="position:absolute;left:9569;top:396;width:98;height:158" coordorigin="9569,396" coordsize="98,158" path="m9631,554l9607,554,9600,552,9586,542,9578,535,9576,526,9571,518,9569,506,9569,485,9571,475,9576,466,9578,456,9583,449,9593,444,9600,439,9607,437,9624,437,9631,439,9636,442,9646,451,9648,456,9610,456,9602,458,9598,466,9590,473,9588,482,9588,509,9590,518,9598,526,9602,533,9610,535,9647,535,9641,547,9631,554xe" filled="t" fillcolor="#000000" stroked="f">
                <v:path arrowok="t"/>
                <v:fill type="solid"/>
              </v:shape>
              <v:shape style="position:absolute;left:9569;top:396;width:98;height:158" coordorigin="9569,396" coordsize="98,158" path="m9667,552l9648,552,9648,533,9667,533,9667,552xe" filled="t" fillcolor="#000000" stroked="f">
                <v:path arrowok="t"/>
                <v:fill type="solid"/>
              </v:shape>
            </v:group>
            <v:group style="position:absolute;left:9694;top:437;width:103;height:118" coordorigin="9694,437" coordsize="103,118">
              <v:shape style="position:absolute;left:9694;top:437;width:103;height:118" coordorigin="9694,437" coordsize="103,118" path="m9715,475l9696,473,9701,458,9703,454,9713,444,9722,442,9737,437,9756,437,9766,439,9770,442,9778,444,9782,446,9785,449,9788,456,9737,456,9730,458,9720,463,9718,468,9715,475xe" filled="t" fillcolor="#000000" stroked="f">
                <v:path arrowok="t"/>
                <v:fill type="solid"/>
              </v:shape>
              <v:shape style="position:absolute;left:9694;top:437;width:103;height:118" coordorigin="9694,437" coordsize="103,118" path="m9739,554l9720,554,9710,552,9703,545,9696,540,9694,530,9694,511,9698,502,9708,497,9710,492,9715,492,9720,490,9725,490,9730,487,9737,487,9754,485,9766,482,9773,480,9773,468,9770,463,9768,461,9754,456,9788,456,9790,458,9790,463,9792,466,9792,499,9773,499,9766,502,9754,504,9739,504,9732,506,9727,506,9722,509,9720,509,9713,516,9713,526,9718,530,9727,535,9792,535,9793,538,9773,538,9766,545,9761,547,9739,554xe" filled="t" fillcolor="#000000" stroked="f">
                <v:path arrowok="t"/>
                <v:fill type="solid"/>
              </v:shape>
              <v:shape style="position:absolute;left:9694;top:437;width:103;height:118" coordorigin="9694,437" coordsize="103,118" path="m9792,535l9744,535,9751,533,9756,530,9763,528,9766,523,9768,521,9773,511,9773,499,9792,499,9792,535xe" filled="t" fillcolor="#000000" stroked="f">
                <v:path arrowok="t"/>
                <v:fill type="solid"/>
              </v:shape>
              <v:shape style="position:absolute;left:9694;top:437;width:103;height:118" coordorigin="9694,437" coordsize="103,118" path="m9797,552l9778,552,9773,542,9773,538,9793,538,9794,542,9794,547,9797,552xe" filled="t" fillcolor="#000000" stroked="f">
                <v:path arrowok="t"/>
                <v:fill type="solid"/>
              </v:shape>
            </v:group>
            <v:group style="position:absolute;left:9814;top:437;width:96;height:118" coordorigin="9814,437" coordsize="96,118">
              <v:shape style="position:absolute;left:9814;top:437;width:96;height:118" coordorigin="9814,437" coordsize="96,118" path="m9902,535l9871,535,9878,533,9888,528,9890,523,9890,516,9888,514,9878,509,9874,509,9862,506,9847,502,9838,499,9833,497,9826,494,9823,490,9818,485,9816,480,9816,461,9821,451,9830,442,9835,442,9845,437,9866,437,9888,444,9893,446,9898,451,9900,456,9850,456,9835,463,9835,473,9838,473,9838,475,9840,478,9845,478,9852,480,9862,482,9876,485,9900,497,9905,502,9910,511,9910,526,9907,530,9902,535xe" filled="t" fillcolor="#000000" stroked="f">
                <v:path arrowok="t"/>
                <v:fill type="solid"/>
              </v:shape>
              <v:shape style="position:absolute;left:9814;top:437;width:96;height:118" coordorigin="9814,437" coordsize="96,118" path="m9886,473l9881,463,9876,461,9874,458,9866,456,9900,456,9905,470,9886,473xe" filled="t" fillcolor="#000000" stroked="f">
                <v:path arrowok="t"/>
                <v:fill type="solid"/>
              </v:shape>
              <v:shape style="position:absolute;left:9814;top:437;width:96;height:118" coordorigin="9814,437" coordsize="96,118" path="m9871,554l9847,554,9835,552,9828,545,9821,540,9814,530,9814,518,9833,516,9833,523,9835,528,9845,533,9852,535,9902,535,9900,542,9893,547,9871,554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499.425018pt;margin-top:19.212761pt;width:13.984969pt;height:9.1pt;mso-position-horizontal-relative:page;mso-position-vertical-relative:paragraph;z-index:-1647" coordorigin="9989,384" coordsize="280,182">
            <v:group style="position:absolute;left:9996;top:396;width:98;height:158" coordorigin="9996,396" coordsize="98,158">
              <v:shape style="position:absolute;left:9996;top:396;width:98;height:158" coordorigin="9996,396" coordsize="98,158" path="m10074,535l10054,535,10061,533,10066,526,10073,518,10075,511,10075,482,10073,473,10066,466,10061,458,10054,456,10075,456,10075,396,10094,396,10094,533,10075,533,10074,535xe" filled="t" fillcolor="#000000" stroked="f">
                <v:path arrowok="t"/>
                <v:fill type="solid"/>
              </v:shape>
              <v:shape style="position:absolute;left:9996;top:396;width:98;height:158" coordorigin="9996,396" coordsize="98,158" path="m10056,554l10034,554,10027,552,10020,547,10010,542,10006,535,10001,526,9998,518,9996,506,9996,485,10034,437,10051,437,10061,442,10068,446,10070,451,10075,456,10037,456,10030,458,10022,466,10018,473,10015,482,10015,509,10018,518,10025,526,10030,533,10037,535,10074,535,10068,547,10056,554xe" filled="t" fillcolor="#000000" stroked="f">
                <v:path arrowok="t"/>
                <v:fill type="solid"/>
              </v:shape>
              <v:shape style="position:absolute;left:9996;top:396;width:98;height:158" coordorigin="9996,396" coordsize="98,158" path="m10094,552l10075,552,10075,533,10094,533,10094,552xe" filled="t" fillcolor="#000000" stroked="f">
                <v:path arrowok="t"/>
                <v:fill type="solid"/>
              </v:shape>
            </v:group>
            <v:group style="position:absolute;left:10117;top:437;width:107;height:116" coordorigin="10117,437" coordsize="107,116">
              <v:shape style="position:absolute;left:10117;top:437;width:107;height:116" coordorigin="10117,437" coordsize="107,116" path="m10160,553l10142,545,10124,527,10119,510,10117,483,10125,465,10138,448,10154,440,10178,437,10196,443,10211,456,10162,456,10154,458,10140,468,10135,482,10222,482,10224,497,10224,502,10135,502,10138,514,10140,521,10147,526,10154,533,10164,535,10217,535,10214,538,10202,548,10185,553,10160,553xe" filled="t" fillcolor="#000000" stroked="f">
                <v:path arrowok="t"/>
                <v:fill type="solid"/>
              </v:shape>
              <v:shape style="position:absolute;left:10117;top:437;width:107;height:116" coordorigin="10117,437" coordsize="107,116" path="m10222,482l10205,482,10205,475,10202,468,10198,466,10190,458,10183,456,10211,456,10213,457,10221,474,10222,482xe" filled="t" fillcolor="#000000" stroked="f">
                <v:path arrowok="t"/>
                <v:fill type="solid"/>
              </v:shape>
              <v:shape style="position:absolute;left:10117;top:437;width:107;height:116" coordorigin="10117,437" coordsize="107,116" path="m10217,535l10181,535,10188,533,10198,528,10202,523,10205,516,10224,518,10222,530,10217,535xe" filled="t" fillcolor="#000000" stroked="f">
                <v:path arrowok="t"/>
                <v:fill type="solid"/>
              </v:shape>
            </v:group>
            <v:group style="position:absolute;left:10256;top:396;width:2;height:158" coordorigin="10256,396" coordsize="2,158">
              <v:shape style="position:absolute;left:10256;top:396;width:2;height:158" coordorigin="10256,396" coordsize="0,158" path="m10256,554l10256,396e" filled="f" stroked="t" strokeweight="1.180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518.024963pt;margin-top:18.792738pt;width:36.03002pt;height:11.345pt;mso-position-horizontal-relative:page;mso-position-vertical-relative:paragraph;z-index:-1646" coordorigin="10360,376" coordsize="721,227">
            <v:group style="position:absolute;left:10368;top:437;width:98;height:158" coordorigin="10368,437" coordsize="98,158">
              <v:shape style="position:absolute;left:10368;top:437;width:98;height:158" coordorigin="10368,437" coordsize="98,158" path="m10402,458l10387,458,10392,451,10402,442,10411,437,10428,437,10438,439,10452,449,10457,456,10409,456,10402,458xe" filled="t" fillcolor="#000000" stroked="f">
                <v:path arrowok="t"/>
                <v:fill type="solid"/>
              </v:shape>
              <v:shape style="position:absolute;left:10368;top:437;width:98;height:158" coordorigin="10368,437" coordsize="98,158" path="m10387,595l10368,595,10368,439,10387,439,10387,458,10402,458,10397,466,10390,473,10387,482,10387,509,10390,518,10397,526,10402,533,10409,535,10457,535,10454,538,10387,538,10387,595xe" filled="t" fillcolor="#000000" stroked="f">
                <v:path arrowok="t"/>
                <v:fill type="solid"/>
              </v:shape>
              <v:shape style="position:absolute;left:10368;top:437;width:98;height:158" coordorigin="10368,437" coordsize="98,158" path="m10457,535l10426,535,10433,533,10438,526,10445,518,10447,509,10447,482,10445,473,10438,466,10433,458,10426,456,10457,456,10462,466,10466,485,10466,506,10464,516,10459,526,10457,535xe" filled="t" fillcolor="#000000" stroked="f">
                <v:path arrowok="t"/>
                <v:fill type="solid"/>
              </v:shape>
              <v:shape style="position:absolute;left:10368;top:437;width:98;height:158" coordorigin="10368,437" coordsize="98,158" path="m10426,554l10411,554,10404,552,10394,547,10390,542,10387,538,10454,538,10450,542,10442,547,10433,552,10426,554xe" filled="t" fillcolor="#000000" stroked="f">
                <v:path arrowok="t"/>
                <v:fill type="solid"/>
              </v:shape>
            </v:group>
            <v:group style="position:absolute;left:10484;top:437;width:107;height:116" coordorigin="10484,437" coordsize="107,116">
              <v:shape style="position:absolute;left:10484;top:437;width:107;height:116" coordorigin="10484,437" coordsize="107,116" path="m10525,553l10508,545,10490,528,10485,510,10484,483,10490,465,10504,448,10520,439,10544,437,10562,443,10577,456,10526,456,10519,458,10505,468,10502,475,10502,482,10589,482,10591,497,10591,502,10502,502,10502,514,10507,521,10519,533,10529,535,10582,535,10579,538,10567,548,10551,553,10525,553xe" filled="t" fillcolor="#000000" stroked="f">
                <v:path arrowok="t"/>
                <v:fill type="solid"/>
              </v:shape>
              <v:shape style="position:absolute;left:10484;top:437;width:107;height:116" coordorigin="10484,437" coordsize="107,116" path="m10589,482l10572,482,10567,468,10562,466,10555,458,10548,456,10577,456,10579,458,10588,475,10589,482xe" filled="t" fillcolor="#000000" stroked="f">
                <v:path arrowok="t"/>
                <v:fill type="solid"/>
              </v:shape>
              <v:shape style="position:absolute;left:10484;top:437;width:107;height:116" coordorigin="10484,437" coordsize="107,116" path="m10582,535l10546,535,10553,533,10562,528,10567,523,10572,516,10589,518,10586,530,10582,535xe" filled="t" fillcolor="#000000" stroked="f">
                <v:path arrowok="t"/>
                <v:fill type="solid"/>
              </v:shape>
            </v:group>
            <v:group style="position:absolute;left:10610;top:437;width:60;height:115" coordorigin="10610,437" coordsize="60,115">
              <v:shape style="position:absolute;left:10610;top:437;width:60;height:115" coordorigin="10610,437" coordsize="60,115" path="m10666,461l10656,456,10627,456,10632,449,10639,442,10644,439,10646,437,10658,437,10666,439,10670,442,10666,461xe" filled="t" fillcolor="#000000" stroked="f">
                <v:path arrowok="t"/>
                <v:fill type="solid"/>
              </v:shape>
              <v:shape style="position:absolute;left:10610;top:437;width:60;height:115" coordorigin="10610,437" coordsize="60,115" path="m10630,552l10610,552,10610,439,10627,439,10627,456,10646,456,10644,458,10639,461,10634,466,10634,470,10630,485,10630,552xe" filled="t" fillcolor="#000000" stroked="f">
                <v:path arrowok="t"/>
                <v:fill type="solid"/>
              </v:shape>
            </v:group>
            <v:group style="position:absolute;left:10694;top:386;width:2;height:166" coordorigin="10694,386" coordsize="2,166">
              <v:shape style="position:absolute;left:10694;top:386;width:2;height:166" coordorigin="10694,386" coordsize="0,166" path="m10694,552l10694,386e" filled="f" stroked="t" strokeweight="1.06pt" strokecolor="#000000">
                <v:path arrowok="t"/>
              </v:shape>
            </v:group>
            <v:group style="position:absolute;left:10729;top:437;width:102;height:117" coordorigin="10729,437" coordsize="102,117">
              <v:shape style="position:absolute;left:10729;top:437;width:102;height:117" coordorigin="10729,437" coordsize="102,117" path="m10788,554l10764,554,10752,550,10742,540,10735,527,10730,509,10729,483,10734,463,10746,448,10762,440,10784,437,10803,442,10820,456,10820,456,10769,456,10762,458,10757,466,10750,473,10747,482,10747,509,10750,518,10757,526,10762,533,10769,535,10820,535,10819,538,10814,542,10805,547,10798,552,10788,554xe" filled="t" fillcolor="#000000" stroked="f">
                <v:path arrowok="t"/>
                <v:fill type="solid"/>
              </v:shape>
              <v:shape style="position:absolute;left:10729;top:437;width:102;height:117" coordorigin="10729,437" coordsize="102,117" path="m10820,535l10788,535,10795,533,10810,518,10812,509,10812,482,10810,473,10795,458,10788,456,10820,456,10828,473,10831,494,10831,509,10829,521,10824,528,10820,535xe" filled="t" fillcolor="#000000" stroked="f">
                <v:path arrowok="t"/>
                <v:fill type="solid"/>
              </v:shape>
            </v:group>
            <v:group style="position:absolute;left:10846;top:396;width:98;height:158" coordorigin="10846,396" coordsize="98,158">
              <v:shape style="position:absolute;left:10846;top:396;width:98;height:158" coordorigin="10846,396" coordsize="98,158" path="m10924,535l10906,535,10910,533,10918,526,10922,518,10925,511,10925,482,10922,473,10918,466,10910,458,10903,456,10925,456,10925,396,10944,396,10944,533,10925,533,10924,535xe" filled="t" fillcolor="#000000" stroked="f">
                <v:path arrowok="t"/>
                <v:fill type="solid"/>
              </v:shape>
              <v:shape style="position:absolute;left:10846;top:396;width:98;height:158" coordorigin="10846,396" coordsize="98,158" path="m10908,554l10886,554,10877,552,10862,542,10858,535,10853,526,10848,518,10846,506,10846,485,10848,475,10853,466,10855,456,10862,449,10877,439,10886,437,10901,437,10908,439,10913,442,10922,451,10925,456,10886,456,10879,458,10870,473,10865,482,10865,509,10870,518,10874,526,10882,533,10889,535,10924,535,10920,547,10908,554xe" filled="t" fillcolor="#000000" stroked="f">
                <v:path arrowok="t"/>
                <v:fill type="solid"/>
              </v:shape>
              <v:shape style="position:absolute;left:10846;top:396;width:98;height:158" coordorigin="10846,396" coordsize="98,158" path="m10944,552l10925,552,10925,533,10944,533,10944,552xe" filled="t" fillcolor="#000000" stroked="f">
                <v:path arrowok="t"/>
                <v:fill type="solid"/>
              </v:shape>
            </v:group>
            <v:group style="position:absolute;left:10971;top:437;width:102;height:118" coordorigin="10971,437" coordsize="102,118">
              <v:shape style="position:absolute;left:10971;top:437;width:102;height:118" coordorigin="10971,437" coordsize="102,118" path="m11033,554l10977,527,10971,483,10978,463,10988,448,11004,440,11027,437,11045,442,11062,456,11063,456,11014,456,11006,458,10992,473,10990,482,10990,509,10992,518,11006,533,11014,535,11065,535,11064,538,11050,547,11040,552,11033,554xe" filled="t" fillcolor="#000000" stroked="f">
                <v:path arrowok="t"/>
                <v:fill type="solid"/>
              </v:shape>
              <v:shape style="position:absolute;left:10971;top:437;width:102;height:118" coordorigin="10971,437" coordsize="102,118" path="m11065,535l11033,535,11040,533,11045,526,11052,518,11054,509,11054,482,11052,473,11045,466,11040,458,11030,456,11063,456,11071,473,11074,494,11074,509,11071,521,11066,528,11065,535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58.23999pt;margin-top:21.842735pt;width:5.16pt;height:5.88pt;mso-position-horizontal-relative:page;mso-position-vertical-relative:paragraph;z-index:-1645" coordorigin="11165,437" coordsize="103,118">
            <v:shape style="position:absolute;left:11165;top:437;width:103;height:118" coordorigin="11165,437" coordsize="103,118" path="m11186,475l11167,473,11172,458,11186,444,11201,439,11210,437,11230,437,11244,442,11258,449,11262,456,11208,456,11201,458,11198,461,11194,463,11189,468,11186,475xe" filled="t" fillcolor="#000000" stroked="f">
              <v:path arrowok="t"/>
              <v:fill type="solid"/>
            </v:shape>
            <v:shape style="position:absolute;left:11165;top:437;width:103;height:118" coordorigin="11165,437" coordsize="103,118" path="m11213,554l11191,554,11182,552,11177,545,11170,540,11165,530,11165,516,11172,502,11177,499,11184,492,11189,492,11194,490,11198,490,11203,487,11210,487,11227,485,11237,482,11244,480,11244,463,11234,458,11227,456,11262,456,11263,458,11263,499,11244,499,11237,502,11227,504,11213,504,11206,506,11198,506,11196,509,11191,509,11189,511,11189,514,11184,518,11184,526,11186,528,11201,535,11266,535,11266,538,11244,538,11239,545,11225,550,11220,552,11213,554xe" filled="t" fillcolor="#000000" stroked="f">
              <v:path arrowok="t"/>
              <v:fill type="solid"/>
            </v:shape>
            <v:shape style="position:absolute;left:11165;top:437;width:103;height:118" coordorigin="11165,437" coordsize="103,118" path="m11266,535l11215,535,11230,530,11234,528,11242,521,11244,516,11244,499,11263,499,11263,521,11266,530,11266,535xe" filled="t" fillcolor="#000000" stroked="f">
              <v:path arrowok="t"/>
              <v:fill type="solid"/>
            </v:shape>
            <v:shape style="position:absolute;left:11165;top:437;width:103;height:118" coordorigin="11165,437" coordsize="103,118" path="m11268,552l11249,552,11246,547,11246,542,11244,538,11266,538,11266,542,11268,547,11268,552xe" filled="t" fillcolor="#000000" stroked="f">
              <v:path arrowok="t"/>
              <v:fill type="solid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6.</w:t>
      </w:r>
      <w:r>
        <w:rPr>
          <w:rFonts w:ascii="Times New Roman" w:hAnsi="Times New Roman" w:cs="Times New Roman" w:eastAsia="Times New Roman"/>
          <w:b w:val="0"/>
          <w:bCs w:val="0"/>
          <w:spacing w:val="29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8"/>
          <w:w w:val="115"/>
        </w:rPr>
        <w:t> 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b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7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f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0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8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28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4"/>
          <w:w w:val="115"/>
        </w:rPr>
        <w:t>r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1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10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11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8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line="295" w:lineRule="auto" w:before="10"/>
        <w:ind w:left="122" w:right="120" w:firstLine="873"/>
        <w:jc w:val="left"/>
      </w:pP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on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ú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33"/>
          <w:w w:val="115"/>
        </w:rPr>
        <w:t> </w:t>
      </w:r>
      <w:r>
        <w:rPr>
          <w:b w:val="0"/>
          <w:bCs w:val="0"/>
          <w:spacing w:val="3"/>
          <w:w w:val="115"/>
        </w:rPr>
        <w:t>q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4"/>
          <w:w w:val="115"/>
        </w:rPr>
        <w:t> </w:t>
      </w:r>
      <w:r>
        <w:rPr>
          <w:b w:val="0"/>
          <w:bCs w:val="0"/>
          <w:spacing w:val="-2"/>
          <w:w w:val="115"/>
        </w:rPr>
        <w:t>h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"/>
          <w:w w:val="115"/>
        </w:rPr>
        <w:t>y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35"/>
          <w:w w:val="115"/>
        </w:rPr>
        <w:t> 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32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33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-4"/>
          <w:w w:val="115"/>
        </w:rPr>
        <w:t>d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5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4"/>
          <w:w w:val="115"/>
        </w:rPr>
        <w:t>p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0"/>
          <w:w w:val="115"/>
        </w:rPr>
        <w:t>y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5"/>
          <w:w w:val="115"/>
        </w:rPr>
        <w:t>s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-5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4"/>
          <w:w w:val="115"/>
        </w:rPr>
        <w:t>é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5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4"/>
          <w:w w:val="115"/>
        </w:rPr>
        <w:t>p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6"/>
          <w:w w:val="115"/>
        </w:rPr>
        <w:t>o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4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5"/>
          <w:w w:val="115"/>
        </w:rPr>
        <w:t>j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6"/>
          <w:w w:val="115"/>
        </w:rPr>
        <w:t>f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5"/>
          <w:w w:val="115"/>
        </w:rPr>
        <w:t>c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6"/>
          <w:w w:val="115"/>
        </w:rPr>
        <w:t>d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3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2"/>
          <w:w w:val="115"/>
        </w:rPr>
        <w:t> 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g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6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120" w:lineRule="exact" w:before="3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222.789993pt;margin-top:-9.54228pt;width:341.585026pt;height:25.830018pt;mso-position-horizontal-relative:page;mso-position-vertical-relative:paragraph;z-index:-1644" coordorigin="4456,-191" coordsize="6832,517">
            <v:shape style="position:absolute;left:6897;top:-191;width:4391;height:517" type="#_x0000_t75">
              <v:imagedata r:id="rId109" o:title=""/>
            </v:shape>
            <v:shape style="position:absolute;left:4456;top:105;width:2430;height:182" type="#_x0000_t75">
              <v:imagedata r:id="rId110" o:title=""/>
            </v:shape>
            <w10:wrap type="none"/>
          </v:group>
        </w:pict>
      </w:r>
      <w:r>
        <w:rPr/>
        <w:pict>
          <v:group style="position:absolute;margin-left:155.01001pt;margin-top:5.242735pt;width:9.559996pt;height:9.1pt;mso-position-horizontal-relative:page;mso-position-vertical-relative:paragraph;z-index:-1643" coordorigin="3100,105" coordsize="191,182">
            <v:group style="position:absolute;left:3127;top:129;width:113;height:2" coordorigin="3127,129" coordsize="113,2">
              <v:shape style="position:absolute;left:3127;top:129;width:113;height:2" coordorigin="3127,129" coordsize="113,0" path="m3127,129l3240,129e" filled="f" stroked="t" strokeweight="1.1pt" strokecolor="#000000">
                <v:path arrowok="t"/>
              </v:shape>
            </v:group>
            <v:group style="position:absolute;left:3127;top:139;width:22;height:44" coordorigin="3127,139" coordsize="22,44">
              <v:shape style="position:absolute;left:3127;top:139;width:22;height:44" coordorigin="3127,139" coordsize="22,44" path="m3127,161l3149,161e" filled="f" stroked="t" strokeweight="2.3pt" strokecolor="#000000">
                <v:path arrowok="t"/>
              </v:shape>
            </v:group>
            <v:group style="position:absolute;left:3127;top:193;width:108;height:2" coordorigin="3127,193" coordsize="108,2">
              <v:shape style="position:absolute;left:3127;top:193;width:108;height:2" coordorigin="3127,193" coordsize="108,0" path="m3127,193l3235,193e" filled="f" stroked="t" strokeweight="1.1pt" strokecolor="#000000">
                <v:path arrowok="t"/>
              </v:shape>
            </v:group>
            <v:group style="position:absolute;left:3127;top:203;width:22;height:52" coordorigin="3127,203" coordsize="22,52">
              <v:shape style="position:absolute;left:3127;top:203;width:22;height:52" coordorigin="3127,203" coordsize="22,52" path="m3127,229l3149,229e" filled="f" stroked="t" strokeweight="2.7pt" strokecolor="#000000">
                <v:path arrowok="t"/>
              </v:shape>
            </v:group>
            <v:group style="position:absolute;left:3127;top:265;width:118;height:2" coordorigin="3127,265" coordsize="118,2">
              <v:shape style="position:absolute;left:3127;top:265;width:118;height:2" coordorigin="3127,265" coordsize="118,0" path="m3127,265l3245,265e" filled="f" stroked="t" strokeweight="1.1pt" strokecolor="#000000">
                <v:path arrowok="t"/>
              </v:shape>
            </v:group>
            <v:group style="position:absolute;left:3280;top:117;width:2;height:158" coordorigin="3280,117" coordsize="2,158">
              <v:shape style="position:absolute;left:3280;top:117;width:2;height:158" coordorigin="3280,117" coordsize="0,158" path="m3280,275l3280,117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68.945007pt;margin-top:4.942738pt;width:49.58999pt;height:9.34pt;mso-position-horizontal-relative:page;mso-position-vertical-relative:paragraph;z-index:-1642" coordorigin="3379,99" coordsize="992,187">
            <v:group style="position:absolute;left:3386;top:117;width:125;height:161" coordorigin="3386,117" coordsize="125,161">
              <v:shape style="position:absolute;left:3386;top:117;width:125;height:161" coordorigin="3386,117" coordsize="125,161" path="m3501,258l3458,258,3473,253,3482,249,3487,239,3490,237,3490,227,3487,222,3485,220,3482,215,3478,213,3470,210,3466,208,3458,205,3444,203,3430,198,3391,172,3391,150,3394,143,3398,136,3401,129,3408,124,3418,121,3425,117,3468,117,3478,121,3487,124,3495,136,3434,136,3425,138,3420,141,3415,145,3413,153,3413,165,3415,167,3418,172,3432,179,3449,181,3466,186,3475,189,3482,193,3492,196,3499,201,3509,215,3511,222,3511,239,3509,246,3501,258xe" filled="t" fillcolor="#000000" stroked="f">
                <v:path arrowok="t"/>
                <v:fill type="solid"/>
              </v:shape>
              <v:shape style="position:absolute;left:3386;top:117;width:125;height:161" coordorigin="3386,117" coordsize="125,161" path="m3506,162l3485,162,3482,153,3480,145,3473,141,3468,138,3458,136,3495,136,3506,153,3506,162xe" filled="t" fillcolor="#000000" stroked="f">
                <v:path arrowok="t"/>
                <v:fill type="solid"/>
              </v:shape>
              <v:shape style="position:absolute;left:3386;top:117;width:125;height:161" coordorigin="3386,117" coordsize="125,161" path="m3463,277l3439,277,3427,275,3408,265,3394,251,3389,241,3386,232,3386,222,3408,222,3408,229,3410,237,3413,241,3418,246,3422,249,3430,253,3434,256,3444,258,3501,258,3499,261,3492,265,3473,275,3463,277xe" filled="t" fillcolor="#000000" stroked="f">
                <v:path arrowok="t"/>
                <v:fill type="solid"/>
              </v:shape>
            </v:group>
            <v:group style="position:absolute;left:3529;top:160;width:107;height:116" coordorigin="3529,160" coordsize="107,116">
              <v:shape style="position:absolute;left:3529;top:160;width:107;height:116" coordorigin="3529,160" coordsize="107,116" path="m3572,276l3555,268,3537,250,3531,232,3529,206,3536,188,3549,170,3566,163,3589,160,3608,165,3625,178,3625,179,3574,179,3566,181,3552,191,3550,196,3547,205,3634,205,3636,217,3636,225,3547,225,3552,244,3566,253,3576,258,3628,258,3626,261,3614,270,3597,275,3572,276xe" filled="t" fillcolor="#000000" stroked="f">
                <v:path arrowok="t"/>
                <v:fill type="solid"/>
              </v:shape>
              <v:shape style="position:absolute;left:3529;top:160;width:107;height:116" coordorigin="3529,160" coordsize="107,116" path="m3634,205l3617,205,3617,196,3614,191,3610,186,3602,181,3595,179,3625,179,3633,196,3634,205xe" filled="t" fillcolor="#000000" stroked="f">
                <v:path arrowok="t"/>
                <v:fill type="solid"/>
              </v:shape>
              <v:shape style="position:absolute;left:3529;top:160;width:107;height:116" coordorigin="3529,160" coordsize="107,116" path="m3628,258l3593,258,3600,256,3605,253,3614,244,3617,239,3636,241,3634,251,3628,258xe" filled="t" fillcolor="#000000" stroked="f">
                <v:path arrowok="t"/>
                <v:fill type="solid"/>
              </v:shape>
            </v:group>
            <v:group style="position:absolute;left:3653;top:160;width:98;height:118" coordorigin="3653,160" coordsize="98,118">
              <v:shape style="position:absolute;left:3653;top:160;width:98;height:118" coordorigin="3653,160" coordsize="98,118" path="m3718,277l3656,240,3653,217,3653,205,3655,196,3660,186,3662,177,3670,169,3677,165,3686,162,3694,160,3718,160,3727,162,3734,169,3742,174,3744,179,3696,179,3686,181,3682,189,3674,193,3672,203,3672,232,3674,241,3686,253,3694,258,3744,258,3737,265,3727,273,3718,277xe" filled="t" fillcolor="#000000" stroked="f">
                <v:path arrowok="t"/>
                <v:fill type="solid"/>
              </v:shape>
              <v:shape style="position:absolute;left:3653;top:160;width:98;height:118" coordorigin="3653,160" coordsize="98,118" path="m3730,198l3727,191,3725,186,3720,184,3715,179,3744,179,3746,184,3749,196,3730,198xe" filled="t" fillcolor="#000000" stroked="f">
                <v:path arrowok="t"/>
                <v:fill type="solid"/>
              </v:shape>
              <v:shape style="position:absolute;left:3653;top:160;width:98;height:118" coordorigin="3653,160" coordsize="98,118" path="m3744,258l3710,258,3718,256,3722,251,3727,249,3732,241,3732,234,3751,237,3749,249,3744,258xe" filled="t" fillcolor="#000000" stroked="f">
                <v:path arrowok="t"/>
                <v:fill type="solid"/>
              </v:shape>
            </v:group>
            <v:group style="position:absolute;left:3768;top:160;width:60;height:115" coordorigin="3768,160" coordsize="60,115">
              <v:shape style="position:absolute;left:3768;top:160;width:60;height:115" coordorigin="3768,160" coordsize="60,115" path="m3821,181l3816,179,3785,179,3787,169,3792,165,3797,162,3799,160,3821,160,3828,165,3821,181xe" filled="t" fillcolor="#000000" stroked="f">
                <v:path arrowok="t"/>
                <v:fill type="solid"/>
              </v:shape>
              <v:shape style="position:absolute;left:3768;top:160;width:60;height:115" coordorigin="3768,160" coordsize="60,115" path="m3787,275l3768,275,3768,162,3785,162,3785,179,3799,179,3794,184,3787,198,3787,275xe" filled="t" fillcolor="#000000" stroked="f">
                <v:path arrowok="t"/>
                <v:fill type="solid"/>
              </v:shape>
            </v:group>
            <v:group style="position:absolute;left:3834;top:160;width:107;height:116" coordorigin="3834,160" coordsize="107,116">
              <v:shape style="position:absolute;left:3834;top:160;width:107;height:116" coordorigin="3834,160" coordsize="107,116" path="m3875,276l3858,268,3840,250,3835,233,3834,206,3840,188,3853,170,3870,162,3893,160,3912,165,3930,178,3930,179,3878,179,3869,181,3864,186,3857,191,3852,196,3852,205,3939,205,3941,217,3941,225,3852,225,3852,234,3857,244,3878,258,3932,258,3931,261,3917,270,3902,275,3875,276xe" filled="t" fillcolor="#000000" stroked="f">
                <v:path arrowok="t"/>
                <v:fill type="solid"/>
              </v:shape>
              <v:shape style="position:absolute;left:3834;top:160;width:107;height:116" coordorigin="3834,160" coordsize="107,116" path="m3939,205l3922,205,3922,196,3919,191,3914,186,3907,181,3898,179,3930,179,3938,196,3939,205xe" filled="t" fillcolor="#000000" stroked="f">
                <v:path arrowok="t"/>
                <v:fill type="solid"/>
              </v:shape>
              <v:shape style="position:absolute;left:3834;top:160;width:107;height:116" coordorigin="3834,160" coordsize="107,116" path="m3932,258l3898,258,3902,256,3910,253,3919,244,3922,239,3941,241,3932,258xe" filled="t" fillcolor="#000000" stroked="f">
                <v:path arrowok="t"/>
                <v:fill type="solid"/>
              </v:shape>
            </v:group>
            <v:group style="position:absolute;left:3950;top:121;width:55;height:156" coordorigin="3950,121" coordsize="55,156">
              <v:shape style="position:absolute;left:3950;top:121;width:55;height:156" coordorigin="3950,121" coordsize="55,156" path="m3984,162l3965,162,3965,133,3984,121,3984,162xe" filled="t" fillcolor="#000000" stroked="f">
                <v:path arrowok="t"/>
                <v:fill type="solid"/>
              </v:shape>
              <v:shape style="position:absolute;left:3950;top:121;width:55;height:156" coordorigin="3950,121" coordsize="55,156" path="m4003,181l3950,181,3950,162,4003,162,4003,181xe" filled="t" fillcolor="#000000" stroked="f">
                <v:path arrowok="t"/>
                <v:fill type="solid"/>
              </v:shape>
              <v:shape style="position:absolute;left:3950;top:121;width:55;height:156" coordorigin="3950,121" coordsize="55,156" path="m3994,277l3984,277,3970,270,3967,268,3967,265,3965,261,3965,181,3984,181,3984,253,3986,256,3989,256,3991,258,4003,258,4006,275,3998,275,3994,277xe" filled="t" fillcolor="#000000" stroked="f">
                <v:path arrowok="t"/>
                <v:fill type="solid"/>
              </v:shape>
            </v:group>
            <v:group style="position:absolute;left:4018;top:160;width:103;height:118" coordorigin="4018,160" coordsize="103,118">
              <v:shape style="position:absolute;left:4018;top:160;width:103;height:118" coordorigin="4018,160" coordsize="103,118" path="m4039,198l4020,196,4022,186,4025,179,4030,174,4032,169,4039,167,4046,162,4054,160,4090,160,4094,162,4102,165,4106,167,4109,172,4111,174,4114,179,4054,179,4049,181,4044,186,4042,191,4039,198xe" filled="t" fillcolor="#000000" stroked="f">
                <v:path arrowok="t"/>
                <v:fill type="solid"/>
              </v:shape>
              <v:shape style="position:absolute;left:4018;top:160;width:103;height:118" coordorigin="4018,160" coordsize="103,118" path="m4063,277l4044,277,4034,273,4027,268,4020,261,4018,253,4018,239,4027,220,4032,217,4034,215,4039,213,4046,213,4049,210,4054,210,4063,208,4078,208,4090,205,4097,203,4097,191,4094,186,4087,179,4114,179,4116,186,4116,222,4097,222,4090,225,4080,225,4066,227,4056,227,4051,229,4046,229,4042,234,4039,234,4037,237,4037,246,4039,251,4042,253,4046,256,4054,258,4116,258,4117,261,4097,261,4090,265,4085,270,4063,277xe" filled="t" fillcolor="#000000" stroked="f">
                <v:path arrowok="t"/>
                <v:fill type="solid"/>
              </v:shape>
              <v:shape style="position:absolute;left:4018;top:160;width:103;height:118" coordorigin="4018,160" coordsize="103,118" path="m4116,258l4068,258,4075,256,4080,253,4087,251,4090,246,4097,239,4097,222,4116,222,4116,258xe" filled="t" fillcolor="#000000" stroked="f">
                <v:path arrowok="t"/>
                <v:fill type="solid"/>
              </v:shape>
              <v:shape style="position:absolute;left:4018;top:160;width:103;height:118" coordorigin="4018,160" coordsize="103,118" path="m4121,275l4102,275,4097,265,4097,261,4117,261,4118,263,4118,270,4121,275xe" filled="t" fillcolor="#000000" stroked="f">
                <v:path arrowok="t"/>
                <v:fill type="solid"/>
              </v:shape>
            </v:group>
            <v:group style="position:absolute;left:4145;top:160;width:60;height:115" coordorigin="4145,160" coordsize="60,115">
              <v:shape style="position:absolute;left:4145;top:160;width:60;height:115" coordorigin="4145,160" coordsize="60,115" path="m4198,181l4193,179,4162,179,4164,169,4169,165,4174,162,4176,160,4198,160,4205,165,4198,181xe" filled="t" fillcolor="#000000" stroked="f">
                <v:path arrowok="t"/>
                <v:fill type="solid"/>
              </v:shape>
              <v:shape style="position:absolute;left:4145;top:160;width:60;height:115" coordorigin="4145,160" coordsize="60,115" path="m4164,275l4145,275,4145,162,4162,162,4162,179,4176,179,4174,181,4169,184,4169,189,4164,198,4164,275xe" filled="t" fillcolor="#000000" stroked="f">
                <v:path arrowok="t"/>
                <v:fill type="solid"/>
              </v:shape>
            </v:group>
            <v:group style="position:absolute;left:4226;top:109;width:2;height:166" coordorigin="4226,109" coordsize="2,166">
              <v:shape style="position:absolute;left:4226;top:109;width:2;height:166" coordorigin="4226,109" coordsize="0,166" path="m4226,275l4226,109e" filled="f" stroked="t" strokeweight="1.06pt" strokecolor="#000000">
                <v:path arrowok="t"/>
              </v:shape>
            </v:group>
            <v:group style="position:absolute;left:4261;top:160;width:103;height:118" coordorigin="4261,160" coordsize="103,118">
              <v:shape style="position:absolute;left:4261;top:160;width:103;height:118" coordorigin="4261,160" coordsize="103,118" path="m4322,277l4267,251,4261,207,4267,186,4277,172,4286,162,4298,160,4314,160,4334,164,4351,177,4352,179,4303,179,4296,181,4284,193,4279,205,4279,232,4284,241,4289,249,4303,258,4354,258,4346,265,4339,270,4330,275,4322,277xe" filled="t" fillcolor="#000000" stroked="f">
                <v:path arrowok="t"/>
                <v:fill type="solid"/>
              </v:shape>
              <v:shape style="position:absolute;left:4261;top:160;width:103;height:118" coordorigin="4261,160" coordsize="103,118" path="m4354,258l4322,258,4330,253,4334,246,4342,241,4344,232,4344,205,4342,196,4334,189,4330,181,4322,179,4352,179,4360,194,4363,215,4363,232,4358,251,4354,25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5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7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56"/>
        <w:ind w:left="122" w:right="0"/>
        <w:jc w:val="left"/>
      </w:pP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/>
        <w:jc w:val="left"/>
        <w:sectPr>
          <w:pgSz w:w="12240" w:h="15840"/>
          <w:pgMar w:header="674" w:footer="0" w:top="960" w:bottom="280" w:left="840" w:right="840"/>
        </w:sectPr>
      </w:pPr>
    </w:p>
    <w:p>
      <w:pPr>
        <w:spacing w:line="280" w:lineRule="exact" w:before="5"/>
        <w:rPr>
          <w:sz w:val="28"/>
          <w:szCs w:val="28"/>
        </w:rPr>
      </w:pPr>
      <w:r>
        <w:rPr>
          <w:sz w:val="28"/>
          <w:szCs w:val="28"/>
        </w:rPr>
      </w:r>
    </w:p>
    <w:p>
      <w:pPr>
        <w:pStyle w:val="BodyText"/>
        <w:spacing w:before="79"/>
        <w:ind w:left="0" w:right="125"/>
        <w:jc w:val="righ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48pt;margin-top:-10.727252pt;width:516.359985pt;height:.1pt;mso-position-horizontal-relative:page;mso-position-vertical-relative:paragraph;z-index:-1641" coordorigin="960,-215" coordsize="10327,2">
            <v:shape style="position:absolute;left:960;top:-215;width:10327;height:2" coordorigin="960,-215" coordsize="10327,0" path="m960,-215l11287,-215e" filled="f" stroked="t" strokeweight="1.059999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un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before="65"/>
        <w:ind w:left="0" w:right="132"/>
        <w:jc w:val="right"/>
      </w:pPr>
      <w:r>
        <w:rPr/>
        <w:pict>
          <v:group style="position:absolute;margin-left:48.151363pt;margin-top:19.902765pt;width:130.903634pt;height:11.044997pt;mso-position-horizontal-relative:page;mso-position-vertical-relative:paragraph;z-index:-1640" coordorigin="963,398" coordsize="2618,221">
            <v:group style="position:absolute;left:971;top:451;width:107;height:116" coordorigin="971,451" coordsize="107,116">
              <v:shape style="position:absolute;left:971;top:451;width:107;height:116" coordorigin="971,451" coordsize="107,116" path="m1012,567l994,560,976,543,972,525,971,498,977,479,990,462,1007,454,1031,451,1048,457,1065,470,1015,470,1006,472,998,477,994,482,989,489,989,496,1076,496,1078,511,1078,515,989,515,989,527,994,535,1006,547,1015,549,1070,549,1068,554,1054,563,1038,567,1012,567xe" filled="t" fillcolor="#000000" stroked="f">
                <v:path arrowok="t"/>
                <v:fill type="solid"/>
              </v:shape>
              <v:shape style="position:absolute;left:971;top:451;width:107;height:116" coordorigin="971,451" coordsize="107,116" path="m1076,496l1058,496,1056,489,1054,484,1044,475,1034,470,1065,470,1066,471,1075,488,1076,496xe" filled="t" fillcolor="#000000" stroked="f">
                <v:path arrowok="t"/>
                <v:fill type="solid"/>
              </v:shape>
              <v:shape style="position:absolute;left:971;top:451;width:107;height:116" coordorigin="971,451" coordsize="107,116" path="m1070,549l1039,549,1044,547,1051,542,1054,537,1058,530,1078,532,1073,544,1070,549xe" filled="t" fillcolor="#000000" stroked="f">
                <v:path arrowok="t"/>
                <v:fill type="solid"/>
              </v:shape>
              <v:shape style="position:absolute;left:1096;top:398;width:2485;height:221" type="#_x0000_t75">
                <v:imagedata r:id="rId111" o:title=""/>
              </v:shape>
            </v:group>
            <w10:wrap type="none"/>
          </v:group>
        </w:pict>
      </w:r>
      <w:r>
        <w:rPr/>
        <w:pict>
          <v:group style="position:absolute;margin-left:183.070007pt;margin-top:19.902763pt;width:83.860006pt;height:11.045003pt;mso-position-horizontal-relative:page;mso-position-vertical-relative:paragraph;z-index:-1639" coordorigin="3661,398" coordsize="1677,221">
            <v:shape style="position:absolute;left:3661;top:398;width:1626;height:221" type="#_x0000_t75">
              <v:imagedata r:id="rId112" o:title=""/>
            </v:shape>
            <v:group style="position:absolute;left:5309;top:453;width:19;height:19" coordorigin="5309,453" coordsize="19,19">
              <v:shape style="position:absolute;left:5309;top:453;width:19;height:19" coordorigin="5309,453" coordsize="19,19" path="m5309,463l5328,463e" filled="f" stroked="t" strokeweight="1.06pt" strokecolor="#000000">
                <v:path arrowok="t"/>
              </v:shape>
            </v:group>
            <v:group style="position:absolute;left:5309;top:547;width:19;height:19" coordorigin="5309,547" coordsize="19,19">
              <v:shape style="position:absolute;left:5309;top:547;width:19;height:19" coordorigin="5309,547" coordsize="19,19" path="m5309,556l5328,556e" filled="f" stroked="t" strokeweight="1.06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8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-3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ñ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2"/>
          <w:w w:val="115"/>
        </w:rPr>
        <w:t>í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3"/>
          <w:w w:val="115"/>
        </w:rPr>
        <w:t>u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15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ó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nd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0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2"/>
        <w:rPr>
          <w:sz w:val="26"/>
          <w:szCs w:val="26"/>
        </w:rPr>
      </w:pPr>
      <w:r>
        <w:rPr>
          <w:sz w:val="26"/>
          <w:szCs w:val="26"/>
        </w:rPr>
      </w:r>
    </w:p>
    <w:tbl>
      <w:tblPr>
        <w:tblW w:w="0" w:type="auto"/>
        <w:jc w:val="left"/>
        <w:tblInd w:w="3099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45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25"/>
                <w:sz w:val="21"/>
                <w:szCs w:val="21"/>
              </w:rPr>
              <w:t>m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s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756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un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2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918" w:right="91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947" w:right="95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40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889" w:right="892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II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right="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859" w:right="859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III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1009" w:right="1012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13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846" w:right="846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1008" w:right="101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15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3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872" w:right="875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0"/>
              <w:ind w:left="1009" w:right="1012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15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3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846" w:right="846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V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)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6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2026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right="90"/>
              <w:jc w:val="righ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18"/>
                <w:w w:val="11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1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l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: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318" w:type="dxa"/>
            <w:tcBorders>
              <w:top w:val="single" w:sz="7" w:space="0" w:color="000000"/>
              <w:left w:val="single" w:sz="7" w:space="0" w:color="000000"/>
              <w:bottom w:val="single" w:sz="7" w:space="0" w:color="000000"/>
              <w:right w:val="single" w:sz="7" w:space="0" w:color="000000"/>
            </w:tcBorders>
          </w:tcPr>
          <w:p>
            <w:pPr>
              <w:pStyle w:val="TableParagraph"/>
              <w:spacing w:before="52"/>
              <w:ind w:left="949" w:right="951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15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220" w:lineRule="exact" w:before="17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spacing w:before="79"/>
        <w:ind w:left="0" w:right="125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nu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608" w:lineRule="auto" w:before="63"/>
        <w:ind w:left="122" w:right="130" w:firstLine="873"/>
        <w:jc w:val="left"/>
      </w:pPr>
      <w:r>
        <w:rPr/>
        <w:pict>
          <v:group style="position:absolute;margin-left:48.225002pt;margin-top:19.502739pt;width:341.670017pt;height:11.465011pt;mso-position-horizontal-relative:page;mso-position-vertical-relative:paragraph;z-index:-1638" coordorigin="965,390" coordsize="6833,229">
            <v:group style="position:absolute;left:972;top:451;width:98;height:118" coordorigin="972,451" coordsize="98,118">
              <v:shape style="position:absolute;left:972;top:451;width:98;height:118" coordorigin="972,451" coordsize="98,118" path="m1034,569l975,532,972,511,972,497,977,477,982,468,1003,453,1013,451,1034,451,1044,453,1054,461,1061,465,1063,470,1013,470,1006,473,1001,480,994,485,991,497,991,523,994,533,998,540,1006,547,1013,549,1063,549,1054,557,1046,564,1034,569xe" filled="t" fillcolor="#000000" stroked="f">
                <v:path arrowok="t"/>
                <v:fill type="solid"/>
              </v:shape>
              <v:shape style="position:absolute;left:972;top:451;width:98;height:118" coordorigin="972,451" coordsize="98,118" path="m1049,489l1046,482,1044,477,1030,470,1063,470,1066,475,1068,487,1049,489xe" filled="t" fillcolor="#000000" stroked="f">
                <v:path arrowok="t"/>
                <v:fill type="solid"/>
              </v:shape>
              <v:shape style="position:absolute;left:972;top:451;width:98;height:118" coordorigin="972,451" coordsize="98,118" path="m1063,549l1030,549,1037,547,1042,542,1046,540,1051,525,1070,528,1068,540,1063,549xe" filled="t" fillcolor="#000000" stroked="f">
                <v:path arrowok="t"/>
                <v:fill type="solid"/>
              </v:shape>
            </v:group>
            <v:group style="position:absolute;left:1080;top:451;width:103;height:118" coordorigin="1080,451" coordsize="103,118">
              <v:shape style="position:absolute;left:1080;top:451;width:103;height:118" coordorigin="1080,451" coordsize="103,118" path="m1102,489l1082,487,1085,477,1087,473,1092,465,1097,461,1102,458,1109,456,1116,451,1152,451,1159,453,1164,456,1176,468,1176,470,1116,470,1104,482,1102,489xe" filled="t" fillcolor="#000000" stroked="f">
                <v:path arrowok="t"/>
                <v:fill type="solid"/>
              </v:shape>
              <v:shape style="position:absolute;left:1080;top:451;width:103;height:118" coordorigin="1080,451" coordsize="103,118" path="m1128,569l1106,569,1097,566,1092,559,1085,554,1080,545,1080,530,1087,516,1094,509,1104,504,1109,504,1111,501,1126,501,1140,499,1152,497,1159,494,1159,477,1150,473,1142,470,1176,470,1176,473,1178,477,1178,513,1159,513,1152,516,1142,518,1128,518,1121,521,1114,521,1111,523,1106,523,1102,528,1102,530,1099,533,1099,540,1102,542,1106,545,1109,547,1116,549,1181,549,1181,552,1159,552,1154,557,1147,561,1140,564,1135,566,1128,569xe" filled="t" fillcolor="#000000" stroked="f">
                <v:path arrowok="t"/>
                <v:fill type="solid"/>
              </v:shape>
              <v:shape style="position:absolute;left:1080;top:451;width:103;height:118" coordorigin="1080,451" coordsize="103,118" path="m1181,549l1130,549,1145,545,1150,542,1154,537,1157,533,1159,530,1159,513,1178,513,1178,545,1181,549xe" filled="t" fillcolor="#000000" stroked="f">
                <v:path arrowok="t"/>
                <v:fill type="solid"/>
              </v:shape>
              <v:shape style="position:absolute;left:1080;top:451;width:103;height:118" coordorigin="1080,451" coordsize="103,118" path="m1183,566l1164,566,1162,561,1162,557,1159,552,1181,552,1181,557,1183,561,1183,566xe" filled="t" fillcolor="#000000" stroked="f">
                <v:path arrowok="t"/>
                <v:fill type="solid"/>
              </v:shape>
              <v:shape style="position:absolute;left:1204;top:396;width:5759;height:223" type="#_x0000_t75">
                <v:imagedata r:id="rId113" o:title=""/>
              </v:shape>
            </v:group>
            <v:group style="position:absolute;left:6988;top:408;width:2;height:158" coordorigin="6988,408" coordsize="2,158">
              <v:shape style="position:absolute;left:6988;top:408;width:2;height:158" coordorigin="6988,408" coordsize="0,158" path="m6988,566l6988,408e" filled="f" stroked="t" strokeweight="1.180002pt" strokecolor="#000000">
                <v:path arrowok="t"/>
              </v:shape>
            </v:group>
            <v:group style="position:absolute;left:7037;top:401;width:2;height:166" coordorigin="7037,401" coordsize="2,166">
              <v:shape style="position:absolute;left:7037;top:401;width:2;height:166" coordorigin="7037,401" coordsize="0,166" path="m7037,566l7037,401e" filled="f" stroked="t" strokeweight="1.06pt" strokecolor="#000000">
                <v:path arrowok="t"/>
              </v:shape>
            </v:group>
            <v:group style="position:absolute;left:7063;top:408;width:94;height:158" coordorigin="7063,408" coordsize="94,158">
              <v:shape style="position:absolute;left:7063;top:408;width:94;height:158" coordorigin="7063,408" coordsize="94,158" path="m7099,453l7080,453,7080,432,7082,422,7087,417,7092,410,7099,408,7123,408,7128,410,7126,427,7106,427,7102,432,7099,439,7099,453xe" filled="t" fillcolor="#000000" stroked="f">
                <v:path arrowok="t"/>
                <v:fill type="solid"/>
              </v:shape>
              <v:shape style="position:absolute;left:7063;top:408;width:94;height:158" coordorigin="7063,408" coordsize="94,158" path="m7121,473l7063,473,7063,453,7121,453,7121,473xe" filled="t" fillcolor="#000000" stroked="f">
                <v:path arrowok="t"/>
                <v:fill type="solid"/>
              </v:shape>
              <v:shape style="position:absolute;left:7063;top:408;width:94;height:158" coordorigin="7063,408" coordsize="94,158" path="m7099,566l7080,566,7080,473,7099,473,7099,566xe" filled="t" fillcolor="#000000" stroked="f">
                <v:path arrowok="t"/>
                <v:fill type="solid"/>
              </v:shape>
              <v:shape style="position:absolute;left:7063;top:408;width:94;height:158" coordorigin="7063,408" coordsize="94,158" path="m7157,429l7138,429,7138,410,7157,410,7157,429xe" filled="t" fillcolor="#000000" stroked="f">
                <v:path arrowok="t"/>
                <v:fill type="solid"/>
              </v:shape>
              <v:shape style="position:absolute;left:7063;top:408;width:94;height:158" coordorigin="7063,408" coordsize="94,158" path="m7157,566l7138,566,7138,453,7157,453,7157,566xe" filled="t" fillcolor="#000000" stroked="f">
                <v:path arrowok="t"/>
                <v:fill type="solid"/>
              </v:shape>
            </v:group>
            <v:group style="position:absolute;left:7181;top:451;width:98;height:118" coordorigin="7181,451" coordsize="98,118">
              <v:shape style="position:absolute;left:7181;top:451;width:98;height:118" coordorigin="7181,451" coordsize="98,118" path="m7243,569l7184,532,7181,511,7181,497,7186,477,7190,468,7212,453,7222,451,7243,451,7253,453,7262,461,7270,465,7272,470,7222,470,7214,473,7210,480,7202,485,7200,497,7200,523,7202,533,7210,540,7214,547,7222,549,7272,549,7262,557,7255,564,7243,569xe" filled="t" fillcolor="#000000" stroked="f">
                <v:path arrowok="t"/>
                <v:fill type="solid"/>
              </v:shape>
              <v:shape style="position:absolute;left:7181;top:451;width:98;height:118" coordorigin="7181,451" coordsize="98,118" path="m7258,489l7255,482,7253,477,7238,470,7272,470,7274,475,7277,487,7258,489xe" filled="t" fillcolor="#000000" stroked="f">
                <v:path arrowok="t"/>
                <v:fill type="solid"/>
              </v:shape>
              <v:shape style="position:absolute;left:7181;top:451;width:98;height:118" coordorigin="7181,451" coordsize="98,118" path="m7272,549l7238,549,7246,547,7250,542,7255,540,7260,525,7279,528,7277,540,7272,549xe" filled="t" fillcolor="#000000" stroked="f">
                <v:path arrowok="t"/>
                <v:fill type="solid"/>
              </v:shape>
            </v:group>
            <v:group style="position:absolute;left:7289;top:451;width:103;height:118" coordorigin="7289,451" coordsize="103,118">
              <v:shape style="position:absolute;left:7289;top:451;width:103;height:118" coordorigin="7289,451" coordsize="103,118" path="m7310,489l7291,487,7294,477,7296,473,7301,465,7306,461,7310,458,7318,456,7325,451,7361,451,7368,453,7373,456,7378,461,7382,463,7386,470,7325,470,7313,482,7310,489xe" filled="t" fillcolor="#000000" stroked="f">
                <v:path arrowok="t"/>
                <v:fill type="solid"/>
              </v:shape>
              <v:shape style="position:absolute;left:7289;top:451;width:103;height:118" coordorigin="7289,451" coordsize="103,118" path="m7337,569l7315,569,7306,566,7301,559,7294,554,7289,545,7289,530,7296,516,7303,509,7313,504,7318,504,7322,501,7334,501,7351,499,7361,497,7368,494,7368,477,7358,473,7351,470,7386,470,7387,473,7387,513,7368,513,7361,516,7351,518,7337,518,7330,521,7322,521,7320,523,7315,523,7313,525,7313,528,7308,533,7308,540,7310,542,7325,549,7390,549,7390,552,7368,552,7363,557,7356,561,7349,564,7344,566,7337,569xe" filled="t" fillcolor="#000000" stroked="f">
                <v:path arrowok="t"/>
                <v:fill type="solid"/>
              </v:shape>
              <v:shape style="position:absolute;left:7289;top:451;width:103;height:118" coordorigin="7289,451" coordsize="103,118" path="m7390,549l7339,549,7354,545,7358,542,7363,537,7366,533,7368,530,7368,513,7387,513,7387,533,7390,545,7390,549xe" filled="t" fillcolor="#000000" stroked="f">
                <v:path arrowok="t"/>
                <v:fill type="solid"/>
              </v:shape>
              <v:shape style="position:absolute;left:7289;top:451;width:103;height:118" coordorigin="7289,451" coordsize="103,118" path="m7392,566l7373,566,7370,561,7370,557,7368,552,7390,552,7390,557,7392,561,7392,566xe" filled="t" fillcolor="#000000" stroked="f">
                <v:path arrowok="t"/>
                <v:fill type="solid"/>
              </v:shape>
            </v:group>
            <v:group style="position:absolute;left:7411;top:451;width:98;height:118" coordorigin="7411,451" coordsize="98,118">
              <v:shape style="position:absolute;left:7411;top:451;width:98;height:118" coordorigin="7411,451" coordsize="98,118" path="m7476,569l7414,532,7411,511,7411,497,7414,487,7418,477,7421,468,7435,458,7445,453,7452,451,7474,451,7486,453,7493,461,7500,465,7502,470,7454,470,7445,473,7440,480,7433,485,7430,497,7430,523,7433,533,7440,540,7445,547,7452,549,7502,549,7495,557,7486,564,7476,569xe" filled="t" fillcolor="#000000" stroked="f">
                <v:path arrowok="t"/>
                <v:fill type="solid"/>
              </v:shape>
              <v:shape style="position:absolute;left:7411;top:451;width:98;height:118" coordorigin="7411,451" coordsize="98,118" path="m7488,489l7486,482,7483,477,7469,470,7502,470,7505,475,7507,487,7488,489xe" filled="t" fillcolor="#000000" stroked="f">
                <v:path arrowok="t"/>
                <v:fill type="solid"/>
              </v:shape>
              <v:shape style="position:absolute;left:7411;top:451;width:98;height:118" coordorigin="7411,451" coordsize="98,118" path="m7502,549l7469,549,7476,547,7481,542,7486,540,7490,533,7490,525,7510,528,7507,540,7502,549xe" filled="t" fillcolor="#000000" stroked="f">
                <v:path arrowok="t"/>
                <v:fill type="solid"/>
              </v:shape>
            </v:group>
            <v:group style="position:absolute;left:7536;top:401;width:2;height:166" coordorigin="7536,401" coordsize="2,166">
              <v:shape style="position:absolute;left:7536;top:401;width:2;height:166" coordorigin="7536,401" coordsize="0,166" path="m7536,566l7536,401e" filled="f" stroked="t" strokeweight="1.06pt" strokecolor="#000000">
                <v:path arrowok="t"/>
              </v:shape>
            </v:group>
            <v:group style="position:absolute;left:7570;top:410;width:103;height:158" coordorigin="7570,410" coordsize="103,158">
              <v:shape style="position:absolute;left:7570;top:410;width:103;height:158" coordorigin="7570,410" coordsize="103,158" path="m7630,569l7606,569,7594,564,7584,554,7576,542,7571,524,7570,498,7575,478,7587,462,7604,454,7626,451,7645,456,7662,469,7662,470,7613,470,7603,473,7598,480,7591,487,7589,497,7589,523,7591,533,7603,545,7613,549,7661,549,7656,557,7646,561,7639,566,7630,569xe" filled="t" fillcolor="#000000" stroked="f">
                <v:path arrowok="t"/>
                <v:fill type="solid"/>
              </v:shape>
              <v:shape style="position:absolute;left:7570;top:410;width:103;height:158" coordorigin="7570,410" coordsize="103,158" path="m7661,549l7630,549,7644,540,7651,533,7654,523,7654,497,7651,487,7637,473,7630,470,7662,470,7670,486,7673,509,7673,523,7670,533,7666,542,7661,549xe" filled="t" fillcolor="#000000" stroked="f">
                <v:path arrowok="t"/>
                <v:fill type="solid"/>
              </v:shape>
              <v:shape style="position:absolute;left:7570;top:410;width:103;height:158" coordorigin="7570,410" coordsize="103,158" path="m7622,439l7608,439,7620,410,7646,410,7622,439xe" filled="t" fillcolor="#000000" stroked="f">
                <v:path arrowok="t"/>
                <v:fill type="solid"/>
              </v:shape>
            </v:group>
            <v:group style="position:absolute;left:7697;top:451;width:94;height:115" coordorigin="7697,451" coordsize="94,115">
              <v:shape style="position:absolute;left:7697;top:451;width:94;height:115" coordorigin="7697,451" coordsize="94,115" path="m7790,566l7771,566,7771,492,7769,487,7769,482,7766,477,7764,475,7759,473,7757,470,7716,470,7723,456,7735,451,7764,451,7769,453,7776,456,7778,461,7783,463,7788,473,7788,482,7790,487,7790,566xe" filled="t" fillcolor="#000000" stroked="f">
                <v:path arrowok="t"/>
                <v:fill type="solid"/>
              </v:shape>
              <v:shape style="position:absolute;left:7697;top:451;width:94;height:115" coordorigin="7697,451" coordsize="94,115" path="m7716,566l7697,566,7697,453,7716,453,7716,470,7738,470,7730,473,7723,477,7718,482,7716,492,7716,566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shape style="position:absolute;margin-left:394.150024pt;margin-top:19.982746pt;width:169.624972pt;height:10.985003pt;mso-position-horizontal-relative:page;mso-position-vertical-relative:paragraph;z-index:-1637" type="#_x0000_t75">
            <v:imagedata r:id="rId114" o:title=""/>
          </v:shape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1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5"/>
        </w:rPr>
        <w:t>9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4"/>
          <w:w w:val="115"/>
        </w:rPr>
        <w:t>p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4"/>
          <w:w w:val="115"/>
        </w:rPr>
        <w:t>a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5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ñ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b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4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-5"/>
          <w:w w:val="115"/>
        </w:rPr>
        <w:t>í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-5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18"/>
          <w:w w:val="115"/>
        </w:rPr>
        <w:t>r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-3"/>
          <w:w w:val="115"/>
        </w:rPr>
        <w:t>c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4"/>
          <w:w w:val="115"/>
        </w:rPr>
        <w:t>r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4"/>
          <w:w w:val="115"/>
        </w:rPr>
        <w:t>e</w:t>
      </w:r>
      <w:r>
        <w:rPr>
          <w:b w:val="0"/>
          <w:bCs w:val="0"/>
          <w:spacing w:val="-3"/>
          <w:w w:val="115"/>
        </w:rPr>
        <w:t>s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9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-4"/>
          <w:w w:val="115"/>
        </w:rPr>
        <w:t>x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m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29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3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5"/>
          <w:w w:val="115"/>
        </w:rPr>
        <w:t>i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un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4"/>
          <w:w w:val="115"/>
        </w:rPr>
        <w:t>l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1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16"/>
        <w:ind w:left="996" w:right="0"/>
        <w:jc w:val="left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199.559998pt;margin-top:63.978989pt;width:212.442098pt;height:.1pt;mso-position-horizontal-relative:page;mso-position-vertical-relative:paragraph;z-index:-1628" coordorigin="3991,1280" coordsize="4249,2">
            <v:shape style="position:absolute;left:3991;top:1280;width:4249;height:2" coordorigin="3991,1280" coordsize="4249,0" path="m3991,1280l8240,1280e" filled="f" stroked="t" strokeweight=".435972pt" strokecolor="#000000">
              <v:path arrowok="t"/>
            </v:shape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5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j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: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50" w:lineRule="exact" w:before="4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tbl>
      <w:tblPr>
        <w:tblW w:w="0" w:type="auto"/>
        <w:jc w:val="left"/>
        <w:tblInd w:w="268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/>
      <w:tr>
        <w:trPr>
          <w:trHeight w:val="353" w:hRule="exact"/>
        </w:trPr>
        <w:tc>
          <w:tcPr>
            <w:tcW w:w="239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before="45"/>
              <w:ind w:right="0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u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15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3"/>
                <w:w w:val="11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a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15"/>
                <w:sz w:val="21"/>
                <w:szCs w:val="21"/>
              </w:rPr>
              <w:t>j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77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before="45"/>
              <w:ind w:right="3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1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3"/>
                <w:w w:val="115"/>
                <w:sz w:val="21"/>
                <w:szCs w:val="21"/>
              </w:rPr>
              <w:t>0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%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  <w:tr>
        <w:trPr>
          <w:trHeight w:val="355" w:hRule="exact"/>
        </w:trPr>
        <w:tc>
          <w:tcPr>
            <w:tcW w:w="5167" w:type="dxa"/>
            <w:gridSpan w:val="2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/>
          </w:p>
        </w:tc>
      </w:tr>
      <w:tr>
        <w:trPr>
          <w:trHeight w:val="353" w:hRule="exact"/>
        </w:trPr>
        <w:tc>
          <w:tcPr>
            <w:tcW w:w="2395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before="45"/>
              <w:ind w:left="620" w:right="0"/>
              <w:jc w:val="left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-26"/>
                <w:w w:val="115"/>
                <w:sz w:val="21"/>
                <w:szCs w:val="21"/>
              </w:rPr>
              <w:t>P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.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10"/>
                <w:w w:val="115"/>
                <w:sz w:val="21"/>
                <w:szCs w:val="21"/>
              </w:rPr>
              <w:t> 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b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2"/>
                <w:w w:val="115"/>
                <w:sz w:val="21"/>
                <w:szCs w:val="21"/>
              </w:rPr>
              <w:t>t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-2"/>
                <w:w w:val="115"/>
                <w:sz w:val="21"/>
                <w:szCs w:val="21"/>
              </w:rPr>
              <w:t>e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n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1"/>
                <w:w w:val="115"/>
                <w:sz w:val="21"/>
                <w:szCs w:val="21"/>
              </w:rPr>
              <w:t>i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15"/>
                <w:sz w:val="21"/>
                <w:szCs w:val="21"/>
              </w:rPr>
              <w:t>do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  <w:tc>
          <w:tcPr>
            <w:tcW w:w="2772" w:type="dxa"/>
            <w:tcBorders>
              <w:top w:val="single" w:sz="11" w:space="0" w:color="000000"/>
              <w:left w:val="single" w:sz="11" w:space="0" w:color="000000"/>
              <w:bottom w:val="single" w:sz="11" w:space="0" w:color="000000"/>
              <w:right w:val="single" w:sz="11" w:space="0" w:color="000000"/>
            </w:tcBorders>
          </w:tcPr>
          <w:p>
            <w:pPr>
              <w:pStyle w:val="TableParagraph"/>
              <w:spacing w:before="45"/>
              <w:ind w:right="4"/>
              <w:jc w:val="center"/>
              <w:rPr>
                <w:rFonts w:ascii="Times New Roman" w:hAnsi="Times New Roman" w:cs="Times New Roman" w:eastAsia="Times New Roman"/>
                <w:sz w:val="21"/>
                <w:szCs w:val="21"/>
              </w:rPr>
            </w:pP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95"/>
                <w:sz w:val="21"/>
                <w:szCs w:val="21"/>
              </w:rPr>
              <w:t>X</w:t>
            </w:r>
            <w:r>
              <w:rPr>
                <w:rFonts w:ascii="Times New Roman" w:hAnsi="Times New Roman" w:cs="Times New Roman" w:eastAsia="Times New Roman"/>
                <w:b w:val="0"/>
                <w:bCs w:val="0"/>
                <w:spacing w:val="0"/>
                <w:w w:val="100"/>
                <w:sz w:val="21"/>
                <w:szCs w:val="21"/>
              </w:rPr>
            </w:r>
          </w:p>
        </w:tc>
      </w:tr>
    </w:tbl>
    <w:p>
      <w:pPr>
        <w:spacing w:line="150" w:lineRule="exact" w:before="6"/>
        <w:rPr>
          <w:sz w:val="15"/>
          <w:szCs w:val="15"/>
        </w:rPr>
      </w:pPr>
      <w:r>
        <w:rPr>
          <w:sz w:val="15"/>
          <w:szCs w:val="15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0" w:right="2"/>
        <w:jc w:val="center"/>
        <w:rPr>
          <w:rFonts w:ascii="Times New Roman" w:hAnsi="Times New Roman" w:cs="Times New Roman" w:eastAsia="Times New Roman"/>
        </w:rPr>
      </w:pPr>
      <w:r>
        <w:rPr/>
        <w:pict>
          <v:group style="position:absolute;margin-left:92.089996pt;margin-top:-40.59726pt;width:471.68499pt;height:11.045002pt;mso-position-horizontal-relative:page;mso-position-vertical-relative:paragraph;z-index:-1636" coordorigin="1842,-812" coordsize="9434,221">
            <v:group style="position:absolute;left:1864;top:-800;width:2;height:136" coordorigin="1864,-800" coordsize="2,136">
              <v:shape style="position:absolute;left:1864;top:-800;width:2;height:136" coordorigin="1864,-800" coordsize="0,136" path="m1864,-664l1864,-800e" filled="f" stroked="t" strokeweight="1.180001pt" strokecolor="#000000">
                <v:path arrowok="t"/>
              </v:shape>
            </v:group>
            <v:group style="position:absolute;left:1853;top:-654;width:98;height:2" coordorigin="1853,-654" coordsize="98,2">
              <v:shape style="position:absolute;left:1853;top:-654;width:98;height:2" coordorigin="1853,-654" coordsize="98,0" path="m1853,-654l1951,-654e" filled="f" stroked="t" strokeweight="1.1pt" strokecolor="#000000">
                <v:path arrowok="t"/>
              </v:shape>
            </v:group>
            <v:group style="position:absolute;left:1968;top:-759;width:103;height:118" coordorigin="1968,-759" coordsize="103,118">
              <v:shape style="position:absolute;left:1968;top:-759;width:103;height:118" coordorigin="1968,-759" coordsize="103,118" path="m1990,-721l1970,-723,1975,-738,1978,-743,1987,-752,1997,-755,2011,-759,2030,-759,2040,-757,2045,-755,2052,-752,2057,-750,2059,-745,2062,-743,2063,-740,2011,-740,2004,-738,1994,-733,1992,-728,1990,-721xe" filled="t" fillcolor="#000000" stroked="f">
                <v:path arrowok="t"/>
                <v:fill type="solid"/>
              </v:shape>
              <v:shape style="position:absolute;left:1968;top:-759;width:103;height:118" coordorigin="1968,-759" coordsize="103,118" path="m2021,-642l1994,-642,1985,-644,1978,-651,1970,-656,1968,-663,1968,-685,1970,-690,1975,-692,1978,-697,1982,-699,1985,-702,1994,-707,1999,-707,2004,-709,2014,-709,2028,-711,2040,-714,2047,-716,2047,-726,2045,-731,2038,-738,2028,-740,2063,-740,2064,-738,2064,-733,2066,-728,2066,-697,2047,-697,2040,-695,2028,-692,2014,-690,2006,-690,2002,-687,1994,-687,1987,-680,1987,-671,1990,-668,1992,-663,1997,-661,2066,-661,2066,-659,2047,-659,2035,-647,2021,-642xe" filled="t" fillcolor="#000000" stroked="f">
                <v:path arrowok="t"/>
                <v:fill type="solid"/>
              </v:shape>
              <v:shape style="position:absolute;left:1968;top:-759;width:103;height:118" coordorigin="1968,-759" coordsize="103,118" path="m2066,-661l2026,-661,2030,-666,2038,-668,2045,-675,2045,-680,2047,-685,2047,-697,2066,-697,2066,-661xe" filled="t" fillcolor="#000000" stroked="f">
                <v:path arrowok="t"/>
                <v:fill type="solid"/>
              </v:shape>
              <v:shape style="position:absolute;left:1968;top:-759;width:103;height:118" coordorigin="1968,-759" coordsize="103,118" path="m2071,-644l2052,-644,2050,-647,2047,-651,2047,-659,2066,-659,2069,-654,2069,-649,2071,-644xe" filled="t" fillcolor="#000000" stroked="f">
                <v:path arrowok="t"/>
                <v:fill type="solid"/>
              </v:shape>
            </v:group>
            <v:group style="position:absolute;left:2088;top:-759;width:96;height:118" coordorigin="2088,-759" coordsize="96,118">
              <v:shape style="position:absolute;left:2088;top:-759;width:96;height:118" coordorigin="2088,-759" coordsize="96,118" path="m2178,-661l2153,-661,2158,-666,2162,-668,2165,-671,2165,-680,2162,-683,2158,-685,2153,-685,2148,-687,2136,-690,2122,-692,2107,-699,2100,-702,2093,-709,2090,-714,2090,-735,2095,-745,2098,-747,2102,-750,2105,-752,2114,-757,2119,-757,2126,-759,2141,-759,2162,-752,2174,-740,2124,-740,2110,-733,2110,-723,2114,-719,2119,-719,2119,-716,2126,-716,2136,-714,2150,-709,2160,-707,2174,-699,2179,-695,2184,-685,2184,-671,2182,-666,2178,-661xe" filled="t" fillcolor="#000000" stroked="f">
                <v:path arrowok="t"/>
                <v:fill type="solid"/>
              </v:shape>
              <v:shape style="position:absolute;left:2088;top:-759;width:96;height:118" coordorigin="2088,-759" coordsize="96,118" path="m2160,-723l2155,-733,2150,-735,2148,-738,2141,-740,2174,-740,2179,-726,2160,-723xe" filled="t" fillcolor="#000000" stroked="f">
                <v:path arrowok="t"/>
                <v:fill type="solid"/>
              </v:shape>
              <v:shape style="position:absolute;left:2088;top:-759;width:96;height:118" coordorigin="2088,-759" coordsize="96,118" path="m2153,-642l2122,-642,2110,-644,2102,-651,2095,-656,2088,-666,2088,-678,2107,-680,2107,-673,2110,-668,2114,-666,2122,-661,2178,-661,2177,-659,2174,-654,2167,-649,2160,-647,2153,-642xe" filled="t" fillcolor="#000000" stroked="f">
                <v:path arrowok="t"/>
                <v:fill type="solid"/>
              </v:shape>
            </v:group>
            <v:group style="position:absolute;left:2251;top:-759;width:98;height:118" coordorigin="2251,-759" coordsize="98,118">
              <v:shape style="position:absolute;left:2251;top:-759;width:98;height:118" coordorigin="2251,-759" coordsize="98,118" path="m2316,-642l2254,-677,2251,-699,2251,-711,2254,-723,2258,-731,2261,-740,2268,-747,2275,-752,2285,-757,2292,-759,2314,-759,2326,-755,2333,-750,2340,-743,2342,-740,2294,-740,2285,-735,2273,-723,2270,-714,2270,-685,2273,-675,2280,-671,2285,-663,2292,-661,2344,-661,2342,-659,2335,-651,2326,-644,2316,-642xe" filled="t" fillcolor="#000000" stroked="f">
                <v:path arrowok="t"/>
                <v:fill type="solid"/>
              </v:shape>
              <v:shape style="position:absolute;left:2251;top:-759;width:98;height:118" coordorigin="2251,-759" coordsize="98,118" path="m2328,-721l2323,-731,2318,-735,2309,-740,2342,-740,2345,-735,2347,-723,2328,-721xe" filled="t" fillcolor="#000000" stroked="f">
                <v:path arrowok="t"/>
                <v:fill type="solid"/>
              </v:shape>
              <v:shape style="position:absolute;left:2251;top:-759;width:98;height:118" coordorigin="2251,-759" coordsize="98,118" path="m2344,-661l2309,-661,2316,-663,2321,-666,2330,-675,2330,-685,2350,-683,2347,-668,2344,-661xe" filled="t" fillcolor="#000000" stroked="f">
                <v:path arrowok="t"/>
                <v:fill type="solid"/>
              </v:shape>
            </v:group>
            <v:group style="position:absolute;left:2362;top:-759;width:103;height:118" coordorigin="2362,-759" coordsize="103,118">
              <v:shape style="position:absolute;left:2362;top:-759;width:103;height:118" coordorigin="2362,-759" coordsize="103,118" path="m2383,-721l2364,-723,2364,-731,2369,-738,2371,-743,2381,-752,2395,-757,2405,-759,2424,-759,2434,-757,2438,-755,2446,-752,2450,-750,2453,-745,2455,-743,2456,-740,2402,-740,2395,-738,2393,-735,2388,-733,2386,-728,2383,-721xe" filled="t" fillcolor="#000000" stroked="f">
                <v:path arrowok="t"/>
                <v:fill type="solid"/>
              </v:shape>
              <v:shape style="position:absolute;left:2362;top:-759;width:103;height:118" coordorigin="2362,-759" coordsize="103,118" path="m2414,-642l2388,-642,2378,-644,2371,-651,2364,-656,2362,-663,2362,-685,2364,-690,2374,-699,2388,-707,2393,-707,2398,-709,2405,-709,2422,-711,2434,-714,2441,-716,2441,-726,2438,-731,2434,-733,2429,-738,2422,-740,2456,-740,2458,-738,2458,-733,2460,-728,2460,-697,2441,-697,2434,-695,2422,-692,2407,-690,2400,-690,2393,-687,2388,-687,2381,-680,2381,-668,2386,-663,2390,-661,2460,-661,2460,-659,2441,-659,2434,-651,2426,-647,2422,-644,2414,-642xe" filled="t" fillcolor="#000000" stroked="f">
                <v:path arrowok="t"/>
                <v:fill type="solid"/>
              </v:shape>
              <v:shape style="position:absolute;left:2362;top:-759;width:103;height:118" coordorigin="2362,-759" coordsize="103,118" path="m2460,-661l2417,-661,2424,-666,2434,-671,2441,-685,2441,-697,2460,-697,2460,-661xe" filled="t" fillcolor="#000000" stroked="f">
                <v:path arrowok="t"/>
                <v:fill type="solid"/>
              </v:shape>
              <v:shape style="position:absolute;left:2362;top:-759;width:103;height:118" coordorigin="2362,-759" coordsize="103,118" path="m2465,-644l2446,-644,2443,-647,2441,-651,2441,-659,2460,-659,2460,-654,2465,-644xe" filled="t" fillcolor="#000000" stroked="f">
                <v:path arrowok="t"/>
                <v:fill type="solid"/>
              </v:shape>
              <v:shape style="position:absolute;left:2485;top:-812;width:3597;height:182" type="#_x0000_t75">
                <v:imagedata r:id="rId115" o:title=""/>
              </v:shape>
              <v:shape style="position:absolute;left:6145;top:-812;width:5130;height:221" type="#_x0000_t75">
                <v:imagedata r:id="rId116" o:title=""/>
              </v:shape>
            </v:group>
            <w10:wrap type="none"/>
          </v:group>
        </w:pict>
      </w:r>
      <w:r>
        <w:rPr/>
        <w:pict>
          <v:group style="position:absolute;margin-left:48.669998pt;margin-top:-25.357256pt;width:7.864999pt;height:9.100001pt;mso-position-horizontal-relative:page;mso-position-vertical-relative:paragraph;z-index:-1635" coordorigin="973,-507" coordsize="157,182">
            <v:group style="position:absolute;left:985;top:-495;width:2;height:158" coordorigin="985,-495" coordsize="2,158">
              <v:shape style="position:absolute;left:985;top:-495;width:2;height:158" coordorigin="985,-495" coordsize="0,158" path="m985,-337l985,-495e" filled="f" stroked="t" strokeweight="1.180002pt" strokecolor="#000000">
                <v:path arrowok="t"/>
              </v:shape>
            </v:group>
            <v:group style="position:absolute;left:1020;top:-452;width:103;height:118" coordorigin="1020,-452" coordsize="103,118">
              <v:shape style="position:absolute;left:1020;top:-452;width:103;height:118" coordorigin="1020,-452" coordsize="103,118" path="m1042,-414l1022,-416,1025,-426,1027,-431,1032,-438,1034,-443,1049,-447,1056,-452,1092,-452,1097,-450,1104,-447,1111,-440,1115,-433,1056,-433,1051,-428,1046,-426,1044,-421,1042,-414xe" filled="t" fillcolor="#000000" stroked="f">
                <v:path arrowok="t"/>
                <v:fill type="solid"/>
              </v:shape>
              <v:shape style="position:absolute;left:1020;top:-452;width:103;height:118" coordorigin="1020,-452" coordsize="103,118" path="m1066,-335l1046,-335,1037,-337,1022,-351,1020,-359,1020,-373,1027,-387,1037,-397,1042,-399,1049,-399,1051,-402,1066,-402,1080,-404,1092,-407,1099,-409,1099,-421,1097,-426,1094,-428,1090,-431,1082,-433,1115,-433,1118,-426,1118,-390,1099,-390,1092,-387,1082,-385,1068,-385,1058,-383,1054,-383,1049,-380,1046,-380,1039,-373,1039,-366,1042,-361,1044,-359,1049,-356,1056,-354,1118,-354,1120,-351,1099,-351,1092,-347,1087,-342,1066,-335xe" filled="t" fillcolor="#000000" stroked="f">
                <v:path arrowok="t"/>
                <v:fill type="solid"/>
              </v:shape>
              <v:shape style="position:absolute;left:1020;top:-452;width:103;height:118" coordorigin="1020,-452" coordsize="103,118" path="m1118,-354l1070,-354,1078,-356,1082,-359,1090,-361,1092,-366,1099,-373,1099,-390,1118,-390,1118,-354xe" filled="t" fillcolor="#000000" stroked="f">
                <v:path arrowok="t"/>
                <v:fill type="solid"/>
              </v:shape>
              <v:shape style="position:absolute;left:1020;top:-452;width:103;height:118" coordorigin="1020,-452" coordsize="103,118" path="m1123,-337l1104,-337,1099,-347,1099,-351,1120,-351,1121,-349,1121,-342,1123,-337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59.745003pt;margin-top:-25.357256pt;width:82.505002pt;height:9.100001pt;mso-position-horizontal-relative:page;mso-position-vertical-relative:paragraph;z-index:-1634" coordorigin="1195,-507" coordsize="1650,182">
            <v:group style="position:absolute;left:1202;top:-452;width:98;height:118" coordorigin="1202,-452" coordsize="98,118">
              <v:shape style="position:absolute;left:1202;top:-452;width:98;height:118" coordorigin="1202,-452" coordsize="98,118" path="m1267,-335l1205,-373,1202,-395,1202,-407,1243,-452,1265,-452,1277,-450,1284,-443,1291,-438,1294,-433,1243,-433,1236,-431,1231,-423,1224,-419,1222,-407,1222,-380,1224,-371,1231,-363,1236,-356,1243,-354,1294,-354,1284,-347,1277,-339,1267,-335xe" filled="t" fillcolor="#000000" stroked="f">
                <v:path arrowok="t"/>
                <v:fill type="solid"/>
              </v:shape>
              <v:shape style="position:absolute;left:1202;top:-452;width:98;height:118" coordorigin="1202,-452" coordsize="98,118" path="m1279,-414l1277,-421,1274,-426,1270,-428,1265,-433,1294,-433,1296,-428,1298,-416,1279,-414xe" filled="t" fillcolor="#000000" stroked="f">
                <v:path arrowok="t"/>
                <v:fill type="solid"/>
              </v:shape>
              <v:shape style="position:absolute;left:1202;top:-452;width:98;height:118" coordorigin="1202,-452" coordsize="98,118" path="m1294,-354l1260,-354,1267,-356,1272,-361,1277,-363,1282,-378,1301,-375,1298,-363,1294,-354xe" filled="t" fillcolor="#000000" stroked="f">
                <v:path arrowok="t"/>
                <v:fill type="solid"/>
              </v:shape>
            </v:group>
            <v:group style="position:absolute;left:1313;top:-452;width:103;height:118" coordorigin="1313,-452" coordsize="103,118">
              <v:shape style="position:absolute;left:1313;top:-452;width:103;height:118" coordorigin="1313,-452" coordsize="103,118" path="m1334,-414l1315,-416,1315,-426,1339,-447,1346,-452,1382,-452,1397,-447,1399,-443,1404,-440,1408,-433,1346,-433,1344,-428,1339,-426,1334,-421,1334,-414xe" filled="t" fillcolor="#000000" stroked="f">
                <v:path arrowok="t"/>
                <v:fill type="solid"/>
              </v:shape>
              <v:shape style="position:absolute;left:1313;top:-452;width:103;height:118" coordorigin="1313,-452" coordsize="103,118" path="m1358,-335l1339,-335,1330,-337,1315,-351,1313,-359,1313,-378,1318,-387,1322,-390,1325,-395,1334,-399,1339,-399,1344,-402,1356,-402,1373,-404,1392,-409,1392,-421,1390,-426,1380,-431,1373,-433,1408,-433,1409,-431,1409,-423,1411,-416,1411,-390,1392,-390,1385,-387,1373,-385,1358,-385,1351,-383,1344,-383,1342,-380,1339,-380,1334,-378,1334,-375,1332,-373,1332,-361,1346,-354,1411,-354,1411,-351,1392,-351,1378,-342,1373,-339,1358,-335xe" filled="t" fillcolor="#000000" stroked="f">
                <v:path arrowok="t"/>
                <v:fill type="solid"/>
              </v:shape>
              <v:shape style="position:absolute;left:1313;top:-452;width:103;height:118" coordorigin="1313,-452" coordsize="103,118" path="m1411,-354l1361,-354,1375,-359,1380,-361,1385,-366,1387,-371,1390,-373,1392,-378,1392,-390,1411,-390,1411,-354xe" filled="t" fillcolor="#000000" stroked="f">
                <v:path arrowok="t"/>
                <v:fill type="solid"/>
              </v:shape>
              <v:shape style="position:absolute;left:1313;top:-452;width:103;height:118" coordorigin="1313,-452" coordsize="103,118" path="m1416,-337l1397,-337,1392,-347,1392,-351,1411,-351,1411,-349,1414,-342,1416,-337xe" filled="t" fillcolor="#000000" stroked="f">
                <v:path arrowok="t"/>
                <v:fill type="solid"/>
              </v:shape>
              <v:shape style="position:absolute;left:1437;top:-507;width:1372;height:182" type="#_x0000_t75">
                <v:imagedata r:id="rId117" o:title=""/>
              </v:shape>
            </v:group>
            <v:group style="position:absolute;left:2833;top:-495;width:2;height:158" coordorigin="2833,-495" coordsize="2,158">
              <v:shape style="position:absolute;left:2833;top:-495;width:2;height:158" coordorigin="2833,-495" coordsize="0,158" path="m2833,-337l2833,-495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5.904999pt;margin-top:-25.357256pt;width:152.045005pt;height:11.165018pt;mso-position-horizontal-relative:page;mso-position-vertical-relative:paragraph;z-index:-1633" coordorigin="2918,-507" coordsize="3041,223">
            <v:group style="position:absolute;left:2926;top:-493;width:98;height:158" coordorigin="2926,-493" coordsize="98,158">
              <v:shape style="position:absolute;left:2926;top:-493;width:98;height:158" coordorigin="2926,-493" coordsize="98,158" path="m3004,-354l2983,-354,2990,-356,2995,-363,3002,-371,3005,-380,3005,-407,3002,-416,2995,-423,2990,-431,2983,-433,3005,-433,3005,-493,3024,-493,3024,-356,3005,-356,3004,-354xe" filled="t" fillcolor="#000000" stroked="f">
                <v:path arrowok="t"/>
                <v:fill type="solid"/>
              </v:shape>
              <v:shape style="position:absolute;left:2926;top:-493;width:98;height:158" coordorigin="2926,-493" coordsize="98,158" path="m2988,-335l2964,-335,2957,-337,2942,-347,2935,-354,2933,-363,2928,-373,2926,-383,2926,-404,2964,-452,2981,-452,2986,-450,2993,-447,2998,-445,3002,-440,3005,-433,2966,-433,2959,-431,2954,-423,2947,-419,2945,-407,2945,-380,2947,-371,2959,-359,2966,-354,3004,-354,2998,-342,2988,-335xe" filled="t" fillcolor="#000000" stroked="f">
                <v:path arrowok="t"/>
                <v:fill type="solid"/>
              </v:shape>
              <v:shape style="position:absolute;left:2926;top:-493;width:98;height:158" coordorigin="2926,-493" coordsize="98,158" path="m3024,-337l3005,-337,3005,-356,3024,-356,3024,-337xe" filled="t" fillcolor="#000000" stroked="f">
                <v:path arrowok="t"/>
                <v:fill type="solid"/>
              </v:shape>
            </v:group>
            <v:group style="position:absolute;left:3049;top:-452;width:107;height:116" coordorigin="3049,-452" coordsize="107,116">
              <v:shape style="position:absolute;left:3049;top:-452;width:107;height:116" coordorigin="3049,-452" coordsize="107,116" path="m3090,-336l3073,-344,3055,-362,3050,-380,3049,-407,3055,-425,3069,-443,3086,-450,3110,-452,3127,-446,3144,-433,3091,-433,3084,-431,3077,-426,3067,-416,3067,-407,3154,-407,3156,-392,3156,-387,3067,-387,3067,-378,3072,-368,3084,-356,3094,-354,3148,-354,3146,-351,3132,-342,3116,-337,3090,-336xe" filled="t" fillcolor="#000000" stroked="f">
                <v:path arrowok="t"/>
                <v:fill type="solid"/>
              </v:shape>
              <v:shape style="position:absolute;left:3049;top:-452;width:107;height:116" coordorigin="3049,-452" coordsize="107,116" path="m3154,-407l3137,-407,3132,-421,3127,-423,3122,-431,3113,-433,3144,-433,3146,-432,3153,-414,3154,-407xe" filled="t" fillcolor="#000000" stroked="f">
                <v:path arrowok="t"/>
                <v:fill type="solid"/>
              </v:shape>
              <v:shape style="position:absolute;left:3049;top:-452;width:107;height:116" coordorigin="3049,-452" coordsize="107,116" path="m3148,-354l3110,-354,3118,-356,3122,-359,3130,-361,3132,-366,3137,-373,3154,-371,3151,-359,3148,-354xe" filled="t" fillcolor="#000000" stroked="f">
                <v:path arrowok="t"/>
                <v:fill type="solid"/>
              </v:shape>
              <v:shape style="position:absolute;left:3174;top:-507;width:2732;height:223" type="#_x0000_t75">
                <v:imagedata r:id="rId118" o:title=""/>
              </v:shape>
            </v:group>
            <v:group style="position:absolute;left:5926;top:-359;width:22;height:22" coordorigin="5926,-359" coordsize="22,22">
              <v:shape style="position:absolute;left:5926;top:-359;width:22;height:22" coordorigin="5926,-359" coordsize="22,22" path="m5926,-348l5947,-348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0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9"/>
          <w:w w:val="10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Q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305" w:lineRule="auto" w:before="63"/>
        <w:ind w:left="2755" w:right="2760"/>
        <w:jc w:val="center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4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5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3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2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18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4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6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7"/>
          <w:w w:val="11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0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1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220" w:lineRule="exact" w:before="8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after="0" w:line="220" w:lineRule="exact"/>
        <w:rPr>
          <w:sz w:val="22"/>
          <w:szCs w:val="22"/>
        </w:rPr>
        <w:sectPr>
          <w:pgSz w:w="12240" w:h="15840"/>
          <w:pgMar w:header="679" w:footer="0" w:top="960" w:bottom="280" w:left="840" w:right="840"/>
        </w:sectPr>
      </w:pPr>
    </w:p>
    <w:p>
      <w:pPr>
        <w:spacing w:line="180" w:lineRule="exact" w:before="7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996" w:right="0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2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0.</w:t>
      </w:r>
      <w:r>
        <w:rPr>
          <w:rFonts w:ascii="Times New Roman" w:hAnsi="Times New Roman" w:cs="Times New Roman" w:eastAsia="Times New Roman"/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-25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no</w:t>
      </w:r>
      <w:r>
        <w:rPr>
          <w:b w:val="0"/>
          <w:bCs w:val="0"/>
          <w:spacing w:val="5"/>
          <w:w w:val="115"/>
        </w:rPr>
        <w:t> </w:t>
      </w:r>
      <w:r>
        <w:rPr>
          <w:b w:val="0"/>
          <w:bCs w:val="0"/>
          <w:spacing w:val="-2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6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4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á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0"/>
          <w:w w:val="115"/>
        </w:rPr>
        <w:t>po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3"/>
          <w:w w:val="115"/>
        </w:rPr>
        <w:t> </w:t>
      </w:r>
      <w:r>
        <w:rPr>
          <w:b w:val="0"/>
          <w:bCs w:val="0"/>
          <w:spacing w:val="2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o.</w:t>
      </w:r>
      <w:r>
        <w:rPr>
          <w:b w:val="0"/>
          <w:bCs w:val="0"/>
          <w:spacing w:val="0"/>
          <w:w w:val="100"/>
        </w:rPr>
      </w:r>
    </w:p>
    <w:p>
      <w:pPr>
        <w:pStyle w:val="BodyText"/>
        <w:spacing w:before="79"/>
        <w:ind w:left="100" w:right="0"/>
        <w:jc w:val="left"/>
        <w:rPr>
          <w:rFonts w:ascii="Times New Roman" w:hAnsi="Times New Roman" w:cs="Times New Roman" w:eastAsia="Times New Roman"/>
        </w:rPr>
      </w:pPr>
      <w:r>
        <w:rPr>
          <w:spacing w:val="0"/>
          <w:w w:val="125"/>
        </w:rPr>
        <w:br w:type="column"/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2" w:equalWidth="0">
            <w:col w:w="9702" w:space="40"/>
            <w:col w:w="818"/>
          </w:cols>
        </w:sectPr>
      </w:pPr>
    </w:p>
    <w:p>
      <w:pPr>
        <w:spacing w:line="280" w:lineRule="exact" w:before="11"/>
        <w:rPr>
          <w:sz w:val="28"/>
          <w:szCs w:val="28"/>
        </w:rPr>
      </w:pPr>
      <w:r>
        <w:rPr>
          <w:sz w:val="28"/>
          <w:szCs w:val="28"/>
        </w:rPr>
      </w:r>
    </w:p>
    <w:p>
      <w:pPr>
        <w:spacing w:after="0" w:line="280" w:lineRule="exact"/>
        <w:rPr>
          <w:sz w:val="28"/>
          <w:szCs w:val="28"/>
        </w:rPr>
        <w:sectPr>
          <w:type w:val="continuous"/>
          <w:pgSz w:w="12240" w:h="15840"/>
          <w:pgMar w:top="960" w:bottom="280" w:left="840" w:right="840"/>
        </w:sectPr>
      </w:pPr>
    </w:p>
    <w:p>
      <w:pPr>
        <w:pStyle w:val="BodyText"/>
        <w:spacing w:before="79"/>
        <w:ind w:left="0" w:right="0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2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0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-4"/>
          <w:w w:val="10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0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line="180" w:lineRule="exact" w:before="4"/>
        <w:rPr>
          <w:sz w:val="18"/>
          <w:szCs w:val="18"/>
        </w:rPr>
      </w:pPr>
      <w:r>
        <w:rPr/>
        <w:br w:type="column"/>
      </w: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left="0" w:right="121"/>
        <w:jc w:val="righ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-10"/>
          <w:w w:val="11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g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</w:rPr>
        <w:sectPr>
          <w:type w:val="continuous"/>
          <w:pgSz w:w="12240" w:h="15840"/>
          <w:pgMar w:top="960" w:bottom="280" w:left="840" w:right="840"/>
          <w:cols w:num="2" w:equalWidth="0">
            <w:col w:w="6103" w:space="40"/>
            <w:col w:w="4417"/>
          </w:cols>
        </w:sectPr>
      </w:pPr>
    </w:p>
    <w:p>
      <w:pPr>
        <w:pStyle w:val="BodyText"/>
        <w:spacing w:before="65"/>
        <w:ind w:left="996" w:right="0"/>
        <w:jc w:val="left"/>
      </w:pPr>
      <w:r>
        <w:rPr/>
        <w:pict>
          <v:group style="position:absolute;margin-left:48.584999pt;margin-top:19.902719pt;width:77.824996pt;height:9.100001pt;mso-position-horizontal-relative:page;mso-position-vertical-relative:paragraph;z-index:-1632" coordorigin="972,398" coordsize="1556,182">
            <v:shape style="position:absolute;left:972;top:399;width:1520;height:177" type="#_x0000_t75">
              <v:imagedata r:id="rId119" o:title=""/>
            </v:shape>
            <v:group style="position:absolute;left:2516;top:410;width:2;height:158" coordorigin="2516,410" coordsize="2,158">
              <v:shape style="position:absolute;left:2516;top:410;width:2;height:158" coordorigin="2516,410" coordsize="0,158" path="m2516,568l2516,410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30.065002pt;margin-top:19.902721pt;width:13.985003pt;height:9.1pt;mso-position-horizontal-relative:page;mso-position-vertical-relative:paragraph;z-index:-1631" coordorigin="2601,398" coordsize="280,182">
            <v:group style="position:absolute;left:2609;top:410;width:98;height:158" coordorigin="2609,410" coordsize="98,158">
              <v:shape style="position:absolute;left:2609;top:410;width:98;height:158" coordorigin="2609,410" coordsize="98,158" path="m2707,566l2688,566,2688,549,2666,549,2674,547,2681,542,2686,535,2688,525,2688,499,2686,487,2674,475,2666,470,2688,470,2688,410,2707,410,2707,566xe" filled="t" fillcolor="#000000" stroked="f">
                <v:path arrowok="t"/>
                <v:fill type="solid"/>
              </v:shape>
              <v:shape style="position:absolute;left:2609;top:410;width:98;height:158" coordorigin="2609,410" coordsize="98,158" path="m2671,568l2650,568,2640,566,2626,556,2616,542,2611,532,2609,523,2609,499,2611,489,2616,479,2618,470,2633,460,2640,453,2647,451,2664,451,2671,453,2676,458,2681,460,2686,465,2688,470,2650,470,2642,475,2630,487,2628,496,2628,525,2633,535,2645,547,2652,549,2688,549,2681,563,2671,568xe" filled="t" fillcolor="#000000" stroked="f">
                <v:path arrowok="t"/>
                <v:fill type="solid"/>
              </v:shape>
            </v:group>
            <v:group style="position:absolute;left:2732;top:451;width:107;height:116" coordorigin="2732,451" coordsize="107,116">
              <v:shape style="position:absolute;left:2732;top:451;width:107;height:116" coordorigin="2732,451" coordsize="107,116" path="m2773,567l2756,560,2738,543,2733,525,2732,497,2739,479,2753,462,2769,454,2792,451,2811,457,2826,470,2777,470,2767,472,2762,477,2755,482,2750,489,2750,496,2837,496,2839,511,2839,515,2750,515,2750,527,2755,535,2762,542,2770,547,2777,549,2832,549,2830,554,2816,563,2801,567,2773,567xe" filled="t" fillcolor="#000000" stroked="f">
                <v:path arrowok="t"/>
                <v:fill type="solid"/>
              </v:shape>
              <v:shape style="position:absolute;left:2732;top:451;width:107;height:116" coordorigin="2732,451" coordsize="107,116" path="m2837,496l2820,496,2820,489,2815,484,2813,479,2806,475,2796,470,2826,470,2828,471,2836,488,2837,496xe" filled="t" fillcolor="#000000" stroked="f">
                <v:path arrowok="t"/>
                <v:fill type="solid"/>
              </v:shape>
              <v:shape style="position:absolute;left:2732;top:451;width:107;height:116" coordorigin="2732,451" coordsize="107,116" path="m2832,549l2801,549,2808,547,2818,537,2820,530,2839,532,2834,544,2832,549xe" filled="t" fillcolor="#000000" stroked="f">
                <v:path arrowok="t"/>
                <v:fill type="solid"/>
              </v:shape>
            </v:group>
            <v:group style="position:absolute;left:2869;top:410;width:2;height:158" coordorigin="2869,410" coordsize="2,158">
              <v:shape style="position:absolute;left:2869;top:410;width:2;height:158" coordorigin="2869,410" coordsize="0,158" path="m2869,568l2869,410e" filled="f" stroked="t" strokeweight="1.180001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147.837524pt;margin-top:19.482698pt;width:61.852461pt;height:9.520022pt;mso-position-horizontal-relative:page;mso-position-vertical-relative:paragraph;z-index:-1630" coordorigin="2957,390" coordsize="1237,190">
            <v:group style="position:absolute;left:2964;top:407;width:146;height:160" coordorigin="2964,407" coordsize="146,160">
              <v:shape style="position:absolute;left:2964;top:407;width:146;height:160" coordorigin="2964,407" coordsize="146,160" path="m3036,568l2971,524,2964,483,2968,464,3023,410,3043,407,3055,407,3065,410,3074,415,3084,417,3094,427,3034,427,3012,434,2998,448,2988,467,2986,477,2986,503,2988,513,2998,532,3005,539,3024,549,3106,549,3101,554,3089,559,3076,565,3060,568,3036,568xe" filled="t" fillcolor="#000000" stroked="f">
                <v:path arrowok="t"/>
                <v:fill type="solid"/>
              </v:shape>
              <v:shape style="position:absolute;left:2964;top:407;width:146;height:160" coordorigin="2964,407" coordsize="146,160" path="m3089,460l3084,446,3079,443,3077,439,3072,434,3050,427,3094,427,3096,429,3101,436,3106,446,3108,455,3089,460xe" filled="t" fillcolor="#000000" stroked="f">
                <v:path arrowok="t"/>
                <v:fill type="solid"/>
              </v:shape>
              <v:shape style="position:absolute;left:2964;top:407;width:146;height:160" coordorigin="2964,407" coordsize="146,160" path="m3106,549l3062,549,3070,544,3079,542,3084,539,3089,535,3089,506,3046,506,3046,487,3110,487,3110,544,3106,549xe" filled="t" fillcolor="#000000" stroked="f">
                <v:path arrowok="t"/>
                <v:fill type="solid"/>
              </v:shape>
            </v:group>
            <v:group style="position:absolute;left:3135;top:451;width:103;height:118" coordorigin="3135,451" coordsize="103,118">
              <v:shape style="position:absolute;left:3135;top:451;width:103;height:118" coordorigin="3135,451" coordsize="103,118" path="m3204,568l3141,544,3135,499,3140,479,3152,464,3168,454,3190,451,3208,456,3225,470,3178,470,3168,475,3163,482,3156,487,3154,496,3154,523,3156,535,3163,539,3168,547,3178,549,3229,549,3228,551,3221,559,3214,563,3204,568xe" filled="t" fillcolor="#000000" stroked="f">
                <v:path arrowok="t"/>
                <v:fill type="solid"/>
              </v:shape>
              <v:shape style="position:absolute;left:3135;top:451;width:103;height:118" coordorigin="3135,451" coordsize="103,118" path="m3229,549l3194,549,3204,547,3209,539,3216,535,3218,523,3218,496,3216,487,3209,482,3204,475,3194,470,3225,470,3235,487,3238,508,3238,523,3235,535,3230,544,3229,549xe" filled="t" fillcolor="#000000" stroked="f">
                <v:path arrowok="t"/>
                <v:fill type="solid"/>
              </v:shape>
            </v:group>
            <v:group style="position:absolute;left:3262;top:410;width:98;height:158" coordorigin="3262,410" coordsize="98,158">
              <v:shape style="position:absolute;left:3262;top:410;width:98;height:158" coordorigin="3262,410" coordsize="98,158" path="m3281,566l3262,566,3262,410,3281,410,3281,470,3302,470,3295,475,3283,487,3281,496,3281,532,3286,537,3290,547,3300,549,3281,549,3281,566xe" filled="t" fillcolor="#000000" stroked="f">
                <v:path arrowok="t"/>
                <v:fill type="solid"/>
              </v:shape>
              <v:shape style="position:absolute;left:3262;top:410;width:98;height:158" coordorigin="3262,410" coordsize="98,158" path="m3324,568l3298,568,3288,563,3281,549,3317,549,3324,547,3336,535,3341,523,3341,496,3338,487,3326,475,3319,470,3281,470,3288,458,3298,451,3319,451,3324,453,3338,458,3343,463,3346,467,3350,472,3360,501,3360,517,3355,538,3346,554,3336,563,3324,568xe" filled="t" fillcolor="#000000" stroked="f">
                <v:path arrowok="t"/>
                <v:fill type="solid"/>
              </v:shape>
            </v:group>
            <v:group style="position:absolute;left:3391;top:400;width:2;height:166" coordorigin="3391,400" coordsize="2,166">
              <v:shape style="position:absolute;left:3391;top:400;width:2;height:166" coordorigin="3391,400" coordsize="0,166" path="m3391,566l3391,400e" filled="f" stroked="t" strokeweight="1.06pt" strokecolor="#000000">
                <v:path arrowok="t"/>
              </v:shape>
            </v:group>
            <v:group style="position:absolute;left:3426;top:451;width:107;height:116" coordorigin="3426,451" coordsize="107,116">
              <v:shape style="position:absolute;left:3426;top:451;width:107;height:116" coordorigin="3426,451" coordsize="107,116" path="m3467,567l3450,560,3432,543,3427,525,3426,498,3432,479,3445,462,3462,454,3485,451,3503,458,3518,470,3468,470,3461,472,3446,482,3444,489,3444,496,3531,496,3533,511,3533,515,3444,515,3444,527,3454,542,3461,547,3470,549,3524,549,3521,554,3509,563,3494,567,3467,567xe" filled="t" fillcolor="#000000" stroked="f">
                <v:path arrowok="t"/>
                <v:fill type="solid"/>
              </v:shape>
              <v:shape style="position:absolute;left:3426;top:451;width:107;height:116" coordorigin="3426,451" coordsize="107,116" path="m3531,496l3514,496,3511,489,3509,484,3504,479,3490,470,3518,470,3521,472,3530,488,3531,496xe" filled="t" fillcolor="#000000" stroked="f">
                <v:path arrowok="t"/>
                <v:fill type="solid"/>
              </v:shape>
              <v:shape style="position:absolute;left:3426;top:451;width:107;height:116" coordorigin="3426,451" coordsize="107,116" path="m3524,549l3494,549,3499,547,3509,537,3514,530,3530,532,3528,544,3524,549xe" filled="t" fillcolor="#000000" stroked="f">
                <v:path arrowok="t"/>
                <v:fill type="solid"/>
              </v:shape>
            </v:group>
            <v:group style="position:absolute;left:3552;top:451;width:60;height:115" coordorigin="3552,451" coordsize="60,115">
              <v:shape style="position:absolute;left:3552;top:451;width:60;height:115" coordorigin="3552,451" coordsize="60,115" path="m3607,475l3598,470,3569,470,3574,463,3581,455,3586,453,3588,451,3600,451,3607,453,3612,458,3607,475xe" filled="t" fillcolor="#000000" stroked="f">
                <v:path arrowok="t"/>
                <v:fill type="solid"/>
              </v:shape>
              <v:shape style="position:absolute;left:3552;top:451;width:60;height:115" coordorigin="3552,451" coordsize="60,115" path="m3571,566l3552,566,3552,453,3569,453,3569,470,3588,470,3586,472,3581,475,3578,477,3576,482,3576,484,3571,499,3571,566xe" filled="t" fillcolor="#000000" stroked="f">
                <v:path arrowok="t"/>
                <v:fill type="solid"/>
              </v:shape>
            </v:group>
            <v:group style="position:absolute;left:3626;top:451;width:94;height:115" coordorigin="3626,451" coordsize="94,115">
              <v:shape style="position:absolute;left:3626;top:451;width:94;height:115" coordorigin="3626,451" coordsize="94,115" path="m3715,469l3646,469,3660,456,3682,451,3686,451,3694,453,3698,455,3706,458,3713,465,3715,469xe" filled="t" fillcolor="#000000" stroked="f">
                <v:path arrowok="t"/>
                <v:fill type="solid"/>
              </v:shape>
              <v:shape style="position:absolute;left:3626;top:451;width:94;height:115" coordorigin="3626,451" coordsize="94,115" path="m3646,566l3626,566,3626,453,3646,453,3646,469,3715,469,3715,470,3667,470,3653,479,3648,484,3646,494,3646,566xe" filled="t" fillcolor="#000000" stroked="f">
                <v:path arrowok="t"/>
                <v:fill type="solid"/>
              </v:shape>
              <v:shape style="position:absolute;left:3626;top:451;width:94;height:115" coordorigin="3626,451" coordsize="94,115" path="m3720,566l3701,566,3701,494,3698,487,3698,484,3696,479,3694,477,3689,475,3686,472,3682,470,3715,470,3718,475,3718,482,3720,489,3720,566xe" filled="t" fillcolor="#000000" stroked="f">
                <v:path arrowok="t"/>
                <v:fill type="solid"/>
              </v:shape>
            </v:group>
            <v:group style="position:absolute;left:3742;top:451;width:102;height:118" coordorigin="3742,451" coordsize="102,118">
              <v:shape style="position:absolute;left:3742;top:451;width:102;height:118" coordorigin="3742,451" coordsize="102,118" path="m3811,568l3749,544,3742,499,3748,479,3759,464,3775,454,3797,451,3816,456,3832,470,3785,470,3778,475,3766,487,3761,496,3761,523,3766,535,3778,547,3785,549,3837,549,3835,551,3828,559,3821,563,3811,568xe" filled="t" fillcolor="#000000" stroked="f">
                <v:path arrowok="t"/>
                <v:fill type="solid"/>
              </v:shape>
              <v:shape style="position:absolute;left:3742;top:451;width:102;height:118" coordorigin="3742,451" coordsize="102,118" path="m3837,549l3804,549,3811,547,3816,539,3823,535,3826,523,3826,496,3823,487,3816,482,3811,475,3804,470,3833,470,3842,487,3845,508,3845,523,3842,535,3840,544,3837,549xe" filled="t" fillcolor="#000000" stroked="f">
                <v:path arrowok="t"/>
                <v:fill type="solid"/>
              </v:shape>
            </v:group>
            <v:group style="position:absolute;left:3922;top:410;width:98;height:158" coordorigin="3922,410" coordsize="98,158">
              <v:shape style="position:absolute;left:3922;top:410;width:98;height:158" coordorigin="3922,410" coordsize="98,158" path="m4020,566l4001,566,4001,549,3979,549,3986,547,3994,542,3998,535,4001,525,4001,499,3998,487,3986,475,3979,470,4001,470,4001,410,4020,410,4020,566xe" filled="t" fillcolor="#000000" stroked="f">
                <v:path arrowok="t"/>
                <v:fill type="solid"/>
              </v:shape>
              <v:shape style="position:absolute;left:3922;top:410;width:98;height:158" coordorigin="3922,410" coordsize="98,158" path="m3984,568l3962,568,3953,566,3938,556,3929,542,3924,532,3922,523,3922,499,3924,489,3929,479,3931,470,3946,460,3953,453,3960,451,3977,451,3984,453,3989,458,3994,460,3998,465,4001,470,3962,470,3955,475,3943,487,3941,496,3941,525,3943,535,3950,539,3955,547,3962,549,4001,549,3994,563,3984,568xe" filled="t" fillcolor="#000000" stroked="f">
                <v:path arrowok="t"/>
                <v:fill type="solid"/>
              </v:shape>
            </v:group>
            <v:group style="position:absolute;left:4045;top:451;width:107;height:116" coordorigin="4045,451" coordsize="107,116">
              <v:shape style="position:absolute;left:4045;top:451;width:107;height:116" coordorigin="4045,451" coordsize="107,116" path="m4086,567l4069,560,4051,543,4046,525,4045,497,4051,479,4065,462,4082,454,4105,451,4124,457,4139,470,4090,470,4080,472,4073,477,4068,482,4063,489,4063,496,4150,496,4152,511,4152,515,4063,515,4063,527,4068,535,4075,542,4082,547,4090,549,4145,549,4142,554,4128,563,4113,567,4086,567xe" filled="t" fillcolor="#000000" stroked="f">
                <v:path arrowok="t"/>
                <v:fill type="solid"/>
              </v:shape>
              <v:shape style="position:absolute;left:4045;top:451;width:107;height:116" coordorigin="4045,451" coordsize="107,116" path="m4150,496l4133,496,4130,489,4126,479,4118,475,4109,470,4139,470,4141,471,4149,488,4150,496xe" filled="t" fillcolor="#000000" stroked="f">
                <v:path arrowok="t"/>
                <v:fill type="solid"/>
              </v:shape>
              <v:shape style="position:absolute;left:4045;top:451;width:107;height:116" coordorigin="4045,451" coordsize="107,116" path="m4145,549l4114,549,4118,547,4126,542,4128,537,4133,530,4152,532,4147,544,4145,549xe" filled="t" fillcolor="#000000" stroked="f">
                <v:path arrowok="t"/>
                <v:fill type="solid"/>
              </v:shape>
            </v:group>
            <v:group style="position:absolute;left:4182;top:410;width:2;height:158" coordorigin="4182,410" coordsize="2,158">
              <v:shape style="position:absolute;left:4182;top:410;width:2;height:158" coordorigin="4182,410" coordsize="0,158" path="m4182,568l4182,410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212.850006pt;margin-top:20.117695pt;width:37.100008pt;height:8.885027pt;mso-position-horizontal-relative:page;mso-position-vertical-relative:paragraph;z-index:-1629" coordorigin="4257,402" coordsize="742,178">
            <v:group style="position:absolute;left:4284;top:420;width:113;height:2" coordorigin="4284,420" coordsize="113,2">
              <v:shape style="position:absolute;left:4284;top:420;width:113;height:2" coordorigin="4284,420" coordsize="113,0" path="m4284,420l4397,420e" filled="f" stroked="t" strokeweight="1.1pt" strokecolor="#000000">
                <v:path arrowok="t"/>
              </v:shape>
            </v:group>
            <v:group style="position:absolute;left:4284;top:430;width:22;height:44" coordorigin="4284,430" coordsize="22,44">
              <v:shape style="position:absolute;left:4284;top:430;width:22;height:44" coordorigin="4284,430" coordsize="22,44" path="m4284,452l4306,452e" filled="f" stroked="t" strokeweight="2.3pt" strokecolor="#000000">
                <v:path arrowok="t"/>
              </v:shape>
            </v:group>
            <v:group style="position:absolute;left:4284;top:484;width:108;height:2" coordorigin="4284,484" coordsize="108,2">
              <v:shape style="position:absolute;left:4284;top:484;width:108;height:2" coordorigin="4284,484" coordsize="108,0" path="m4284,484l4392,484e" filled="f" stroked="t" strokeweight="1.1pt" strokecolor="#000000">
                <v:path arrowok="t"/>
              </v:shape>
            </v:group>
            <v:group style="position:absolute;left:4284;top:494;width:22;height:52" coordorigin="4284,494" coordsize="22,52">
              <v:shape style="position:absolute;left:4284;top:494;width:22;height:52" coordorigin="4284,494" coordsize="22,52" path="m4284,520l4306,520e" filled="f" stroked="t" strokeweight="2.7pt" strokecolor="#000000">
                <v:path arrowok="t"/>
              </v:shape>
            </v:group>
            <v:group style="position:absolute;left:4284;top:556;width:118;height:2" coordorigin="4284,556" coordsize="118,2">
              <v:shape style="position:absolute;left:4284;top:556;width:118;height:2" coordorigin="4284,556" coordsize="118,0" path="m4284,556l4402,556e" filled="f" stroked="t" strokeweight="1.1pt" strokecolor="#000000">
                <v:path arrowok="t"/>
              </v:shape>
            </v:group>
            <v:group style="position:absolute;left:4421;top:451;width:96;height:118" coordorigin="4421,451" coordsize="96,118">
              <v:shape style="position:absolute;left:4421;top:451;width:96;height:118" coordorigin="4421,451" coordsize="96,118" path="m4512,549l4486,549,4490,547,4498,539,4498,532,4495,527,4490,527,4488,525,4481,523,4471,520,4457,518,4445,513,4430,506,4428,501,4423,496,4423,475,4426,470,4435,460,4440,458,4442,455,4450,453,4454,453,4459,451,4474,451,4483,453,4498,458,4502,463,4506,470,4459,470,4452,472,4447,475,4442,479,4442,487,4447,491,4450,491,4452,494,4459,494,4469,496,4483,501,4493,503,4498,506,4505,508,4510,511,4514,520,4517,527,4517,539,4514,547,4512,549xe" filled="t" fillcolor="#000000" stroked="f">
                <v:path arrowok="t"/>
                <v:fill type="solid"/>
              </v:shape>
              <v:shape style="position:absolute;left:4421;top:451;width:96;height:118" coordorigin="4421,451" coordsize="96,118" path="m4493,487l4493,482,4488,479,4486,475,4476,470,4506,470,4510,477,4512,484,4493,487xe" filled="t" fillcolor="#000000" stroked="f">
                <v:path arrowok="t"/>
                <v:fill type="solid"/>
              </v:shape>
              <v:shape style="position:absolute;left:4421;top:451;width:96;height:118" coordorigin="4421,451" coordsize="96,118" path="m4488,568l4454,568,4442,566,4435,561,4428,554,4423,544,4421,532,4440,530,4440,537,4445,542,4450,544,4454,549,4512,549,4510,551,4507,556,4502,561,4495,566,4488,568xe" filled="t" fillcolor="#000000" stroked="f">
                <v:path arrowok="t"/>
                <v:fill type="solid"/>
              </v:shape>
            </v:group>
            <v:group style="position:absolute;left:4524;top:415;width:55;height:154" coordorigin="4524,415" coordsize="55,154">
              <v:shape style="position:absolute;left:4524;top:415;width:55;height:154" coordorigin="4524,415" coordsize="55,154" path="m4558,453l4538,453,4538,427,4558,415,4558,453xe" filled="t" fillcolor="#000000" stroked="f">
                <v:path arrowok="t"/>
                <v:fill type="solid"/>
              </v:shape>
              <v:shape style="position:absolute;left:4524;top:415;width:55;height:154" coordorigin="4524,415" coordsize="55,154" path="m4577,472l4524,472,4524,453,4577,453,4577,472xe" filled="t" fillcolor="#000000" stroked="f">
                <v:path arrowok="t"/>
                <v:fill type="solid"/>
              </v:shape>
              <v:shape style="position:absolute;left:4524;top:415;width:55;height:154" coordorigin="4524,415" coordsize="55,154" path="m4579,568l4553,568,4550,566,4546,563,4541,559,4541,554,4538,547,4538,472,4558,472,4558,539,4560,544,4560,547,4562,549,4572,549,4574,551,4577,551,4579,568xe" filled="t" fillcolor="#000000" stroked="f">
                <v:path arrowok="t"/>
                <v:fill type="solid"/>
              </v:shape>
            </v:group>
            <v:group style="position:absolute;left:4594;top:451;width:103;height:118" coordorigin="4594,451" coordsize="103,118">
              <v:shape style="position:absolute;left:4594;top:451;width:103;height:118" coordorigin="4594,451" coordsize="103,118" path="m4615,489l4596,487,4596,479,4601,472,4603,467,4613,458,4620,455,4630,453,4637,451,4656,451,4666,453,4670,455,4678,458,4682,460,4685,465,4687,467,4688,470,4634,470,4620,477,4618,484,4615,489xe" filled="t" fillcolor="#000000" stroked="f">
                <v:path arrowok="t"/>
                <v:fill type="solid"/>
              </v:shape>
              <v:shape style="position:absolute;left:4594;top:451;width:103;height:118" coordorigin="4594,451" coordsize="103,118" path="m4646,568l4620,568,4610,566,4603,561,4596,554,4594,547,4594,527,4598,518,4603,513,4608,511,4610,508,4620,503,4630,503,4637,501,4654,499,4666,499,4673,494,4673,484,4670,479,4666,477,4661,472,4654,470,4688,470,4690,472,4690,479,4692,482,4692,513,4673,513,4666,515,4654,518,4639,520,4632,520,4627,523,4622,523,4620,525,4618,525,4613,530,4613,539,4615,544,4618,547,4622,549,4692,549,4692,551,4673,551,4666,559,4658,563,4654,566,4646,568xe" filled="t" fillcolor="#000000" stroked="f">
                <v:path arrowok="t"/>
                <v:fill type="solid"/>
              </v:shape>
              <v:shape style="position:absolute;left:4594;top:451;width:103;height:118" coordorigin="4594,451" coordsize="103,118" path="m4692,549l4649,549,4656,547,4661,542,4666,539,4668,535,4670,532,4673,527,4673,513,4692,513,4692,549xe" filled="t" fillcolor="#000000" stroked="f">
                <v:path arrowok="t"/>
                <v:fill type="solid"/>
              </v:shape>
              <v:shape style="position:absolute;left:4594;top:451;width:103;height:118" coordorigin="4594,451" coordsize="103,118" path="m4697,566l4678,566,4675,563,4673,559,4673,551,4692,551,4692,556,4697,566xe" filled="t" fillcolor="#000000" stroked="f">
                <v:path arrowok="t"/>
                <v:fill type="solid"/>
              </v:shape>
            </v:group>
            <v:group style="position:absolute;left:4711;top:410;width:98;height:158" coordorigin="4711,410" coordsize="98,158">
              <v:shape style="position:absolute;left:4711;top:410;width:98;height:158" coordorigin="4711,410" coordsize="98,158" path="m4810,566l4790,566,4790,549,4769,549,4776,547,4783,542,4788,535,4790,525,4790,499,4788,487,4776,475,4769,470,4790,470,4790,410,4810,410,4810,566xe" filled="t" fillcolor="#000000" stroked="f">
                <v:path arrowok="t"/>
                <v:fill type="solid"/>
              </v:shape>
              <v:shape style="position:absolute;left:4711;top:410;width:98;height:158" coordorigin="4711,410" coordsize="98,158" path="m4774,568l4752,568,4742,566,4728,556,4718,542,4714,532,4711,523,4711,499,4714,489,4718,479,4721,470,4735,460,4742,453,4752,451,4766,451,4774,453,4778,458,4783,460,4788,465,4790,470,4752,470,4745,475,4740,479,4735,487,4730,496,4730,525,4735,535,4747,547,4754,549,4790,549,4783,563,4774,568xe" filled="t" fillcolor="#000000" stroked="f">
                <v:path arrowok="t"/>
                <v:fill type="solid"/>
              </v:shape>
            </v:group>
            <v:group style="position:absolute;left:4837;top:451;width:103;height:118" coordorigin="4837,451" coordsize="103,118">
              <v:shape style="position:absolute;left:4837;top:451;width:103;height:118" coordorigin="4837,451" coordsize="103,118" path="m4906,568l4843,544,4837,499,4842,479,4854,464,4870,454,4891,451,4910,456,4927,470,4879,470,4870,475,4865,482,4858,487,4855,496,4855,523,4858,535,4865,539,4870,547,4879,549,4930,549,4930,551,4922,559,4915,563,4906,568xe" filled="t" fillcolor="#000000" stroked="f">
                <v:path arrowok="t"/>
                <v:fill type="solid"/>
              </v:shape>
              <v:shape style="position:absolute;left:4837;top:451;width:103;height:118" coordorigin="4837,451" coordsize="103,118" path="m4930,549l4896,549,4906,547,4910,539,4918,535,4920,523,4920,496,4918,487,4910,482,4906,475,4896,470,4927,470,4936,487,4939,508,4939,523,4937,535,4932,544,4930,549xe" filled="t" fillcolor="#000000" stroked="f">
                <v:path arrowok="t"/>
                <v:fill type="solid"/>
              </v:shape>
            </v:group>
            <v:group style="position:absolute;left:4966;top:547;width:22;height:22" coordorigin="4966,547" coordsize="22,22">
              <v:shape style="position:absolute;left:4966;top:547;width:22;height:22" coordorigin="4966,547" coordsize="22,22" path="m4966,557l4987,557e" filled="f" stroked="t" strokeweight="1.180002pt" strokecolor="#000000">
                <v:path arrowok="t"/>
              </v:shape>
            </v:group>
            <w10:wrap type="none"/>
          </v:group>
        </w:pic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20"/>
          <w:w w:val="11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1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1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15"/>
        </w:rPr>
        <w:t>m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15"/>
        </w:rPr>
        <w:t>.</w:t>
      </w:r>
      <w:r>
        <w:rPr>
          <w:rFonts w:ascii="Times New Roman" w:hAnsi="Times New Roman" w:cs="Times New Roman" w:eastAsia="Times New Roman"/>
          <w:b w:val="0"/>
          <w:bCs w:val="0"/>
          <w:spacing w:val="2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ea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á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v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go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22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2"/>
          <w:w w:val="115"/>
        </w:rPr>
        <w:t>g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1"/>
          <w:w w:val="115"/>
        </w:rPr>
        <w:t> 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pub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ón</w:t>
      </w:r>
      <w:r>
        <w:rPr>
          <w:b w:val="0"/>
          <w:bCs w:val="0"/>
          <w:spacing w:val="19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0"/>
          <w:w w:val="115"/>
        </w:rPr>
        <w:t> 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00"/>
        </w:rPr>
      </w:r>
    </w:p>
    <w:p>
      <w:pPr>
        <w:spacing w:line="190" w:lineRule="exact" w:before="8"/>
        <w:rPr>
          <w:sz w:val="19"/>
          <w:szCs w:val="19"/>
        </w:rPr>
      </w:pPr>
      <w:r>
        <w:rPr>
          <w:sz w:val="19"/>
          <w:szCs w:val="19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before="79"/>
        <w:ind w:left="6672" w:right="0"/>
        <w:jc w:val="left"/>
        <w:rPr>
          <w:rFonts w:ascii="Times New Roman" w:hAnsi="Times New Roman" w:cs="Times New Roman" w:eastAsia="Times New Roman"/>
        </w:rPr>
      </w:pP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p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li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cac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ó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-17"/>
          <w:w w:val="125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v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5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i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5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5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5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00"/>
        </w:rPr>
      </w:r>
    </w:p>
    <w:p>
      <w:pPr>
        <w:pStyle w:val="BodyText"/>
        <w:spacing w:line="305" w:lineRule="auto" w:before="63"/>
        <w:ind w:left="122" w:right="129" w:firstLine="873"/>
        <w:jc w:val="left"/>
      </w:pP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A</w:t>
      </w:r>
      <w:r>
        <w:rPr>
          <w:rFonts w:ascii="Times New Roman" w:hAnsi="Times New Roman" w:cs="Times New Roman" w:eastAsia="Times New Roman"/>
          <w:b w:val="0"/>
          <w:bCs w:val="0"/>
          <w:spacing w:val="-2"/>
          <w:w w:val="120"/>
        </w:rPr>
        <w:t>r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t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í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c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l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rFonts w:ascii="Times New Roman" w:hAnsi="Times New Roman" w:cs="Times New Roman" w:eastAsia="Times New Roman"/>
          <w:b w:val="0"/>
          <w:bCs w:val="0"/>
          <w:spacing w:val="-31"/>
          <w:w w:val="120"/>
        </w:rPr>
        <w:t> </w:t>
      </w:r>
      <w:r>
        <w:rPr>
          <w:rFonts w:ascii="Times New Roman" w:hAnsi="Times New Roman" w:cs="Times New Roman" w:eastAsia="Times New Roman"/>
          <w:b w:val="0"/>
          <w:bCs w:val="0"/>
          <w:spacing w:val="2"/>
          <w:w w:val="120"/>
        </w:rPr>
        <w:t>S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e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gu</w:t>
      </w:r>
      <w:r>
        <w:rPr>
          <w:rFonts w:ascii="Times New Roman" w:hAnsi="Times New Roman" w:cs="Times New Roman" w:eastAsia="Times New Roman"/>
          <w:b w:val="0"/>
          <w:bCs w:val="0"/>
          <w:spacing w:val="-3"/>
          <w:w w:val="120"/>
        </w:rPr>
        <w:t>n</w:t>
      </w:r>
      <w:r>
        <w:rPr>
          <w:rFonts w:ascii="Times New Roman" w:hAnsi="Times New Roman" w:cs="Times New Roman" w:eastAsia="Times New Roman"/>
          <w:b w:val="0"/>
          <w:bCs w:val="0"/>
          <w:spacing w:val="1"/>
          <w:w w:val="120"/>
        </w:rPr>
        <w:t>d</w:t>
      </w:r>
      <w:r>
        <w:rPr>
          <w:rFonts w:ascii="Times New Roman" w:hAnsi="Times New Roman" w:cs="Times New Roman" w:eastAsia="Times New Roman"/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0"/>
          <w:w w:val="120"/>
        </w:rPr>
        <w:t>.</w:t>
      </w:r>
      <w:r>
        <w:rPr>
          <w:b w:val="0"/>
          <w:bCs w:val="0"/>
          <w:spacing w:val="-30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8"/>
          <w:w w:val="120"/>
        </w:rPr>
        <w:t> </w:t>
      </w:r>
      <w:r>
        <w:rPr>
          <w:b w:val="0"/>
          <w:bCs w:val="0"/>
          <w:spacing w:val="-3"/>
          <w:w w:val="120"/>
        </w:rPr>
        <w:t>p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3"/>
          <w:w w:val="120"/>
        </w:rPr>
        <w:t>n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8"/>
          <w:w w:val="120"/>
        </w:rPr>
        <w:t> </w:t>
      </w:r>
      <w:r>
        <w:rPr>
          <w:b w:val="0"/>
          <w:bCs w:val="0"/>
          <w:spacing w:val="0"/>
          <w:w w:val="120"/>
        </w:rPr>
        <w:t>li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m</w:t>
      </w:r>
      <w:r>
        <w:rPr>
          <w:b w:val="0"/>
          <w:bCs w:val="0"/>
          <w:spacing w:val="1"/>
          <w:w w:val="120"/>
        </w:rPr>
        <w:t>i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0"/>
          <w:w w:val="120"/>
        </w:rPr>
        <w:t>t</w:t>
      </w:r>
      <w:r>
        <w:rPr>
          <w:b w:val="0"/>
          <w:bCs w:val="0"/>
          <w:spacing w:val="-3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7"/>
          <w:w w:val="120"/>
        </w:rPr>
        <w:t> </w:t>
      </w:r>
      <w:r>
        <w:rPr>
          <w:b w:val="0"/>
          <w:bCs w:val="0"/>
          <w:spacing w:val="-3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0"/>
          <w:w w:val="120"/>
        </w:rPr>
        <w:t>á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-31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p</w:t>
      </w:r>
      <w:r>
        <w:rPr>
          <w:b w:val="0"/>
          <w:bCs w:val="0"/>
          <w:spacing w:val="0"/>
          <w:w w:val="120"/>
        </w:rPr>
        <w:t>li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b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30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9"/>
          <w:w w:val="120"/>
        </w:rPr>
        <w:t> 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9"/>
          <w:w w:val="120"/>
        </w:rPr>
        <w:t> 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2"/>
          <w:w w:val="120"/>
        </w:rPr>
        <w:t>v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u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2"/>
          <w:w w:val="120"/>
        </w:rPr>
        <w:t>c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3"/>
          <w:w w:val="120"/>
        </w:rPr>
        <w:t>n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30"/>
          <w:w w:val="120"/>
        </w:rPr>
        <w:t> </w:t>
      </w:r>
      <w:r>
        <w:rPr>
          <w:b w:val="0"/>
          <w:bCs w:val="0"/>
          <w:spacing w:val="0"/>
          <w:w w:val="120"/>
        </w:rPr>
        <w:t>q</w:t>
      </w:r>
      <w:r>
        <w:rPr>
          <w:b w:val="0"/>
          <w:bCs w:val="0"/>
          <w:spacing w:val="-3"/>
          <w:w w:val="120"/>
        </w:rPr>
        <w:t>u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28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-31"/>
          <w:w w:val="120"/>
        </w:rPr>
        <w:t> 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1"/>
          <w:w w:val="120"/>
        </w:rPr>
        <w:t>l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0"/>
          <w:w w:val="120"/>
        </w:rPr>
        <w:t>c</w:t>
      </w:r>
      <w:r>
        <w:rPr>
          <w:b w:val="0"/>
          <w:bCs w:val="0"/>
          <w:spacing w:val="-2"/>
          <w:w w:val="120"/>
        </w:rPr>
        <w:t>e</w:t>
      </w:r>
      <w:r>
        <w:rPr>
          <w:b w:val="0"/>
          <w:bCs w:val="0"/>
          <w:spacing w:val="0"/>
          <w:w w:val="120"/>
        </w:rPr>
        <w:t>n</w:t>
      </w:r>
      <w:r>
        <w:rPr>
          <w:b w:val="0"/>
          <w:bCs w:val="0"/>
          <w:spacing w:val="0"/>
          <w:w w:val="115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2"/>
          <w:w w:val="120"/>
        </w:rPr>
        <w:t> </w:t>
      </w:r>
      <w:r>
        <w:rPr>
          <w:b w:val="0"/>
          <w:bCs w:val="0"/>
          <w:spacing w:val="1"/>
          <w:w w:val="120"/>
        </w:rPr>
        <w:t>M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3"/>
          <w:w w:val="120"/>
        </w:rPr>
        <w:t>g</w:t>
      </w:r>
      <w:r>
        <w:rPr>
          <w:b w:val="0"/>
          <w:bCs w:val="0"/>
          <w:spacing w:val="0"/>
          <w:w w:val="120"/>
        </w:rPr>
        <w:t>i</w:t>
      </w:r>
      <w:r>
        <w:rPr>
          <w:b w:val="0"/>
          <w:bCs w:val="0"/>
          <w:spacing w:val="1"/>
          <w:w w:val="120"/>
        </w:rPr>
        <w:t>s</w:t>
      </w:r>
      <w:r>
        <w:rPr>
          <w:b w:val="0"/>
          <w:bCs w:val="0"/>
          <w:spacing w:val="-3"/>
          <w:w w:val="120"/>
        </w:rPr>
        <w:t>t</w:t>
      </w:r>
      <w:r>
        <w:rPr>
          <w:b w:val="0"/>
          <w:bCs w:val="0"/>
          <w:spacing w:val="1"/>
          <w:w w:val="120"/>
        </w:rPr>
        <w:t>r</w:t>
      </w:r>
      <w:r>
        <w:rPr>
          <w:b w:val="0"/>
          <w:bCs w:val="0"/>
          <w:spacing w:val="-2"/>
          <w:w w:val="120"/>
        </w:rPr>
        <w:t>a</w:t>
      </w:r>
      <w:r>
        <w:rPr>
          <w:b w:val="0"/>
          <w:bCs w:val="0"/>
          <w:spacing w:val="3"/>
          <w:w w:val="120"/>
        </w:rPr>
        <w:t>d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1"/>
          <w:w w:val="120"/>
        </w:rPr>
        <w:t> </w:t>
      </w:r>
      <w:r>
        <w:rPr>
          <w:b w:val="0"/>
          <w:bCs w:val="0"/>
          <w:spacing w:val="0"/>
          <w:w w:val="120"/>
        </w:rPr>
        <w:t>y</w:t>
      </w:r>
      <w:r>
        <w:rPr>
          <w:b w:val="0"/>
          <w:bCs w:val="0"/>
          <w:spacing w:val="-22"/>
          <w:w w:val="120"/>
        </w:rPr>
        <w:t> 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2"/>
          <w:w w:val="120"/>
        </w:rPr>
        <w:t>a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s</w:t>
      </w:r>
      <w:r>
        <w:rPr>
          <w:b w:val="0"/>
          <w:bCs w:val="0"/>
          <w:spacing w:val="-21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-21"/>
          <w:w w:val="120"/>
        </w:rPr>
        <w:t> </w:t>
      </w:r>
      <w:r>
        <w:rPr>
          <w:b w:val="0"/>
          <w:bCs w:val="0"/>
          <w:spacing w:val="-3"/>
          <w:w w:val="120"/>
        </w:rPr>
        <w:t>p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0"/>
          <w:w w:val="120"/>
        </w:rPr>
        <w:t>rt</w:t>
      </w:r>
      <w:r>
        <w:rPr>
          <w:b w:val="0"/>
          <w:bCs w:val="0"/>
          <w:spacing w:val="1"/>
          <w:w w:val="120"/>
        </w:rPr>
        <w:t>i</w:t>
      </w:r>
      <w:r>
        <w:rPr>
          <w:b w:val="0"/>
          <w:bCs w:val="0"/>
          <w:spacing w:val="0"/>
          <w:w w:val="120"/>
        </w:rPr>
        <w:t>r</w:t>
      </w:r>
      <w:r>
        <w:rPr>
          <w:b w:val="0"/>
          <w:bCs w:val="0"/>
          <w:spacing w:val="-22"/>
          <w:w w:val="120"/>
        </w:rPr>
        <w:t> </w:t>
      </w:r>
      <w:r>
        <w:rPr>
          <w:b w:val="0"/>
          <w:bCs w:val="0"/>
          <w:spacing w:val="0"/>
          <w:w w:val="120"/>
        </w:rPr>
        <w:t>d</w:t>
      </w:r>
      <w:r>
        <w:rPr>
          <w:b w:val="0"/>
          <w:bCs w:val="0"/>
          <w:spacing w:val="0"/>
          <w:w w:val="120"/>
        </w:rPr>
        <w:t>e</w:t>
      </w:r>
      <w:r>
        <w:rPr>
          <w:b w:val="0"/>
          <w:bCs w:val="0"/>
          <w:spacing w:val="0"/>
          <w:w w:val="120"/>
        </w:rPr>
        <w:t>l</w:t>
      </w:r>
      <w:r>
        <w:rPr>
          <w:b w:val="0"/>
          <w:bCs w:val="0"/>
          <w:spacing w:val="-21"/>
          <w:w w:val="120"/>
        </w:rPr>
        <w:t> </w:t>
      </w:r>
      <w:r>
        <w:rPr>
          <w:b w:val="0"/>
          <w:bCs w:val="0"/>
          <w:spacing w:val="0"/>
          <w:w w:val="120"/>
        </w:rPr>
        <w:t>a</w:t>
      </w:r>
      <w:r>
        <w:rPr>
          <w:b w:val="0"/>
          <w:bCs w:val="0"/>
          <w:spacing w:val="3"/>
          <w:w w:val="120"/>
        </w:rPr>
        <w:t>ñ</w:t>
      </w:r>
      <w:r>
        <w:rPr>
          <w:b w:val="0"/>
          <w:bCs w:val="0"/>
          <w:spacing w:val="0"/>
          <w:w w:val="120"/>
        </w:rPr>
        <w:t>o</w:t>
      </w:r>
      <w:r>
        <w:rPr>
          <w:b w:val="0"/>
          <w:bCs w:val="0"/>
          <w:spacing w:val="-23"/>
          <w:w w:val="120"/>
        </w:rPr>
        <w:t> </w:t>
      </w:r>
      <w:r>
        <w:rPr>
          <w:b w:val="0"/>
          <w:bCs w:val="0"/>
          <w:spacing w:val="0"/>
          <w:w w:val="120"/>
        </w:rPr>
        <w:t>20</w:t>
      </w:r>
      <w:r>
        <w:rPr>
          <w:b w:val="0"/>
          <w:bCs w:val="0"/>
          <w:spacing w:val="3"/>
          <w:w w:val="120"/>
        </w:rPr>
        <w:t>1</w:t>
      </w:r>
      <w:r>
        <w:rPr>
          <w:b w:val="0"/>
          <w:bCs w:val="0"/>
          <w:spacing w:val="-3"/>
          <w:w w:val="120"/>
        </w:rPr>
        <w:t>5</w:t>
      </w:r>
      <w:r>
        <w:rPr>
          <w:b w:val="0"/>
          <w:bCs w:val="0"/>
          <w:spacing w:val="0"/>
          <w:w w:val="120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after="0" w:line="305" w:lineRule="auto"/>
        <w:jc w:val="left"/>
        <w:sectPr>
          <w:type w:val="continuous"/>
          <w:pgSz w:w="12240" w:h="15840"/>
          <w:pgMar w:top="960" w:bottom="280" w:left="840" w:right="840"/>
        </w:sectPr>
      </w:pP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288" w:lineRule="auto" w:before="79"/>
        <w:ind w:left="122" w:right="131"/>
        <w:jc w:val="left"/>
      </w:pPr>
      <w:r>
        <w:rPr/>
        <w:pict>
          <v:group style="position:absolute;margin-left:48pt;margin-top:-25.547268pt;width:516pt;height:.1pt;mso-position-horizontal-relative:page;mso-position-vertical-relative:paragraph;z-index:-1627" coordorigin="960,-511" coordsize="10320,2">
            <v:shape style="position:absolute;left:960;top:-511;width:10320;height:2" coordorigin="960,-511" coordsize="10320,0" path="m960,-511l11280,-511e" filled="f" stroked="t" strokeweight=".940002pt" strokecolor="#000000">
              <v:path arrowok="t"/>
            </v:shape>
            <w10:wrap type="none"/>
          </v:group>
        </w:pict>
      </w:r>
      <w:r>
        <w:rPr/>
        <w:pict>
          <v:group style="position:absolute;margin-left:92.264999pt;margin-top:-9.062266pt;width:40.35pt;height:8.67pt;mso-position-horizontal-relative:page;mso-position-vertical-relative:paragraph;z-index:-1626" coordorigin="1845,-181" coordsize="807,173">
            <v:group style="position:absolute;left:1853;top:-174;width:132;height:156" coordorigin="1853,-174" coordsize="132,156">
              <v:shape style="position:absolute;left:1853;top:-174;width:132;height:156" coordorigin="1853,-174" coordsize="132,156" path="m1930,-18l1853,-18,1853,-174,1920,-174,1930,-171,1937,-171,1946,-169,1961,-159,1966,-155,1874,-155,1874,-37,1967,-37,1966,-35,1961,-30,1951,-25,1930,-18xe" filled="t" fillcolor="#000000" stroked="f">
                <v:path arrowok="t"/>
                <v:fill type="solid"/>
              </v:shape>
              <v:shape style="position:absolute;left:1853;top:-174;width:132;height:156" coordorigin="1853,-174" coordsize="132,156" path="m1967,-37l1927,-37,1934,-39,1949,-47,1954,-51,1958,-66,1963,-75,1963,-111,1961,-126,1956,-133,1951,-143,1944,-147,1930,-152,1920,-155,1966,-155,1968,-152,1975,-143,1980,-133,1985,-109,1985,-73,1980,-63,1978,-56,1975,-47,1970,-42,1967,-37xe" filled="t" fillcolor="#000000" stroked="f">
                <v:path arrowok="t"/>
                <v:fill type="solid"/>
              </v:shape>
            </v:group>
            <v:group style="position:absolute;left:2004;top:-133;width:103;height:118" coordorigin="2004,-133" coordsize="103,118">
              <v:shape style="position:absolute;left:2004;top:-133;width:103;height:118" coordorigin="2004,-133" coordsize="103,118" path="m2026,-95l2006,-97,2011,-111,2016,-116,2018,-121,2026,-126,2047,-133,2069,-133,2076,-131,2081,-128,2088,-126,2093,-123,2095,-119,2098,-116,2099,-114,2047,-114,2040,-111,2030,-107,2028,-102,2026,-95xe" filled="t" fillcolor="#000000" stroked="f">
                <v:path arrowok="t"/>
                <v:fill type="solid"/>
              </v:shape>
              <v:shape style="position:absolute;left:2004;top:-133;width:103;height:118" coordorigin="2004,-133" coordsize="103,118" path="m2057,-15l2030,-15,2021,-18,2014,-23,2006,-30,2004,-37,2004,-51,2006,-59,2009,-61,2014,-71,2018,-73,2021,-75,2026,-78,2033,-80,2035,-80,2040,-83,2050,-83,2064,-85,2076,-87,2083,-90,2083,-99,2081,-104,2074,-111,2066,-114,2099,-114,2102,-107,2102,-71,2083,-71,2076,-68,2066,-66,2052,-63,2042,-63,2038,-61,2033,-61,2030,-59,2028,-59,2023,-54,2023,-44,2026,-42,2028,-37,2033,-35,2102,-35,2102,-32,2083,-32,2071,-20,2057,-15xe" filled="t" fillcolor="#000000" stroked="f">
                <v:path arrowok="t"/>
                <v:fill type="solid"/>
              </v:shape>
              <v:shape style="position:absolute;left:2004;top:-133;width:103;height:118" coordorigin="2004,-133" coordsize="103,118" path="m2102,-35l2062,-35,2066,-39,2074,-42,2081,-49,2083,-54,2083,-71,2102,-71,2102,-35xe" filled="t" fillcolor="#000000" stroked="f">
                <v:path arrowok="t"/>
                <v:fill type="solid"/>
              </v:shape>
              <v:shape style="position:absolute;left:2004;top:-133;width:103;height:118" coordorigin="2004,-133" coordsize="103,118" path="m2107,-18l2088,-18,2086,-20,2083,-25,2083,-32,2102,-32,2105,-27,2105,-23,2107,-18xe" filled="t" fillcolor="#000000" stroked="f">
                <v:path arrowok="t"/>
                <v:fill type="solid"/>
              </v:shape>
            </v:group>
            <v:group style="position:absolute;left:2124;top:-174;width:98;height:158" coordorigin="2124,-174" coordsize="98,158">
              <v:shape style="position:absolute;left:2124;top:-174;width:98;height:158" coordorigin="2124,-174" coordsize="98,158" path="m2222,-18l2203,-18,2203,-35,2182,-35,2189,-37,2194,-44,2198,-49,2203,-59,2203,-85,2198,-97,2194,-104,2189,-109,2182,-114,2203,-114,2203,-174,2222,-174,2222,-18xe" filled="t" fillcolor="#000000" stroked="f">
                <v:path arrowok="t"/>
                <v:fill type="solid"/>
              </v:shape>
              <v:shape style="position:absolute;left:2124;top:-174;width:98;height:158" coordorigin="2124,-174" coordsize="98,158" path="m2184,-15l2162,-15,2155,-18,2146,-23,2138,-27,2129,-42,2124,-61,2124,-95,2134,-114,2138,-121,2153,-131,2162,-133,2177,-133,2184,-131,2189,-126,2194,-123,2203,-114,2162,-114,2158,-109,2150,-104,2146,-97,2143,-87,2143,-61,2146,-49,2158,-37,2165,-35,2203,-35,2196,-23,2184,-15xe" filled="t" fillcolor="#000000" stroked="f">
                <v:path arrowok="t"/>
                <v:fill type="solid"/>
              </v:shape>
            </v:group>
            <v:group style="position:absolute;left:2247;top:-133;width:102;height:118" coordorigin="2247,-133" coordsize="102,118">
              <v:shape style="position:absolute;left:2247;top:-133;width:102;height:118" coordorigin="2247,-133" coordsize="102,118" path="m2309,-15l2253,-40,2247,-85,2253,-105,2264,-119,2280,-130,2302,-133,2320,-128,2337,-114,2290,-114,2275,-104,2270,-97,2266,-87,2266,-61,2270,-51,2275,-44,2282,-37,2290,-35,2341,-35,2340,-32,2333,-25,2326,-23,2318,-18,2309,-15xe" filled="t" fillcolor="#000000" stroked="f">
                <v:path arrowok="t"/>
                <v:fill type="solid"/>
              </v:shape>
              <v:shape style="position:absolute;left:2247;top:-133;width:102;height:118" coordorigin="2247,-133" coordsize="102,118" path="m2341,-35l2309,-35,2316,-37,2321,-44,2328,-51,2330,-61,2330,-87,2328,-97,2316,-109,2309,-114,2337,-114,2347,-97,2350,-75,2350,-61,2347,-49,2345,-42,2341,-35xe" filled="t" fillcolor="#000000" stroked="f">
                <v:path arrowok="t"/>
                <v:fill type="solid"/>
              </v:shape>
            </v:group>
            <v:group style="position:absolute;left:2425;top:-132;width:107;height:116" coordorigin="2425,-132" coordsize="107,116">
              <v:shape style="position:absolute;left:2425;top:-132;width:107;height:116" coordorigin="2425,-132" coordsize="107,116" path="m2466,-17l2449,-24,2431,-40,2426,-58,2425,-86,2431,-104,2444,-121,2461,-130,2484,-132,2502,-126,2517,-114,2467,-114,2460,-111,2446,-102,2443,-95,2443,-87,2530,-87,2532,-73,2532,-68,2443,-68,2443,-56,2446,-49,2453,-42,2460,-37,2470,-35,2524,-35,2520,-30,2508,-22,2492,-17,2466,-17xe" filled="t" fillcolor="#000000" stroked="f">
                <v:path arrowok="t"/>
                <v:fill type="solid"/>
              </v:shape>
              <v:shape style="position:absolute;left:2425;top:-132;width:107;height:116" coordorigin="2425,-132" coordsize="107,116" path="m2530,-87l2513,-87,2510,-95,2508,-99,2503,-104,2489,-114,2517,-114,2519,-112,2528,-95,2530,-87xe" filled="t" fillcolor="#000000" stroked="f">
                <v:path arrowok="t"/>
                <v:fill type="solid"/>
              </v:shape>
              <v:shape style="position:absolute;left:2425;top:-132;width:107;height:116" coordorigin="2425,-132" coordsize="107,116" path="m2524,-35l2494,-35,2498,-39,2503,-42,2508,-47,2510,-54,2530,-51,2527,-39,2524,-35xe" filled="t" fillcolor="#000000" stroked="f">
                <v:path arrowok="t"/>
                <v:fill type="solid"/>
              </v:shape>
            </v:group>
            <v:group style="position:absolute;left:2551;top:-133;width:94;height:115" coordorigin="2551,-133" coordsize="94,115">
              <v:shape style="position:absolute;left:2551;top:-133;width:94;height:115" coordorigin="2551,-133" coordsize="94,115" path="m2640,-114l2571,-114,2587,-128,2606,-133,2614,-133,2621,-131,2635,-123,2640,-114xe" filled="t" fillcolor="#000000" stroked="f">
                <v:path arrowok="t"/>
                <v:fill type="solid"/>
              </v:shape>
              <v:shape style="position:absolute;left:2551;top:-133;width:94;height:115" coordorigin="2551,-133" coordsize="94,115" path="m2570,-18l2551,-18,2551,-131,2570,-131,2571,-114,2640,-114,2640,-114,2594,-114,2587,-111,2580,-107,2573,-99,2570,-90,2570,-18xe" filled="t" fillcolor="#000000" stroked="f">
                <v:path arrowok="t"/>
                <v:fill type="solid"/>
              </v:shape>
              <v:shape style="position:absolute;left:2551;top:-133;width:94;height:115" coordorigin="2551,-133" coordsize="94,115" path="m2645,-18l2626,-18,2626,-97,2623,-102,2623,-104,2618,-107,2616,-109,2606,-114,2640,-114,2642,-111,2645,-104,2645,-18xe" filled="t" fillcolor="#000000" stroked="f">
                <v:path arrowok="t"/>
                <v:fill type="solid"/>
              </v:shape>
            </v:group>
            <w10:wrap type="none"/>
          </v:group>
        </w:pict>
      </w:r>
      <w:r>
        <w:rPr/>
        <w:pict>
          <v:group style="position:absolute;margin-left:136.389999pt;margin-top:-9.277269pt;width:211.419996pt;height:11.045pt;mso-position-horizontal-relative:page;mso-position-vertical-relative:paragraph;z-index:-1625" coordorigin="2728,-186" coordsize="4228,221">
            <v:shape style="position:absolute;left:2728;top:-186;width:4194;height:221" type="#_x0000_t75">
              <v:imagedata r:id="rId120" o:title=""/>
            </v:shape>
            <v:group style="position:absolute;left:6944;top:-174;width:2;height:158" coordorigin="6944,-174" coordsize="2,158">
              <v:shape style="position:absolute;left:6944;top:-174;width:2;height:158" coordorigin="6944,-174" coordsize="0,158" path="m6944,-15l6944,-174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351.584991pt;margin-top:-9.697291pt;width:62.584981pt;height:9.520023pt;mso-position-horizontal-relative:page;mso-position-vertical-relative:paragraph;z-index:-1624" coordorigin="7032,-194" coordsize="1252,190">
            <v:group style="position:absolute;left:7039;top:-133;width:60;height:115" coordorigin="7039,-133" coordsize="60,115">
              <v:shape style="position:absolute;left:7039;top:-133;width:60;height:115" coordorigin="7039,-133" coordsize="60,115" path="m7094,-109l7085,-114,7056,-114,7061,-121,7068,-128,7073,-131,7075,-133,7087,-133,7094,-131,7099,-126,7094,-109xe" filled="t" fillcolor="#000000" stroked="f">
                <v:path arrowok="t"/>
                <v:fill type="solid"/>
              </v:shape>
              <v:shape style="position:absolute;left:7039;top:-133;width:60;height:115" coordorigin="7039,-133" coordsize="60,115" path="m7058,-18l7039,-18,7039,-131,7056,-131,7056,-114,7075,-114,7073,-111,7068,-109,7063,-104,7063,-99,7058,-85,7058,-18xe" filled="t" fillcolor="#000000" stroked="f">
                <v:path arrowok="t"/>
                <v:fill type="solid"/>
              </v:shape>
            </v:group>
            <v:group style="position:absolute;left:7107;top:-132;width:107;height:116" coordorigin="7107,-132" coordsize="107,116">
              <v:shape style="position:absolute;left:7107;top:-132;width:107;height:116" coordorigin="7107,-132" coordsize="107,116" path="m7149,-17l7131,-24,7113,-41,7108,-59,7107,-86,7113,-104,7127,-121,7144,-130,7167,-132,7185,-126,7200,-114,7150,-114,7142,-111,7128,-102,7126,-95,7126,-87,7213,-87,7214,-73,7214,-68,7126,-68,7126,-56,7128,-49,7135,-42,7142,-37,7152,-35,7206,-35,7202,-30,7190,-22,7175,-17,7149,-17xe" filled="t" fillcolor="#000000" stroked="f">
                <v:path arrowok="t"/>
                <v:fill type="solid"/>
              </v:shape>
              <v:shape style="position:absolute;left:7107;top:-132;width:107;height:116" coordorigin="7107,-132" coordsize="107,116" path="m7213,-87l7195,-87,7193,-95,7190,-99,7186,-104,7171,-114,7200,-114,7202,-112,7212,-95,7213,-87xe" filled="t" fillcolor="#000000" stroked="f">
                <v:path arrowok="t"/>
                <v:fill type="solid"/>
              </v:shape>
              <v:shape style="position:absolute;left:7107;top:-132;width:107;height:116" coordorigin="7107,-132" coordsize="107,116" path="m7206,-35l7176,-35,7181,-39,7186,-42,7190,-47,7193,-54,7212,-51,7210,-39,7206,-35xe" filled="t" fillcolor="#000000" stroked="f">
                <v:path arrowok="t"/>
                <v:fill type="solid"/>
              </v:shape>
            </v:group>
            <v:group style="position:absolute;left:7229;top:-133;width:98;height:118" coordorigin="7229,-133" coordsize="98,118">
              <v:shape style="position:absolute;left:7229;top:-133;width:98;height:118" coordorigin="7229,-133" coordsize="98,118" path="m7294,-15l7232,-50,7229,-73,7229,-85,7231,-95,7236,-104,7238,-114,7246,-121,7253,-126,7262,-131,7272,-133,7294,-133,7303,-128,7310,-123,7318,-116,7319,-114,7272,-114,7262,-109,7250,-97,7248,-87,7248,-59,7250,-49,7258,-44,7262,-37,7270,-35,7321,-35,7320,-32,7313,-25,7303,-18,7294,-15xe" filled="t" fillcolor="#000000" stroked="f">
                <v:path arrowok="t"/>
                <v:fill type="solid"/>
              </v:shape>
              <v:shape style="position:absolute;left:7229;top:-133;width:98;height:118" coordorigin="7229,-133" coordsize="98,118" path="m7306,-95l7306,-99,7294,-111,7286,-114,7319,-114,7322,-107,7325,-97,7306,-95xe" filled="t" fillcolor="#000000" stroked="f">
                <v:path arrowok="t"/>
                <v:fill type="solid"/>
              </v:shape>
              <v:shape style="position:absolute;left:7229;top:-133;width:98;height:118" coordorigin="7229,-133" coordsize="98,118" path="m7321,-35l7294,-35,7308,-49,7308,-59,7327,-56,7325,-42,7321,-35xe" filled="t" fillcolor="#000000" stroked="f">
                <v:path arrowok="t"/>
                <v:fill type="solid"/>
              </v:shape>
            </v:group>
            <v:group style="position:absolute;left:7354;top:-183;width:2;height:166" coordorigin="7354,-183" coordsize="2,166">
              <v:shape style="position:absolute;left:7354;top:-183;width:2;height:166" coordorigin="7354,-183" coordsize="0,166" path="m7354,-18l7354,-183e" filled="f" stroked="t" strokeweight="1.06pt" strokecolor="#000000">
                <v:path arrowok="t"/>
              </v:shape>
            </v:group>
            <v:group style="position:absolute;left:7392;top:-133;width:94;height:115" coordorigin="7392,-133" coordsize="94,115">
              <v:shape style="position:absolute;left:7392;top:-133;width:94;height:115" coordorigin="7392,-133" coordsize="94,115" path="m7480,-114l7412,-114,7426,-128,7447,-133,7454,-133,7459,-131,7466,-128,7476,-123,7480,-114xe" filled="t" fillcolor="#000000" stroked="f">
                <v:path arrowok="t"/>
                <v:fill type="solid"/>
              </v:shape>
              <v:shape style="position:absolute;left:7392;top:-133;width:94;height:115" coordorigin="7392,-133" coordsize="94,115" path="m7411,-18l7392,-18,7392,-131,7411,-131,7412,-114,7480,-114,7481,-114,7433,-114,7426,-111,7414,-99,7411,-90,7411,-18xe" filled="t" fillcolor="#000000" stroked="f">
                <v:path arrowok="t"/>
                <v:fill type="solid"/>
              </v:shape>
              <v:shape style="position:absolute;left:7392;top:-133;width:94;height:115" coordorigin="7392,-133" coordsize="94,115" path="m7486,-18l7466,-18,7466,-97,7464,-102,7457,-109,7447,-114,7481,-114,7483,-111,7486,-104,7486,-18xe" filled="t" fillcolor="#000000" stroked="f">
                <v:path arrowok="t"/>
                <v:fill type="solid"/>
              </v:shape>
            </v:group>
            <v:group style="position:absolute;left:7502;top:-169;width:55;height:154" coordorigin="7502,-169" coordsize="55,154">
              <v:shape style="position:absolute;left:7502;top:-169;width:55;height:154" coordorigin="7502,-169" coordsize="55,154" path="m7536,-131l7517,-131,7517,-157,7536,-169,7536,-131xe" filled="t" fillcolor="#000000" stroked="f">
                <v:path arrowok="t"/>
                <v:fill type="solid"/>
              </v:shape>
              <v:shape style="position:absolute;left:7502;top:-169;width:55;height:154" coordorigin="7502,-169" coordsize="55,154" path="m7555,-111l7502,-111,7502,-131,7555,-131,7555,-111xe" filled="t" fillcolor="#000000" stroked="f">
                <v:path arrowok="t"/>
                <v:fill type="solid"/>
              </v:shape>
              <v:shape style="position:absolute;left:7502;top:-169;width:55;height:154" coordorigin="7502,-169" coordsize="55,154" path="m7558,-15l7531,-15,7522,-20,7519,-23,7519,-25,7517,-30,7517,-111,7536,-111,7536,-37,7538,-37,7538,-35,7550,-35,7555,-32,7558,-15xe" filled="t" fillcolor="#000000" stroked="f">
                <v:path arrowok="t"/>
                <v:fill type="solid"/>
              </v:shape>
            </v:group>
            <v:group style="position:absolute;left:7570;top:-133;width:103;height:118" coordorigin="7570,-133" coordsize="103,118">
              <v:shape style="position:absolute;left:7570;top:-133;width:103;height:118" coordorigin="7570,-133" coordsize="103,118" path="m7632,-15l7577,-40,7570,-85,7575,-105,7587,-119,7603,-130,7625,-133,7644,-128,7660,-114,7613,-114,7603,-109,7591,-97,7589,-87,7589,-61,7591,-51,7598,-44,7603,-37,7613,-35,7664,-35,7663,-32,7656,-25,7649,-23,7639,-18,7632,-15xe" filled="t" fillcolor="#000000" stroked="f">
                <v:path arrowok="t"/>
                <v:fill type="solid"/>
              </v:shape>
              <v:shape style="position:absolute;left:7570;top:-133;width:103;height:118" coordorigin="7570,-133" coordsize="103,118" path="m7664,-35l7630,-35,7639,-37,7644,-44,7651,-51,7654,-61,7654,-87,7651,-97,7639,-109,7630,-114,7661,-114,7670,-97,7673,-75,7673,-61,7670,-49,7666,-42,7664,-35xe" filled="t" fillcolor="#000000" stroked="f">
                <v:path arrowok="t"/>
                <v:fill type="solid"/>
              </v:shape>
            </v:group>
            <v:group style="position:absolute;left:7748;top:-133;width:102;height:118" coordorigin="7748,-133" coordsize="102,118">
              <v:shape style="position:absolute;left:7748;top:-133;width:102;height:118" coordorigin="7748,-133" coordsize="102,118" path="m7810,-15l7754,-40,7748,-85,7754,-105,7765,-119,7781,-130,7803,-133,7821,-128,7838,-114,7790,-114,7776,-104,7771,-97,7766,-87,7766,-61,7771,-51,7776,-44,7783,-37,7790,-35,7842,-35,7841,-32,7834,-25,7826,-23,7817,-18,7810,-15xe" filled="t" fillcolor="#000000" stroked="f">
                <v:path arrowok="t"/>
                <v:fill type="solid"/>
              </v:shape>
              <v:shape style="position:absolute;left:7748;top:-133;width:102;height:118" coordorigin="7748,-133" coordsize="102,118" path="m7842,-35l7810,-35,7817,-37,7822,-44,7829,-51,7831,-61,7831,-87,7829,-97,7817,-109,7810,-114,7838,-114,7847,-97,7850,-75,7850,-61,7848,-49,7846,-42,7842,-35xe" filled="t" fillcolor="#000000" stroked="f">
                <v:path arrowok="t"/>
                <v:fill type="solid"/>
              </v:shape>
            </v:group>
            <v:group style="position:absolute;left:7862;top:-176;width:94;height:158" coordorigin="7862,-176" coordsize="94,158">
              <v:shape style="position:absolute;left:7862;top:-176;width:94;height:158" coordorigin="7862,-176" coordsize="94,158" path="m7898,-131l7879,-131,7879,-152,7882,-159,7886,-167,7891,-171,7898,-176,7915,-176,7920,-174,7927,-174,7925,-157,7908,-157,7903,-155,7898,-150,7898,-131xe" filled="t" fillcolor="#000000" stroked="f">
                <v:path arrowok="t"/>
                <v:fill type="solid"/>
              </v:shape>
              <v:shape style="position:absolute;left:7862;top:-176;width:94;height:158" coordorigin="7862,-176" coordsize="94,158" path="m7920,-111l7862,-111,7862,-131,7920,-131,7920,-111xe" filled="t" fillcolor="#000000" stroked="f">
                <v:path arrowok="t"/>
                <v:fill type="solid"/>
              </v:shape>
              <v:shape style="position:absolute;left:7862;top:-176;width:94;height:158" coordorigin="7862,-176" coordsize="94,158" path="m7898,-18l7879,-18,7879,-111,7898,-111,7898,-18xe" filled="t" fillcolor="#000000" stroked="f">
                <v:path arrowok="t"/>
                <v:fill type="solid"/>
              </v:shape>
              <v:shape style="position:absolute;left:7862;top:-176;width:94;height:158" coordorigin="7862,-176" coordsize="94,158" path="m7956,-155l7937,-155,7937,-174,7956,-174,7956,-155xe" filled="t" fillcolor="#000000" stroked="f">
                <v:path arrowok="t"/>
                <v:fill type="solid"/>
              </v:shape>
              <v:shape style="position:absolute;left:7862;top:-176;width:94;height:158" coordorigin="7862,-176" coordsize="94,158" path="m7956,-18l7937,-18,7937,-131,7956,-131,7956,-18xe" filled="t" fillcolor="#000000" stroked="f">
                <v:path arrowok="t"/>
                <v:fill type="solid"/>
              </v:shape>
            </v:group>
            <v:group style="position:absolute;left:7978;top:-133;width:98;height:118" coordorigin="7978,-133" coordsize="98,118">
              <v:shape style="position:absolute;left:7978;top:-133;width:98;height:118" coordorigin="7978,-133" coordsize="98,118" path="m8042,-15l7980,-50,7978,-73,7978,-85,7980,-95,7990,-114,7994,-121,8004,-126,8011,-131,8021,-133,8042,-133,8052,-128,8059,-123,8066,-116,8068,-114,8021,-114,8006,-104,8002,-97,7997,-87,7997,-59,8002,-49,8014,-37,8021,-35,8071,-35,8069,-32,8062,-25,8052,-18,8042,-15xe" filled="t" fillcolor="#000000" stroked="f">
                <v:path arrowok="t"/>
                <v:fill type="solid"/>
              </v:shape>
              <v:shape style="position:absolute;left:7978;top:-133;width:98;height:118" coordorigin="7978,-133" coordsize="98,118" path="m8054,-95l8054,-99,8050,-104,8047,-109,8042,-111,8035,-114,8068,-114,8074,-107,8074,-97,8054,-95xe" filled="t" fillcolor="#000000" stroked="f">
                <v:path arrowok="t"/>
                <v:fill type="solid"/>
              </v:shape>
              <v:shape style="position:absolute;left:7978;top:-133;width:98;height:118" coordorigin="7978,-133" coordsize="98,118" path="m8071,-35l8042,-35,8047,-39,8054,-44,8057,-49,8057,-59,8076,-56,8076,-42,8071,-35xe" filled="t" fillcolor="#000000" stroked="f">
                <v:path arrowok="t"/>
                <v:fill type="solid"/>
              </v:shape>
            </v:group>
            <v:group style="position:absolute;left:8102;top:-183;width:2;height:166" coordorigin="8102,-183" coordsize="2,166">
              <v:shape style="position:absolute;left:8102;top:-183;width:2;height:166" coordorigin="8102,-183" coordsize="0,166" path="m8102,-18l8102,-183e" filled="f" stroked="t" strokeweight="1.06pt" strokecolor="#000000">
                <v:path arrowok="t"/>
              </v:shape>
            </v:group>
            <v:group style="position:absolute;left:8136;top:-133;width:103;height:118" coordorigin="8136,-133" coordsize="103,118">
              <v:shape style="position:absolute;left:8136;top:-133;width:103;height:118" coordorigin="8136,-133" coordsize="103,118" path="m8158,-95l8138,-97,8143,-111,8148,-116,8150,-121,8158,-126,8172,-131,8182,-133,8201,-133,8215,-128,8225,-123,8227,-119,8230,-116,8231,-114,8179,-114,8172,-111,8162,-107,8160,-102,8158,-95xe" filled="t" fillcolor="#000000" stroked="f">
                <v:path arrowok="t"/>
                <v:fill type="solid"/>
              </v:shape>
              <v:shape style="position:absolute;left:8136;top:-133;width:103;height:118" coordorigin="8136,-133" coordsize="103,118" path="m8189,-15l8162,-15,8153,-18,8146,-23,8136,-37,8136,-51,8138,-59,8141,-61,8146,-71,8165,-80,8167,-80,8174,-83,8182,-83,8196,-85,8208,-87,8215,-90,8215,-99,8213,-104,8206,-111,8198,-114,8231,-114,8234,-107,8234,-71,8215,-71,8208,-68,8198,-66,8184,-63,8174,-63,8170,-61,8167,-61,8162,-59,8160,-59,8158,-56,8158,-54,8155,-51,8155,-44,8165,-35,8236,-35,8237,-32,8215,-32,8210,-25,8203,-20,8189,-15xe" filled="t" fillcolor="#000000" stroked="f">
                <v:path arrowok="t"/>
                <v:fill type="solid"/>
              </v:shape>
              <v:shape style="position:absolute;left:8136;top:-133;width:103;height:118" coordorigin="8136,-133" coordsize="103,118" path="m8236,-35l8194,-35,8198,-39,8206,-42,8210,-44,8215,-54,8215,-71,8234,-71,8234,-39,8236,-35xe" filled="t" fillcolor="#000000" stroked="f">
                <v:path arrowok="t"/>
                <v:fill type="solid"/>
              </v:shape>
              <v:shape style="position:absolute;left:8136;top:-133;width:103;height:118" coordorigin="8136,-133" coordsize="103,118" path="m8239,-18l8220,-18,8218,-20,8218,-25,8215,-32,8237,-32,8237,-23,8239,-18xe" filled="t" fillcolor="#000000" stroked="f">
                <v:path arrowok="t"/>
                <v:fill type="solid"/>
              </v:shape>
            </v:group>
            <v:group style="position:absolute;left:8272;top:-174;width:2;height:158" coordorigin="8272,-174" coordsize="2,158">
              <v:shape style="position:absolute;left:8272;top:-174;width:2;height:158" coordorigin="8272,-174" coordsize="0,158" path="m8272,-15l8272,-174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17.704987pt;margin-top:-9.277269pt;width:13.985015pt;height:9.100001pt;mso-position-horizontal-relative:page;mso-position-vertical-relative:paragraph;z-index:-1623" coordorigin="8354,-186" coordsize="280,182">
            <v:group style="position:absolute;left:8362;top:-174;width:98;height:158" coordorigin="8362,-174" coordsize="98,158">
              <v:shape style="position:absolute;left:8362;top:-174;width:98;height:158" coordorigin="8362,-174" coordsize="98,158" path="m8460,-18l8441,-18,8441,-35,8419,-35,8426,-37,8431,-44,8436,-49,8441,-59,8441,-85,8436,-97,8431,-104,8426,-109,8419,-114,8441,-114,8441,-174,8460,-174,8460,-18xe" filled="t" fillcolor="#000000" stroked="f">
                <v:path arrowok="t"/>
                <v:fill type="solid"/>
              </v:shape>
              <v:shape style="position:absolute;left:8362;top:-174;width:98;height:158" coordorigin="8362,-174" coordsize="98,158" path="m8422,-15l8400,-15,8393,-18,8383,-23,8376,-27,8366,-42,8362,-61,8362,-95,8371,-114,8376,-121,8390,-131,8400,-133,8417,-133,8422,-131,8426,-126,8431,-123,8441,-114,8400,-114,8395,-109,8388,-104,8383,-97,8381,-87,8381,-61,8383,-49,8395,-37,8402,-35,8441,-35,8434,-23,8422,-15xe" filled="t" fillcolor="#000000" stroked="f">
                <v:path arrowok="t"/>
                <v:fill type="solid"/>
              </v:shape>
            </v:group>
            <v:group style="position:absolute;left:8483;top:-133;width:107;height:116" coordorigin="8483,-133" coordsize="107,116">
              <v:shape style="position:absolute;left:8483;top:-133;width:107;height:116" coordorigin="8483,-133" coordsize="107,116" path="m8524,-17l8507,-24,8489,-41,8484,-59,8483,-86,8489,-104,8504,-121,8520,-130,8544,-133,8562,-126,8577,-114,8527,-114,8520,-111,8506,-102,8501,-87,8588,-87,8590,-73,8590,-68,8501,-68,8503,-56,8506,-49,8513,-42,8520,-37,8530,-35,8584,-35,8580,-30,8567,-21,8550,-17,8524,-17xe" filled="t" fillcolor="#000000" stroked="f">
                <v:path arrowok="t"/>
                <v:fill type="solid"/>
              </v:shape>
              <v:shape style="position:absolute;left:8483;top:-133;width:107;height:116" coordorigin="8483,-133" coordsize="107,116" path="m8588,-87l8570,-87,8570,-95,8568,-99,8563,-104,8549,-114,8577,-114,8578,-112,8587,-95,8588,-87xe" filled="t" fillcolor="#000000" stroked="f">
                <v:path arrowok="t"/>
                <v:fill type="solid"/>
              </v:shape>
              <v:shape style="position:absolute;left:8483;top:-133;width:107;height:116" coordorigin="8483,-133" coordsize="107,116" path="m8584,-35l8554,-35,8558,-39,8563,-42,8568,-47,8570,-54,8590,-51,8587,-39,8584,-35xe" filled="t" fillcolor="#000000" stroked="f">
                <v:path arrowok="t"/>
                <v:fill type="solid"/>
              </v:shape>
            </v:group>
            <v:group style="position:absolute;left:8622;top:-174;width:2;height:158" coordorigin="8622,-174" coordsize="2,158">
              <v:shape style="position:absolute;left:8622;top:-174;width:2;height:158" coordorigin="8622,-174" coordsize="0,158" path="m8622,-15l8622,-174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34.709991pt;margin-top:-9.697291pt;width:38.619987pt;height:9.520023pt;mso-position-horizontal-relative:page;mso-position-vertical-relative:paragraph;z-index:-1622" coordorigin="8694,-194" coordsize="772,190">
            <v:group style="position:absolute;left:8705;top:-164;width:122;height:2" coordorigin="8705,-164" coordsize="122,2">
              <v:shape style="position:absolute;left:8705;top:-164;width:122;height:2" coordorigin="8705,-164" coordsize="122,0" path="m8705,-164l8827,-164e" filled="f" stroked="t" strokeweight="1.06pt" strokecolor="#000000">
                <v:path arrowok="t"/>
              </v:shape>
            </v:group>
            <v:group style="position:absolute;left:8766;top:-155;width:2;height:137" coordorigin="8766,-155" coordsize="2,137">
              <v:shape style="position:absolute;left:8766;top:-155;width:2;height:137" coordorigin="8766,-155" coordsize="0,137" path="m8766,-18l8766,-155e" filled="f" stroked="t" strokeweight="1.18pt" strokecolor="#000000">
                <v:path arrowok="t"/>
              </v:shape>
            </v:group>
            <v:group style="position:absolute;left:8837;top:-133;width:60;height:115" coordorigin="8837,-133" coordsize="60,115">
              <v:shape style="position:absolute;left:8837;top:-133;width:60;height:115" coordorigin="8837,-133" coordsize="60,115" path="m8892,-109l8882,-114,8854,-114,8858,-121,8866,-128,8875,-133,8885,-133,8892,-131,8897,-126,8892,-109xe" filled="t" fillcolor="#000000" stroked="f">
                <v:path arrowok="t"/>
                <v:fill type="solid"/>
              </v:shape>
              <v:shape style="position:absolute;left:8837;top:-133;width:60;height:115" coordorigin="8837,-133" coordsize="60,115" path="m8856,-18l8837,-18,8837,-131,8854,-131,8854,-114,8873,-114,8868,-109,8863,-107,8861,-104,8861,-99,8856,-85,8856,-18xe" filled="t" fillcolor="#000000" stroked="f">
                <v:path arrowok="t"/>
                <v:fill type="solid"/>
              </v:shape>
            </v:group>
            <v:group style="position:absolute;left:8921;top:-183;width:2;height:166" coordorigin="8921,-183" coordsize="2,166">
              <v:shape style="position:absolute;left:8921;top:-183;width:2;height:166" coordorigin="8921,-183" coordsize="0,166" path="m8921,-18l8921,-183e" filled="f" stroked="t" strokeweight="1.06pt" strokecolor="#000000">
                <v:path arrowok="t"/>
              </v:shape>
            </v:group>
            <v:group style="position:absolute;left:8959;top:-174;width:98;height:158" coordorigin="8959,-174" coordsize="98,158">
              <v:shape style="position:absolute;left:8959;top:-174;width:98;height:158" coordorigin="8959,-174" coordsize="98,158" path="m8978,-18l8959,-18,8959,-174,8978,-174,8978,-114,9000,-114,8993,-109,8981,-97,8978,-87,8978,-61,8983,-47,8990,-39,8998,-35,8978,-35,8978,-18xe" filled="t" fillcolor="#000000" stroked="f">
                <v:path arrowok="t"/>
                <v:fill type="solid"/>
              </v:shape>
              <v:shape style="position:absolute;left:8959;top:-174;width:98;height:158" coordorigin="8959,-174" coordsize="98,158" path="m9022,-15l8995,-15,8986,-20,8978,-35,9017,-35,9024,-37,9029,-44,9036,-51,9038,-61,9038,-87,9036,-97,9024,-109,9017,-114,8978,-114,8986,-126,8998,-133,9017,-133,9024,-131,9029,-128,9036,-126,9046,-116,9048,-111,9053,-104,9055,-97,9055,-90,9058,-83,9057,-66,9053,-46,9043,-30,9034,-20,9022,-15xe" filled="t" fillcolor="#000000" stroked="f">
                <v:path arrowok="t"/>
                <v:fill type="solid"/>
              </v:shape>
            </v:group>
            <v:group style="position:absolute;left:9082;top:-131;width:94;height:115" coordorigin="9082,-131" coordsize="94,115">
              <v:shape style="position:absolute;left:9082;top:-131;width:94;height:115" coordorigin="9082,-131" coordsize="94,115" path="m9120,-15l9106,-15,9096,-20,9084,-32,9084,-37,9082,-42,9082,-131,9101,-131,9101,-49,9103,-44,9106,-42,9108,-37,9113,-35,9154,-35,9139,-20,9120,-15xe" filled="t" fillcolor="#000000" stroked="f">
                <v:path arrowok="t"/>
                <v:fill type="solid"/>
              </v:shape>
              <v:shape style="position:absolute;left:9082;top:-131;width:94;height:115" coordorigin="9082,-131" coordsize="94,115" path="m9154,-35l9134,-35,9142,-37,9149,-44,9154,-54,9156,-61,9156,-131,9175,-131,9175,-35,9155,-35,9154,-35xe" filled="t" fillcolor="#000000" stroked="f">
                <v:path arrowok="t"/>
                <v:fill type="solid"/>
              </v:shape>
              <v:shape style="position:absolute;left:9082;top:-131;width:94;height:115" coordorigin="9082,-131" coordsize="94,115" path="m9175,-18l9156,-18,9155,-35,9175,-35,9175,-18xe" filled="t" fillcolor="#000000" stroked="f">
                <v:path arrowok="t"/>
                <v:fill type="solid"/>
              </v:shape>
            </v:group>
            <v:group style="position:absolute;left:9202;top:-133;width:94;height:115" coordorigin="9202,-133" coordsize="94,115">
              <v:shape style="position:absolute;left:9202;top:-133;width:94;height:115" coordorigin="9202,-133" coordsize="94,115" path="m9292,-114l9221,-114,9237,-128,9257,-133,9264,-133,9271,-131,9286,-123,9288,-119,9292,-114xe" filled="t" fillcolor="#000000" stroked="f">
                <v:path arrowok="t"/>
                <v:fill type="solid"/>
              </v:shape>
              <v:shape style="position:absolute;left:9202;top:-133;width:94;height:115" coordorigin="9202,-133" coordsize="94,115" path="m9221,-18l9202,-18,9202,-131,9221,-131,9221,-114,9292,-114,9293,-114,9245,-114,9238,-111,9230,-107,9226,-99,9221,-90,9221,-18xe" filled="t" fillcolor="#000000" stroked="f">
                <v:path arrowok="t"/>
                <v:fill type="solid"/>
              </v:shape>
              <v:shape style="position:absolute;left:9202;top:-133;width:94;height:115" coordorigin="9202,-133" coordsize="94,115" path="m9295,-18l9276,-18,9276,-97,9274,-102,9274,-104,9271,-107,9257,-114,9293,-114,9293,-111,9295,-104,9295,-18xe" filled="t" fillcolor="#000000" stroked="f">
                <v:path arrowok="t"/>
                <v:fill type="solid"/>
              </v:shape>
            </v:group>
            <v:group style="position:absolute;left:9319;top:-133;width:103;height:118" coordorigin="9319,-133" coordsize="103,118">
              <v:shape style="position:absolute;left:9319;top:-133;width:103;height:118" coordorigin="9319,-133" coordsize="103,118" path="m9341,-95l9322,-97,9326,-111,9329,-116,9334,-121,9341,-126,9362,-133,9384,-133,9391,-131,9396,-128,9403,-126,9408,-123,9410,-119,9413,-116,9414,-114,9362,-114,9355,-111,9346,-107,9343,-102,9341,-95xe" filled="t" fillcolor="#000000" stroked="f">
                <v:path arrowok="t"/>
                <v:fill type="solid"/>
              </v:shape>
              <v:shape style="position:absolute;left:9319;top:-133;width:103;height:118" coordorigin="9319,-133" coordsize="103,118" path="m9372,-15l9346,-15,9336,-18,9329,-23,9322,-30,9319,-37,9319,-59,9324,-61,9329,-71,9334,-73,9336,-75,9346,-80,9350,-80,9355,-83,9365,-83,9379,-85,9391,-87,9398,-90,9398,-99,9396,-104,9389,-111,9379,-114,9414,-114,9418,-107,9418,-71,9398,-71,9391,-68,9367,-63,9358,-63,9353,-61,9348,-61,9346,-59,9343,-59,9338,-54,9338,-44,9341,-42,9343,-37,9348,-35,9418,-35,9418,-32,9398,-32,9386,-20,9372,-15xe" filled="t" fillcolor="#000000" stroked="f">
                <v:path arrowok="t"/>
                <v:fill type="solid"/>
              </v:shape>
              <v:shape style="position:absolute;left:9319;top:-133;width:103;height:118" coordorigin="9319,-133" coordsize="103,118" path="m9418,-35l9377,-35,9382,-39,9389,-42,9396,-49,9396,-54,9398,-59,9398,-71,9418,-71,9418,-35xe" filled="t" fillcolor="#000000" stroked="f">
                <v:path arrowok="t"/>
                <v:fill type="solid"/>
              </v:shape>
              <v:shape style="position:absolute;left:9319;top:-133;width:103;height:118" coordorigin="9319,-133" coordsize="103,118" path="m9422,-18l9403,-18,9401,-20,9398,-25,9398,-32,9418,-32,9420,-27,9420,-23,9422,-18xe" filled="t" fillcolor="#000000" stroked="f">
                <v:path arrowok="t"/>
                <v:fill type="solid"/>
              </v:shape>
            </v:group>
            <v:group style="position:absolute;left:9455;top:-174;width:2;height:158" coordorigin="9455,-174" coordsize="2,158">
              <v:shape style="position:absolute;left:9455;top:-174;width:2;height:158" coordorigin="9455,-174" coordsize="0,158" path="m9455,-15l9455,-174e" filled="f" stroked="t" strokeweight="1.180002pt" strokecolor="#000000">
                <v:path arrowok="t"/>
              </v:shape>
            </v:group>
            <w10:wrap type="none"/>
          </v:group>
        </w:pict>
      </w:r>
      <w:r>
        <w:rPr/>
        <w:pict>
          <v:group style="position:absolute;margin-left:476.744965pt;margin-top:-9.277268pt;width:87.030044pt;height:9.1pt;mso-position-horizontal-relative:page;mso-position-vertical-relative:paragraph;z-index:-1621" coordorigin="9535,-186" coordsize="1741,182">
            <v:group style="position:absolute;left:9542;top:-174;width:98;height:158" coordorigin="9542,-174" coordsize="98,158">
              <v:shape style="position:absolute;left:9542;top:-174;width:98;height:158" coordorigin="9542,-174" coordsize="98,158" path="m9641,-18l9622,-18,9622,-35,9600,-35,9607,-37,9619,-49,9622,-59,9622,-85,9619,-97,9614,-104,9600,-114,9622,-114,9622,-174,9641,-174,9641,-18xe" filled="t" fillcolor="#000000" stroked="f">
                <v:path arrowok="t"/>
                <v:fill type="solid"/>
              </v:shape>
              <v:shape style="position:absolute;left:9542;top:-174;width:98;height:158" coordorigin="9542,-174" coordsize="98,158" path="m9605,-15l9583,-15,9574,-18,9559,-27,9550,-42,9545,-51,9542,-61,9542,-85,9545,-95,9550,-104,9552,-114,9559,-121,9574,-131,9583,-133,9598,-133,9605,-131,9610,-126,9614,-123,9619,-119,9622,-114,9583,-114,9576,-109,9571,-104,9566,-97,9562,-87,9562,-61,9566,-49,9578,-37,9586,-35,9622,-35,9614,-23,9605,-15xe" filled="t" fillcolor="#000000" stroked="f">
                <v:path arrowok="t"/>
                <v:fill type="solid"/>
              </v:shape>
            </v:group>
            <v:group style="position:absolute;left:9666;top:-133;width:107;height:116" coordorigin="9666,-133" coordsize="107,116">
              <v:shape style="position:absolute;left:9666;top:-133;width:107;height:116" coordorigin="9666,-133" coordsize="107,116" path="m9707,-17l9691,-24,9672,-41,9667,-59,9666,-86,9672,-105,9686,-122,9703,-130,9726,-133,9744,-126,9760,-114,9710,-114,9701,-111,9696,-107,9689,-102,9684,-95,9684,-87,9771,-87,9773,-73,9773,-68,9684,-68,9684,-56,9689,-49,9696,-42,9703,-37,9710,-35,9766,-35,9763,-30,9750,-22,9734,-17,9707,-17xe" filled="t" fillcolor="#000000" stroked="f">
                <v:path arrowok="t"/>
                <v:fill type="solid"/>
              </v:shape>
              <v:shape style="position:absolute;left:9666;top:-133;width:107;height:116" coordorigin="9666,-133" coordsize="107,116" path="m9771,-87l9754,-87,9754,-95,9751,-99,9746,-104,9739,-109,9730,-114,9760,-114,9762,-112,9770,-95,9771,-87xe" filled="t" fillcolor="#000000" stroked="f">
                <v:path arrowok="t"/>
                <v:fill type="solid"/>
              </v:shape>
              <v:shape style="position:absolute;left:9666;top:-133;width:107;height:116" coordorigin="9666,-133" coordsize="107,116" path="m9766,-35l9734,-35,9742,-39,9746,-42,9751,-47,9754,-54,9773,-51,9768,-39,9766,-35xe" filled="t" fillcolor="#000000" stroked="f">
                <v:path arrowok="t"/>
                <v:fill type="solid"/>
              </v:shape>
              <v:shape style="position:absolute;left:9849;top:-186;width:1427;height:182" type="#_x0000_t75">
                <v:imagedata r:id="rId121" o:title=""/>
              </v:shape>
            </v:group>
            <w10:wrap type="none"/>
          </v:group>
        </w:pic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-3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do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o,</w:t>
      </w:r>
      <w:r>
        <w:rPr>
          <w:b w:val="0"/>
          <w:bCs w:val="0"/>
          <w:spacing w:val="-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1"/>
          <w:w w:val="115"/>
        </w:rPr>
        <w:t>l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0</w:t>
      </w:r>
      <w:r>
        <w:rPr>
          <w:b w:val="0"/>
          <w:bCs w:val="0"/>
          <w:spacing w:val="0"/>
          <w:w w:val="115"/>
        </w:rPr>
        <w:t>9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2"/>
          <w:w w:val="115"/>
        </w:rPr>
        <w:t>v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í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8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j</w:t>
      </w:r>
      <w:r>
        <w:rPr>
          <w:b w:val="0"/>
          <w:bCs w:val="0"/>
          <w:spacing w:val="0"/>
          <w:w w:val="115"/>
        </w:rPr>
        <w:t>u</w:t>
      </w:r>
      <w:r>
        <w:rPr>
          <w:b w:val="0"/>
          <w:bCs w:val="0"/>
          <w:spacing w:val="0"/>
          <w:w w:val="115"/>
        </w:rPr>
        <w:t>li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5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9"/>
          <w:w w:val="115"/>
        </w:rPr>
        <w:t> </w:t>
      </w:r>
      <w:r>
        <w:rPr>
          <w:b w:val="0"/>
          <w:bCs w:val="0"/>
          <w:spacing w:val="3"/>
          <w:w w:val="115"/>
        </w:rPr>
        <w:t>2</w:t>
      </w:r>
      <w:r>
        <w:rPr>
          <w:b w:val="0"/>
          <w:bCs w:val="0"/>
          <w:spacing w:val="0"/>
          <w:w w:val="115"/>
        </w:rPr>
        <w:t>0</w:t>
      </w:r>
      <w:r>
        <w:rPr>
          <w:b w:val="0"/>
          <w:bCs w:val="0"/>
          <w:spacing w:val="-2"/>
          <w:w w:val="115"/>
        </w:rPr>
        <w:t>1</w:t>
      </w:r>
      <w:r>
        <w:rPr>
          <w:b w:val="0"/>
          <w:bCs w:val="0"/>
          <w:spacing w:val="0"/>
          <w:w w:val="115"/>
        </w:rPr>
        <w:t>4</w:t>
      </w:r>
      <w:r>
        <w:rPr>
          <w:b w:val="0"/>
          <w:bCs w:val="0"/>
          <w:spacing w:val="-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m</w:t>
      </w:r>
      <w:r>
        <w:rPr>
          <w:b w:val="0"/>
          <w:bCs w:val="0"/>
          <w:spacing w:val="0"/>
          <w:w w:val="115"/>
        </w:rPr>
        <w:t>il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,</w:t>
      </w:r>
      <w:r>
        <w:rPr>
          <w:b w:val="0"/>
          <w:bCs w:val="0"/>
          <w:spacing w:val="-7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03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0"/>
          <w:w w:val="115"/>
        </w:rPr>
        <w:t>tr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s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qu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"/>
          <w:w w:val="115"/>
        </w:rPr>
        <w:t> 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3"/>
          <w:w w:val="115"/>
        </w:rPr>
        <w:t> </w:t>
      </w:r>
      <w:r>
        <w:rPr>
          <w:b w:val="0"/>
          <w:bCs w:val="0"/>
          <w:spacing w:val="0"/>
          <w:w w:val="115"/>
        </w:rPr>
        <w:t>P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3"/>
          <w:w w:val="115"/>
        </w:rPr>
        <w:t>n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p>
      <w:pPr>
        <w:spacing w:line="220" w:lineRule="exact" w:before="4"/>
        <w:rPr>
          <w:sz w:val="22"/>
          <w:szCs w:val="22"/>
        </w:rPr>
      </w:pPr>
      <w:r>
        <w:rPr>
          <w:sz w:val="22"/>
          <w:szCs w:val="22"/>
        </w:rPr>
      </w:r>
    </w:p>
    <w:p>
      <w:pPr>
        <w:ind w:left="1867" w:right="1138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341.020465pt;height:157.68pt;mso-position-horizontal-relative:char;mso-position-vertical-relative:line" type="#_x0000_t75">
            <v:imagedata r:id="rId122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14"/>
        <w:rPr>
          <w:sz w:val="24"/>
          <w:szCs w:val="24"/>
        </w:rPr>
      </w:pPr>
      <w:r>
        <w:rPr>
          <w:sz w:val="24"/>
          <w:szCs w:val="24"/>
        </w:rPr>
      </w:r>
    </w:p>
    <w:p>
      <w:pPr>
        <w:ind w:left="120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width:407.35692pt;height:299.76pt;mso-position-horizontal-relative:char;mso-position-vertical-relative:line" type="#_x0000_t75">
            <v:imagedata r:id="rId123" o:title=""/>
          </v:shape>
        </w:pict>
      </w:r>
      <w:r>
        <w:rPr/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2"/>
        <w:rPr>
          <w:sz w:val="22"/>
          <w:szCs w:val="22"/>
        </w:rPr>
      </w:pPr>
      <w:r>
        <w:rPr>
          <w:sz w:val="22"/>
          <w:szCs w:val="22"/>
        </w:rPr>
      </w:r>
    </w:p>
    <w:p>
      <w:pPr>
        <w:pStyle w:val="BodyText"/>
        <w:ind w:left="122" w:right="0"/>
        <w:jc w:val="left"/>
      </w:pPr>
      <w:r>
        <w:rPr/>
        <w:pict>
          <v:group style="position:absolute;margin-left:92.139999pt;margin-top:-13.227254pt;width:471.63501pt;height:11.165003pt;mso-position-horizontal-relative:page;mso-position-vertical-relative:paragraph;z-index:-1620" coordorigin="1843,-265" coordsize="9433,223">
            <v:shape style="position:absolute;left:1843;top:-265;width:4157;height:223" type="#_x0000_t75">
              <v:imagedata r:id="rId124" o:title=""/>
            </v:shape>
            <v:shape style="position:absolute;left:6045;top:-265;width:1938;height:221" type="#_x0000_t75">
              <v:imagedata r:id="rId125" o:title=""/>
            </v:shape>
            <v:shape style="position:absolute;left:8013;top:-265;width:3262;height:223" type="#_x0000_t75">
              <v:imagedata r:id="rId126" o:title=""/>
            </v:shape>
            <w10:wrap type="none"/>
          </v:group>
        </w:pic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7"/>
          <w:w w:val="115"/>
        </w:rPr>
        <w:t> </w:t>
      </w:r>
      <w:r>
        <w:rPr>
          <w:b w:val="0"/>
          <w:bCs w:val="0"/>
          <w:spacing w:val="-8"/>
          <w:w w:val="115"/>
        </w:rPr>
        <w:t>T</w:t>
      </w:r>
      <w:r>
        <w:rPr>
          <w:b w:val="0"/>
          <w:bCs w:val="0"/>
          <w:spacing w:val="0"/>
          <w:w w:val="115"/>
        </w:rPr>
        <w:t>r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0"/>
          <w:w w:val="115"/>
        </w:rPr>
        <w:t>b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5"/>
          <w:w w:val="115"/>
        </w:rPr>
        <w:t> </w:t>
      </w:r>
      <w:r>
        <w:rPr>
          <w:b w:val="0"/>
          <w:bCs w:val="0"/>
          <w:spacing w:val="1"/>
          <w:w w:val="115"/>
        </w:rPr>
        <w:t>C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-2"/>
          <w:w w:val="115"/>
        </w:rPr>
        <w:t>e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0"/>
          <w:w w:val="115"/>
        </w:rPr>
        <w:t>c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o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24"/>
          <w:w w:val="115"/>
        </w:rPr>
        <w:t> 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1"/>
          <w:w w:val="115"/>
        </w:rPr>
        <w:t>m</w:t>
      </w:r>
      <w:r>
        <w:rPr>
          <w:b w:val="0"/>
          <w:bCs w:val="0"/>
          <w:spacing w:val="1"/>
          <w:w w:val="115"/>
        </w:rPr>
        <w:t>i</w:t>
      </w:r>
      <w:r>
        <w:rPr>
          <w:b w:val="0"/>
          <w:bCs w:val="0"/>
          <w:spacing w:val="-2"/>
          <w:w w:val="115"/>
        </w:rPr>
        <w:t>n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-3"/>
          <w:w w:val="115"/>
        </w:rPr>
        <w:t>t</w:t>
      </w:r>
      <w:r>
        <w:rPr>
          <w:b w:val="0"/>
          <w:bCs w:val="0"/>
          <w:spacing w:val="1"/>
          <w:w w:val="115"/>
        </w:rPr>
        <w:t>r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2"/>
          <w:w w:val="115"/>
        </w:rPr>
        <w:t>t</w:t>
      </w:r>
      <w:r>
        <w:rPr>
          <w:b w:val="0"/>
          <w:bCs w:val="0"/>
          <w:spacing w:val="0"/>
          <w:w w:val="115"/>
        </w:rPr>
        <w:t>i</w:t>
      </w:r>
      <w:r>
        <w:rPr>
          <w:b w:val="0"/>
          <w:bCs w:val="0"/>
          <w:spacing w:val="-4"/>
          <w:w w:val="115"/>
        </w:rPr>
        <w:t>v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3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0"/>
          <w:w w:val="115"/>
        </w:rPr>
        <w:t>l</w:t>
      </w:r>
      <w:r>
        <w:rPr>
          <w:b w:val="0"/>
          <w:bCs w:val="0"/>
          <w:spacing w:val="-16"/>
          <w:w w:val="115"/>
        </w:rPr>
        <w:t> 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1"/>
          <w:w w:val="115"/>
        </w:rPr>
        <w:t>s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-2"/>
          <w:w w:val="115"/>
        </w:rPr>
        <w:t>d</w:t>
      </w:r>
      <w:r>
        <w:rPr>
          <w:b w:val="0"/>
          <w:bCs w:val="0"/>
          <w:spacing w:val="0"/>
          <w:w w:val="115"/>
        </w:rPr>
        <w:t>o</w:t>
      </w:r>
      <w:r>
        <w:rPr>
          <w:b w:val="0"/>
          <w:bCs w:val="0"/>
          <w:spacing w:val="-13"/>
          <w:w w:val="115"/>
        </w:rPr>
        <w:t> </w:t>
      </w:r>
      <w:r>
        <w:rPr>
          <w:b w:val="0"/>
          <w:bCs w:val="0"/>
          <w:spacing w:val="0"/>
          <w:w w:val="115"/>
        </w:rPr>
        <w:t>d</w:t>
      </w:r>
      <w:r>
        <w:rPr>
          <w:b w:val="0"/>
          <w:bCs w:val="0"/>
          <w:spacing w:val="0"/>
          <w:w w:val="115"/>
        </w:rPr>
        <w:t>e</w:t>
      </w:r>
      <w:r>
        <w:rPr>
          <w:b w:val="0"/>
          <w:bCs w:val="0"/>
          <w:spacing w:val="-14"/>
          <w:w w:val="115"/>
        </w:rPr>
        <w:t> </w:t>
      </w:r>
      <w:r>
        <w:rPr>
          <w:b w:val="0"/>
          <w:bCs w:val="0"/>
          <w:spacing w:val="0"/>
          <w:w w:val="115"/>
        </w:rPr>
        <w:t>G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2"/>
          <w:w w:val="115"/>
        </w:rPr>
        <w:t>a</w:t>
      </w:r>
      <w:r>
        <w:rPr>
          <w:b w:val="0"/>
          <w:bCs w:val="0"/>
          <w:spacing w:val="0"/>
          <w:w w:val="115"/>
        </w:rPr>
        <w:t>n</w:t>
      </w:r>
      <w:r>
        <w:rPr>
          <w:b w:val="0"/>
          <w:bCs w:val="0"/>
          <w:spacing w:val="-2"/>
          <w:w w:val="115"/>
        </w:rPr>
        <w:t>a</w:t>
      </w:r>
      <w:r>
        <w:rPr>
          <w:b w:val="0"/>
          <w:bCs w:val="0"/>
          <w:spacing w:val="1"/>
          <w:w w:val="115"/>
        </w:rPr>
        <w:t>j</w:t>
      </w:r>
      <w:r>
        <w:rPr>
          <w:b w:val="0"/>
          <w:bCs w:val="0"/>
          <w:spacing w:val="-2"/>
          <w:w w:val="115"/>
        </w:rPr>
        <w:t>u</w:t>
      </w:r>
      <w:r>
        <w:rPr>
          <w:b w:val="0"/>
          <w:bCs w:val="0"/>
          <w:spacing w:val="0"/>
          <w:w w:val="115"/>
        </w:rPr>
        <w:t>a</w:t>
      </w:r>
      <w:r>
        <w:rPr>
          <w:b w:val="0"/>
          <w:bCs w:val="0"/>
          <w:spacing w:val="0"/>
          <w:w w:val="115"/>
        </w:rPr>
        <w:t>t</w:t>
      </w:r>
      <w:r>
        <w:rPr>
          <w:b w:val="0"/>
          <w:bCs w:val="0"/>
          <w:spacing w:val="3"/>
          <w:w w:val="115"/>
        </w:rPr>
        <w:t>o</w:t>
      </w:r>
      <w:r>
        <w:rPr>
          <w:b w:val="0"/>
          <w:bCs w:val="0"/>
          <w:spacing w:val="0"/>
          <w:w w:val="115"/>
        </w:rPr>
        <w:t>.</w:t>
      </w:r>
      <w:r>
        <w:rPr>
          <w:b w:val="0"/>
          <w:bCs w:val="0"/>
          <w:spacing w:val="0"/>
          <w:w w:val="100"/>
        </w:rPr>
      </w:r>
    </w:p>
    <w:sectPr>
      <w:pgSz w:w="12240" w:h="15840"/>
      <w:pgMar w:header="674" w:footer="0" w:top="960" w:bottom="280" w:left="84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8pt;margin-top:48.239998pt;width:516.359985pt;height:.1pt;mso-position-horizontal-relative:page;mso-position-vertical-relative:page;z-index:-1801" coordorigin="960,965" coordsize="10327,2">
          <v:shape style="position:absolute;left:960;top:965;width:10327;height:2" coordorigin="960,965" coordsize="10327,0" path="m960,965l11287,965e" filled="f" stroked="t" strokeweight="1.059999pt" strokecolor="#000000">
            <v:path arrowok="t"/>
          </v:shape>
          <w10:wrap type="none"/>
        </v:group>
      </w:pict>
    </w: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48.439999pt;margin-top:32.949619pt;width:110.055495pt;height:12.8993pt;mso-position-horizontal-relative:page;mso-position-vertical-relative:page;z-index:-1800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4"/>
                    <w:w w:val="105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46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5.352142pt;margin-top:32.949619pt;width:101.620927pt;height:12.8993pt;mso-position-horizontal-relative:page;mso-position-vertical-relative:page;z-index:-1799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7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9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8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9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1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2.039978pt;margin-top:33.069618pt;width:62.486381pt;height:12.8993pt;mso-position-horizontal-relative:page;mso-position-vertical-relative:page;z-index:-1798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6"/>
                    <w:w w:val="11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33"/>
                    <w:w w:val="11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47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8pt;margin-top:48.120003pt;width:516pt;height:.1pt;mso-position-horizontal-relative:page;mso-position-vertical-relative:page;z-index:-1797" coordorigin="960,962" coordsize="10320,2">
          <v:shape style="position:absolute;left:960;top:962;width:10320;height:2" coordorigin="960,962" coordsize="10320,0" path="m960,962l11280,962e" filled="f" stroked="t" strokeweight="1.060002pt" strokecolor="#000000">
            <v:path arrowok="t"/>
          </v:shape>
          <w10:wrap type="none"/>
        </v:group>
      </w:pict>
    </w:r>
    <w:r>
      <w:rPr/>
      <w:pict>
        <v:shape style="position:absolute;margin-left:47.120003pt;margin-top:32.709618pt;width:62.486381pt;height:12.8993pt;mso-position-horizontal-relative:page;mso-position-vertical-relative:page;z-index:-1796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6"/>
                    <w:w w:val="11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33"/>
                    <w:w w:val="11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48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5.919998pt;margin-top:32.949619pt;width:101.497458pt;height:12.8993pt;mso-position-horizontal-relative:page;mso-position-vertical-relative:page;z-index:-1795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7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8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7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8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640015pt;margin-top:32.949619pt;width:110.055495pt;height:12.8993pt;mso-position-horizontal-relative:page;mso-position-vertical-relative:page;z-index:-1794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4"/>
                    <w:w w:val="105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46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8pt;margin-top:48.120003pt;width:516pt;height:.1pt;mso-position-horizontal-relative:page;mso-position-vertical-relative:page;z-index:-1793" coordorigin="960,962" coordsize="10320,2">
          <v:shape style="position:absolute;left:960;top:962;width:10320;height:2" coordorigin="960,962" coordsize="10320,0" path="m960,962l11280,962e" filled="f" stroked="t" strokeweight="1.060002pt" strokecolor="#000000">
            <v:path arrowok="t"/>
          </v:shape>
          <w10:wrap type="none"/>
        </v:group>
      </w:pict>
    </w:r>
    <w:r>
      <w:rPr/>
      <w:pict>
        <v:shape style="position:absolute;margin-left:47.120003pt;margin-top:32.709618pt;width:62.486381pt;height:12.8993pt;mso-position-horizontal-relative:page;mso-position-vertical-relative:page;z-index:-1792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6"/>
                    <w:w w:val="11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33"/>
                    <w:w w:val="11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50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5.919998pt;margin-top:32.949619pt;width:101.497458pt;height:12.8993pt;mso-position-horizontal-relative:page;mso-position-vertical-relative:page;z-index:-1791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7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8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7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8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15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454.640015pt;margin-top:32.949619pt;width:110.055495pt;height:12.8993pt;mso-position-horizontal-relative:page;mso-position-vertical-relative:page;z-index:-1790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4"/>
                    <w:w w:val="105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46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p>
    <w:pPr>
      <w:spacing w:line="200" w:lineRule="exact"/>
      <w:rPr>
        <w:sz w:val="20"/>
        <w:szCs w:val="20"/>
      </w:rPr>
    </w:pPr>
    <w:r>
      <w:rPr/>
      <w:pict>
        <v:group style="position:absolute;margin-left:48pt;margin-top:48.239998pt;width:516.359985pt;height:.1pt;mso-position-horizontal-relative:page;mso-position-vertical-relative:page;z-index:-1789" coordorigin="960,965" coordsize="10327,2">
          <v:shape style="position:absolute;left:960;top:965;width:10327;height:2" coordorigin="960,965" coordsize="10327,0" path="m960,965l11287,965e" filled="f" stroked="t" strokeweight="1.059999pt" strokecolor="#000000">
            <v:path arrowok="t"/>
          </v:shape>
          <w10:wrap type="none"/>
        </v:group>
      </w:pict>
    </w:r>
    <w:r>
      <w:rPr/>
      <w:pict>
        <v:shape style="position:absolute;margin-left:48.439999pt;margin-top:32.949619pt;width:110.055495pt;height:12.8993pt;mso-position-horizontal-relative:page;mso-position-vertical-relative:page;z-index:-1788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R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4"/>
                    <w:w w:val="105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46"/>
                    <w:w w:val="105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05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F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05"/>
                  </w:rPr>
                  <w:t>C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05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5"/>
                  </w:rPr>
                  <w:t>AL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255.352142pt;margin-top:32.949619pt;width:101.620927pt;height:12.8993pt;mso-position-horizontal-relative:page;mso-position-vertical-relative:page;z-index:-1787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28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7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D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E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9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J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U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L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3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O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8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-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9"/>
                    <w:w w:val="110"/>
                  </w:rPr>
                  <w:t> 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2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2"/>
                    <w:w w:val="110"/>
                  </w:rPr>
                  <w:t>0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2"/>
                    <w:w w:val="110"/>
                  </w:rPr>
                  <w:t>1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5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/>
      <w:pict>
        <v:shape style="position:absolute;margin-left:502.039978pt;margin-top:33.069618pt;width:62.486381pt;height:12.8993pt;mso-position-horizontal-relative:page;mso-position-vertical-relative:page;z-index:-1786" type="#_x0000_t202" filled="f" stroked="f">
          <v:textbox inset="0,0,0,0">
            <w:txbxContent>
              <w:p>
                <w:pPr>
                  <w:pStyle w:val="BodyText"/>
                  <w:spacing w:line="241" w:lineRule="exact"/>
                  <w:ind w:left="20" w:right="0"/>
                  <w:jc w:val="left"/>
                  <w:rPr>
                    <w:rFonts w:ascii="Times New Roman" w:hAnsi="Times New Roman" w:cs="Times New Roman" w:eastAsia="Times New Roman"/>
                  </w:rPr>
                </w:pP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-16"/>
                    <w:w w:val="110"/>
                  </w:rPr>
                  <w:t>P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G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I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1"/>
                    <w:w w:val="110"/>
                  </w:rPr>
                  <w:t>N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t>A</w:t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33"/>
                    <w:w w:val="110"/>
                  </w:rPr>
                  <w:t> </w:t>
                </w:r>
                <w:r>
                  <w:rPr/>
                  <w:fldChar w:fldCharType="begin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10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51</w:t>
                </w:r>
                <w:r>
                  <w:rPr/>
                  <w:fldChar w:fldCharType="end"/>
                </w:r>
                <w:r>
                  <w:rPr>
                    <w:rFonts w:ascii="Times New Roman" w:hAnsi="Times New Roman" w:cs="Times New Roman" w:eastAsia="Times New Roman"/>
                    <w:b w:val="0"/>
                    <w:bCs w:val="0"/>
                    <w:spacing w:val="0"/>
                    <w:w w:val="100"/>
                  </w:rPr>
                </w:r>
              </w:p>
            </w:txbxContent>
          </v:textbox>
          <w10:wrap type="none"/>
        </v:shape>
      </w:pict>
    </w:r>
    <w:r>
      <w:rPr>
        <w:sz w:val="20"/>
        <w:szCs w:val="20"/>
      </w:rPr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upperRoman"/>
      <w:lvlText w:val="%1."/>
      <w:lvlJc w:val="left"/>
      <w:pPr>
        <w:ind w:hanging="260"/>
        <w:jc w:val="right"/>
      </w:pPr>
      <w:rPr>
        <w:rFonts w:hint="default" w:ascii="Times New Roman" w:hAnsi="Times New Roman" w:eastAsia="Times New Roman"/>
        <w:spacing w:val="-2"/>
        <w:w w:val="86"/>
        <w:sz w:val="21"/>
        <w:szCs w:val="21"/>
      </w:rPr>
    </w:lvl>
    <w:lvl w:ilvl="1">
      <w:start w:val="1"/>
      <w:numFmt w:val="lowerLetter"/>
      <w:lvlText w:val="%2)"/>
      <w:lvlJc w:val="left"/>
      <w:pPr>
        <w:ind w:hanging="402"/>
        <w:jc w:val="left"/>
      </w:pPr>
      <w:rPr>
        <w:rFonts w:hint="default" w:ascii="Times New Roman" w:hAnsi="Times New Roman" w:eastAsia="Times New Roman"/>
        <w:spacing w:val="3"/>
        <w:w w:val="129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4">
    <w:multiLevelType w:val="hybridMultilevel"/>
    <w:lvl w:ilvl="0">
      <w:start w:val="3"/>
      <w:numFmt w:val="upperRoman"/>
      <w:lvlText w:val="%1."/>
      <w:lvlJc w:val="left"/>
      <w:pPr>
        <w:ind w:hanging="379"/>
        <w:jc w:val="right"/>
      </w:pPr>
      <w:rPr>
        <w:rFonts w:hint="default" w:ascii="Times New Roman" w:hAnsi="Times New Roman" w:eastAsia="Times New Roman"/>
        <w:spacing w:val="-2"/>
        <w:w w:val="86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3">
    <w:multiLevelType w:val="hybridMultilevel"/>
    <w:lvl w:ilvl="0">
      <w:start w:val="1"/>
      <w:numFmt w:val="upperRoman"/>
      <w:lvlText w:val="%1."/>
      <w:lvlJc w:val="left"/>
      <w:pPr>
        <w:ind w:hanging="260"/>
        <w:jc w:val="right"/>
      </w:pPr>
      <w:rPr>
        <w:rFonts w:hint="default" w:ascii="Times New Roman" w:hAnsi="Times New Roman" w:eastAsia="Times New Roman"/>
        <w:spacing w:val="-2"/>
        <w:w w:val="86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2">
    <w:multiLevelType w:val="hybridMultilevel"/>
    <w:lvl w:ilvl="0">
      <w:start w:val="1"/>
      <w:numFmt w:val="upperRoman"/>
      <w:lvlText w:val="%1."/>
      <w:lvlJc w:val="left"/>
      <w:pPr>
        <w:ind w:hanging="260"/>
        <w:jc w:val="right"/>
      </w:pPr>
      <w:rPr>
        <w:rFonts w:hint="default" w:ascii="Times New Roman" w:hAnsi="Times New Roman" w:eastAsia="Times New Roman"/>
        <w:spacing w:val="-2"/>
        <w:w w:val="86"/>
        <w:sz w:val="21"/>
        <w:szCs w:val="21"/>
      </w:rPr>
    </w:lvl>
    <w:lvl w:ilvl="1">
      <w:start w:val="1"/>
      <w:numFmt w:val="lowerLetter"/>
      <w:lvlText w:val="%2)"/>
      <w:lvlJc w:val="left"/>
      <w:pPr>
        <w:ind w:hanging="402"/>
        <w:jc w:val="left"/>
      </w:pPr>
      <w:rPr>
        <w:rFonts w:hint="default" w:ascii="Times New Roman" w:hAnsi="Times New Roman" w:eastAsia="Times New Roman"/>
        <w:spacing w:val="3"/>
        <w:w w:val="129"/>
        <w:sz w:val="21"/>
        <w:szCs w:val="21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1">
    <w:multiLevelType w:val="hybridMultilevel"/>
    <w:lvl w:ilvl="0">
      <w:start w:val="1"/>
      <w:numFmt w:val="upperRoman"/>
      <w:lvlText w:val="%1."/>
      <w:lvlJc w:val="left"/>
      <w:pPr>
        <w:ind w:hanging="260"/>
        <w:jc w:val="right"/>
      </w:pPr>
      <w:rPr>
        <w:rFonts w:hint="default" w:ascii="Times New Roman" w:hAnsi="Times New Roman" w:eastAsia="Times New Roman"/>
        <w:spacing w:val="-2"/>
        <w:w w:val="86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abstractNum w:abstractNumId="0">
    <w:multiLevelType w:val="hybridMultilevel"/>
    <w:lvl w:ilvl="0">
      <w:start w:val="1"/>
      <w:numFmt w:val="upperRoman"/>
      <w:lvlText w:val="%1."/>
      <w:lvlJc w:val="left"/>
      <w:pPr>
        <w:ind w:hanging="260"/>
        <w:jc w:val="right"/>
      </w:pPr>
      <w:rPr>
        <w:rFonts w:hint="default" w:ascii="Times New Roman" w:hAnsi="Times New Roman" w:eastAsia="Times New Roman"/>
        <w:w w:val="86"/>
        <w:sz w:val="21"/>
        <w:szCs w:val="21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1497"/>
    </w:pPr>
    <w:rPr>
      <w:rFonts w:ascii="Times New Roman" w:hAnsi="Times New Roman" w:eastAsia="Times New Roman"/>
      <w:sz w:val="21"/>
      <w:szCs w:val="21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eader" Target="header1.xml"/><Relationship Id="rId6" Type="http://schemas.openxmlformats.org/officeDocument/2006/relationships/header" Target="header2.xml"/><Relationship Id="rId7" Type="http://schemas.openxmlformats.org/officeDocument/2006/relationships/image" Target="media/image1.png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png"/><Relationship Id="rId19" Type="http://schemas.openxmlformats.org/officeDocument/2006/relationships/image" Target="media/image13.png"/><Relationship Id="rId20" Type="http://schemas.openxmlformats.org/officeDocument/2006/relationships/image" Target="media/image14.png"/><Relationship Id="rId21" Type="http://schemas.openxmlformats.org/officeDocument/2006/relationships/image" Target="media/image15.png"/><Relationship Id="rId22" Type="http://schemas.openxmlformats.org/officeDocument/2006/relationships/image" Target="media/image16.png"/><Relationship Id="rId23" Type="http://schemas.openxmlformats.org/officeDocument/2006/relationships/image" Target="media/image17.png"/><Relationship Id="rId24" Type="http://schemas.openxmlformats.org/officeDocument/2006/relationships/image" Target="media/image18.png"/><Relationship Id="rId25" Type="http://schemas.openxmlformats.org/officeDocument/2006/relationships/image" Target="media/image19.png"/><Relationship Id="rId26" Type="http://schemas.openxmlformats.org/officeDocument/2006/relationships/image" Target="media/image20.png"/><Relationship Id="rId27" Type="http://schemas.openxmlformats.org/officeDocument/2006/relationships/image" Target="media/image21.png"/><Relationship Id="rId28" Type="http://schemas.openxmlformats.org/officeDocument/2006/relationships/image" Target="media/image22.png"/><Relationship Id="rId29" Type="http://schemas.openxmlformats.org/officeDocument/2006/relationships/header" Target="header3.xml"/><Relationship Id="rId30" Type="http://schemas.openxmlformats.org/officeDocument/2006/relationships/header" Target="header4.xml"/><Relationship Id="rId31" Type="http://schemas.openxmlformats.org/officeDocument/2006/relationships/image" Target="media/image23.png"/><Relationship Id="rId32" Type="http://schemas.openxmlformats.org/officeDocument/2006/relationships/image" Target="media/image24.png"/><Relationship Id="rId33" Type="http://schemas.openxmlformats.org/officeDocument/2006/relationships/image" Target="media/image25.png"/><Relationship Id="rId34" Type="http://schemas.openxmlformats.org/officeDocument/2006/relationships/image" Target="media/image26.png"/><Relationship Id="rId35" Type="http://schemas.openxmlformats.org/officeDocument/2006/relationships/image" Target="media/image27.png"/><Relationship Id="rId36" Type="http://schemas.openxmlformats.org/officeDocument/2006/relationships/image" Target="media/image28.png"/><Relationship Id="rId37" Type="http://schemas.openxmlformats.org/officeDocument/2006/relationships/image" Target="media/image29.png"/><Relationship Id="rId38" Type="http://schemas.openxmlformats.org/officeDocument/2006/relationships/image" Target="media/image30.png"/><Relationship Id="rId39" Type="http://schemas.openxmlformats.org/officeDocument/2006/relationships/image" Target="media/image31.png"/><Relationship Id="rId40" Type="http://schemas.openxmlformats.org/officeDocument/2006/relationships/image" Target="media/image32.png"/><Relationship Id="rId41" Type="http://schemas.openxmlformats.org/officeDocument/2006/relationships/image" Target="media/image33.png"/><Relationship Id="rId42" Type="http://schemas.openxmlformats.org/officeDocument/2006/relationships/image" Target="media/image34.png"/><Relationship Id="rId43" Type="http://schemas.openxmlformats.org/officeDocument/2006/relationships/image" Target="media/image35.png"/><Relationship Id="rId44" Type="http://schemas.openxmlformats.org/officeDocument/2006/relationships/image" Target="media/image36.png"/><Relationship Id="rId45" Type="http://schemas.openxmlformats.org/officeDocument/2006/relationships/image" Target="media/image37.png"/><Relationship Id="rId46" Type="http://schemas.openxmlformats.org/officeDocument/2006/relationships/image" Target="media/image38.png"/><Relationship Id="rId47" Type="http://schemas.openxmlformats.org/officeDocument/2006/relationships/image" Target="media/image39.png"/><Relationship Id="rId48" Type="http://schemas.openxmlformats.org/officeDocument/2006/relationships/image" Target="media/image40.png"/><Relationship Id="rId49" Type="http://schemas.openxmlformats.org/officeDocument/2006/relationships/image" Target="media/image41.png"/><Relationship Id="rId50" Type="http://schemas.openxmlformats.org/officeDocument/2006/relationships/image" Target="media/image42.png"/><Relationship Id="rId51" Type="http://schemas.openxmlformats.org/officeDocument/2006/relationships/image" Target="media/image43.png"/><Relationship Id="rId52" Type="http://schemas.openxmlformats.org/officeDocument/2006/relationships/image" Target="media/image44.png"/><Relationship Id="rId53" Type="http://schemas.openxmlformats.org/officeDocument/2006/relationships/image" Target="media/image45.png"/><Relationship Id="rId54" Type="http://schemas.openxmlformats.org/officeDocument/2006/relationships/image" Target="media/image46.png"/><Relationship Id="rId55" Type="http://schemas.openxmlformats.org/officeDocument/2006/relationships/image" Target="media/image47.png"/><Relationship Id="rId56" Type="http://schemas.openxmlformats.org/officeDocument/2006/relationships/image" Target="media/image48.png"/><Relationship Id="rId57" Type="http://schemas.openxmlformats.org/officeDocument/2006/relationships/image" Target="media/image49.png"/><Relationship Id="rId58" Type="http://schemas.openxmlformats.org/officeDocument/2006/relationships/image" Target="media/image50.png"/><Relationship Id="rId59" Type="http://schemas.openxmlformats.org/officeDocument/2006/relationships/image" Target="media/image51.png"/><Relationship Id="rId60" Type="http://schemas.openxmlformats.org/officeDocument/2006/relationships/image" Target="media/image52.png"/><Relationship Id="rId61" Type="http://schemas.openxmlformats.org/officeDocument/2006/relationships/image" Target="media/image53.png"/><Relationship Id="rId62" Type="http://schemas.openxmlformats.org/officeDocument/2006/relationships/image" Target="media/image54.png"/><Relationship Id="rId63" Type="http://schemas.openxmlformats.org/officeDocument/2006/relationships/image" Target="media/image55.png"/><Relationship Id="rId64" Type="http://schemas.openxmlformats.org/officeDocument/2006/relationships/image" Target="media/image56.png"/><Relationship Id="rId65" Type="http://schemas.openxmlformats.org/officeDocument/2006/relationships/image" Target="media/image57.png"/><Relationship Id="rId66" Type="http://schemas.openxmlformats.org/officeDocument/2006/relationships/image" Target="media/image58.png"/><Relationship Id="rId67" Type="http://schemas.openxmlformats.org/officeDocument/2006/relationships/image" Target="media/image59.png"/><Relationship Id="rId68" Type="http://schemas.openxmlformats.org/officeDocument/2006/relationships/image" Target="media/image60.png"/><Relationship Id="rId69" Type="http://schemas.openxmlformats.org/officeDocument/2006/relationships/image" Target="media/image61.png"/><Relationship Id="rId70" Type="http://schemas.openxmlformats.org/officeDocument/2006/relationships/image" Target="media/image62.png"/><Relationship Id="rId71" Type="http://schemas.openxmlformats.org/officeDocument/2006/relationships/image" Target="media/image63.png"/><Relationship Id="rId72" Type="http://schemas.openxmlformats.org/officeDocument/2006/relationships/image" Target="media/image64.png"/><Relationship Id="rId73" Type="http://schemas.openxmlformats.org/officeDocument/2006/relationships/image" Target="media/image65.png"/><Relationship Id="rId74" Type="http://schemas.openxmlformats.org/officeDocument/2006/relationships/image" Target="media/image66.png"/><Relationship Id="rId75" Type="http://schemas.openxmlformats.org/officeDocument/2006/relationships/image" Target="media/image67.png"/><Relationship Id="rId76" Type="http://schemas.openxmlformats.org/officeDocument/2006/relationships/image" Target="media/image68.png"/><Relationship Id="rId77" Type="http://schemas.openxmlformats.org/officeDocument/2006/relationships/image" Target="media/image69.png"/><Relationship Id="rId78" Type="http://schemas.openxmlformats.org/officeDocument/2006/relationships/image" Target="media/image70.png"/><Relationship Id="rId79" Type="http://schemas.openxmlformats.org/officeDocument/2006/relationships/image" Target="media/image71.png"/><Relationship Id="rId80" Type="http://schemas.openxmlformats.org/officeDocument/2006/relationships/image" Target="media/image72.png"/><Relationship Id="rId81" Type="http://schemas.openxmlformats.org/officeDocument/2006/relationships/image" Target="media/image73.png"/><Relationship Id="rId82" Type="http://schemas.openxmlformats.org/officeDocument/2006/relationships/image" Target="media/image74.png"/><Relationship Id="rId83" Type="http://schemas.openxmlformats.org/officeDocument/2006/relationships/image" Target="media/image75.png"/><Relationship Id="rId84" Type="http://schemas.openxmlformats.org/officeDocument/2006/relationships/image" Target="media/image76.png"/><Relationship Id="rId85" Type="http://schemas.openxmlformats.org/officeDocument/2006/relationships/image" Target="media/image77.png"/><Relationship Id="rId86" Type="http://schemas.openxmlformats.org/officeDocument/2006/relationships/image" Target="media/image78.png"/><Relationship Id="rId87" Type="http://schemas.openxmlformats.org/officeDocument/2006/relationships/image" Target="media/image79.png"/><Relationship Id="rId88" Type="http://schemas.openxmlformats.org/officeDocument/2006/relationships/image" Target="media/image80.png"/><Relationship Id="rId89" Type="http://schemas.openxmlformats.org/officeDocument/2006/relationships/image" Target="media/image81.png"/><Relationship Id="rId90" Type="http://schemas.openxmlformats.org/officeDocument/2006/relationships/image" Target="media/image82.png"/><Relationship Id="rId91" Type="http://schemas.openxmlformats.org/officeDocument/2006/relationships/image" Target="media/image83.png"/><Relationship Id="rId92" Type="http://schemas.openxmlformats.org/officeDocument/2006/relationships/image" Target="media/image84.png"/><Relationship Id="rId93" Type="http://schemas.openxmlformats.org/officeDocument/2006/relationships/image" Target="media/image85.png"/><Relationship Id="rId94" Type="http://schemas.openxmlformats.org/officeDocument/2006/relationships/image" Target="media/image86.png"/><Relationship Id="rId95" Type="http://schemas.openxmlformats.org/officeDocument/2006/relationships/image" Target="media/image87.png"/><Relationship Id="rId96" Type="http://schemas.openxmlformats.org/officeDocument/2006/relationships/image" Target="media/image88.png"/><Relationship Id="rId97" Type="http://schemas.openxmlformats.org/officeDocument/2006/relationships/image" Target="media/image89.png"/><Relationship Id="rId98" Type="http://schemas.openxmlformats.org/officeDocument/2006/relationships/image" Target="media/image90.png"/><Relationship Id="rId99" Type="http://schemas.openxmlformats.org/officeDocument/2006/relationships/image" Target="media/image91.png"/><Relationship Id="rId100" Type="http://schemas.openxmlformats.org/officeDocument/2006/relationships/image" Target="media/image92.png"/><Relationship Id="rId101" Type="http://schemas.openxmlformats.org/officeDocument/2006/relationships/image" Target="media/image93.png"/><Relationship Id="rId102" Type="http://schemas.openxmlformats.org/officeDocument/2006/relationships/image" Target="media/image94.png"/><Relationship Id="rId103" Type="http://schemas.openxmlformats.org/officeDocument/2006/relationships/image" Target="media/image95.png"/><Relationship Id="rId104" Type="http://schemas.openxmlformats.org/officeDocument/2006/relationships/image" Target="media/image96.png"/><Relationship Id="rId105" Type="http://schemas.openxmlformats.org/officeDocument/2006/relationships/image" Target="media/image97.png"/><Relationship Id="rId106" Type="http://schemas.openxmlformats.org/officeDocument/2006/relationships/image" Target="media/image98.png"/><Relationship Id="rId107" Type="http://schemas.openxmlformats.org/officeDocument/2006/relationships/image" Target="media/image99.png"/><Relationship Id="rId108" Type="http://schemas.openxmlformats.org/officeDocument/2006/relationships/image" Target="media/image100.png"/><Relationship Id="rId109" Type="http://schemas.openxmlformats.org/officeDocument/2006/relationships/image" Target="media/image101.png"/><Relationship Id="rId110" Type="http://schemas.openxmlformats.org/officeDocument/2006/relationships/image" Target="media/image102.png"/><Relationship Id="rId111" Type="http://schemas.openxmlformats.org/officeDocument/2006/relationships/image" Target="media/image103.png"/><Relationship Id="rId112" Type="http://schemas.openxmlformats.org/officeDocument/2006/relationships/image" Target="media/image104.png"/><Relationship Id="rId113" Type="http://schemas.openxmlformats.org/officeDocument/2006/relationships/image" Target="media/image105.png"/><Relationship Id="rId114" Type="http://schemas.openxmlformats.org/officeDocument/2006/relationships/image" Target="media/image106.png"/><Relationship Id="rId115" Type="http://schemas.openxmlformats.org/officeDocument/2006/relationships/image" Target="media/image107.png"/><Relationship Id="rId116" Type="http://schemas.openxmlformats.org/officeDocument/2006/relationships/image" Target="media/image108.png"/><Relationship Id="rId117" Type="http://schemas.openxmlformats.org/officeDocument/2006/relationships/image" Target="media/image109.png"/><Relationship Id="rId118" Type="http://schemas.openxmlformats.org/officeDocument/2006/relationships/image" Target="media/image110.png"/><Relationship Id="rId119" Type="http://schemas.openxmlformats.org/officeDocument/2006/relationships/image" Target="media/image111.png"/><Relationship Id="rId120" Type="http://schemas.openxmlformats.org/officeDocument/2006/relationships/image" Target="media/image112.png"/><Relationship Id="rId121" Type="http://schemas.openxmlformats.org/officeDocument/2006/relationships/image" Target="media/image113.png"/><Relationship Id="rId122" Type="http://schemas.openxmlformats.org/officeDocument/2006/relationships/image" Target="media/image114.png"/><Relationship Id="rId123" Type="http://schemas.openxmlformats.org/officeDocument/2006/relationships/image" Target="media/image115.png"/><Relationship Id="rId124" Type="http://schemas.openxmlformats.org/officeDocument/2006/relationships/image" Target="media/image116.png"/><Relationship Id="rId125" Type="http://schemas.openxmlformats.org/officeDocument/2006/relationships/image" Target="media/image117.png"/><Relationship Id="rId126" Type="http://schemas.openxmlformats.org/officeDocument/2006/relationships/image" Target="media/image118.png"/><Relationship Id="rId127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ArchivoTCA</dc:creator>
  <dc:title>PO_120_2da_Parte_20150728_1849_15 (1).pdf</dc:title>
  <dcterms:created xsi:type="dcterms:W3CDTF">2016-11-28T13:39:39Z</dcterms:created>
  <dcterms:modified xsi:type="dcterms:W3CDTF">2016-11-28T13:39:39Z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2016-10-28T00:00:00Z</vt:filetime>
  </property>
  <property fmtid="{D5CDD505-2E9C-101B-9397-08002B2CF9AE}" pid="3" name="LastSaved">
    <vt:filetime>2016-11-28T00:00:00Z</vt:filetime>
  </property>
</Properties>
</file>