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70" w:lineRule="exact" w:before="3"/>
        <w:rPr>
          <w:sz w:val="17"/>
          <w:szCs w:val="17"/>
        </w:rPr>
      </w:pPr>
      <w:r>
        <w:rPr/>
        <w:pict>
          <v:group style="position:absolute;margin-left:93.839996pt;margin-top:127.199997pt;width:425.28pt;height:37.92pt;mso-position-horizontal-relative:page;mso-position-vertical-relative:page;z-index:-772" coordorigin="1877,2544" coordsize="8506,758">
            <v:shape style="position:absolute;left:1877;top:2544;width:8506;height:758" coordorigin="1877,2544" coordsize="8506,758" path="m10205,2544l2039,2545,1964,2572,1916,2614,1887,2667,1877,2726,1878,3137,1902,3207,1946,3263,2000,3292,2059,3302,10218,3302,10290,3278,10343,3233,10372,3179,10382,3120,10382,2713,10359,2641,10318,2586,10265,2555,10205,2544xe" filled="t" fillcolor="#231F1F" stroked="f">
              <v:path arrowok="t"/>
              <v:fill type="solid"/>
            </v:shape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98" w:lineRule="exact"/>
        <w:ind w:left="2004" w:right="598" w:hanging="1455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group style="position:absolute;margin-left:93.599998pt;margin-top:-23.119984pt;width:425.280005pt;height:4.080005pt;mso-position-horizontal-relative:page;mso-position-vertical-relative:paragraph;z-index:-773" coordorigin="1872,-462" coordsize="8506,82">
            <v:group style="position:absolute;left:1877;top:-458;width:8496;height:2" coordorigin="1877,-458" coordsize="8496,2">
              <v:shape style="position:absolute;left:1877;top:-458;width:8496;height:2" coordorigin="1877,-458" coordsize="8496,0" path="m1877,-458l10373,-458e" filled="f" stroked="t" strokeweight=".480005pt" strokecolor="#231F1F">
                <v:path arrowok="t"/>
              </v:shape>
            </v:group>
            <v:group style="position:absolute;left:1877;top:-386;width:8496;height:2" coordorigin="1877,-386" coordsize="8496,2">
              <v:shape style="position:absolute;left:1877;top:-386;width:8496;height:2" coordorigin="1877,-386" coordsize="8496,0" path="m1877,-386l10373,-386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FFFFFF"/>
          <w:spacing w:val="-9"/>
          <w:w w:val="100"/>
          <w:sz w:val="32"/>
          <w:szCs w:val="32"/>
        </w:rPr>
        <w:t>T</w:t>
      </w:r>
      <w:r>
        <w:rPr>
          <w:rFonts w:ascii="Arial" w:hAnsi="Arial" w:cs="Arial" w:eastAsia="Arial"/>
          <w:b/>
          <w:bCs/>
          <w:color w:val="FFFFFF"/>
          <w:spacing w:val="-7"/>
          <w:w w:val="100"/>
          <w:sz w:val="32"/>
          <w:szCs w:val="32"/>
        </w:rPr>
        <w:t>R</w:t>
      </w:r>
      <w:r>
        <w:rPr>
          <w:rFonts w:ascii="Arial" w:hAnsi="Arial" w:cs="Arial" w:eastAsia="Arial"/>
          <w:b/>
          <w:bCs/>
          <w:color w:val="FFFFFF"/>
          <w:spacing w:val="-3"/>
          <w:w w:val="100"/>
          <w:sz w:val="32"/>
          <w:szCs w:val="32"/>
        </w:rPr>
        <w:t>I</w:t>
      </w:r>
      <w:r>
        <w:rPr>
          <w:rFonts w:ascii="Arial" w:hAnsi="Arial" w:cs="Arial" w:eastAsia="Arial"/>
          <w:b/>
          <w:bCs/>
          <w:color w:val="FFFFFF"/>
          <w:spacing w:val="-7"/>
          <w:w w:val="100"/>
          <w:sz w:val="32"/>
          <w:szCs w:val="32"/>
        </w:rPr>
        <w:t>B</w:t>
      </w:r>
      <w:r>
        <w:rPr>
          <w:rFonts w:ascii="Arial" w:hAnsi="Arial" w:cs="Arial" w:eastAsia="Arial"/>
          <w:b/>
          <w:bCs/>
          <w:color w:val="FFFFFF"/>
          <w:spacing w:val="-11"/>
          <w:w w:val="100"/>
          <w:sz w:val="32"/>
          <w:szCs w:val="32"/>
        </w:rPr>
        <w:t>U</w:t>
      </w:r>
      <w:r>
        <w:rPr>
          <w:rFonts w:ascii="Arial" w:hAnsi="Arial" w:cs="Arial" w:eastAsia="Arial"/>
          <w:b/>
          <w:bCs/>
          <w:color w:val="FFFFFF"/>
          <w:spacing w:val="-7"/>
          <w:w w:val="100"/>
          <w:sz w:val="32"/>
          <w:szCs w:val="32"/>
        </w:rPr>
        <w:t>N</w:t>
      </w:r>
      <w:r>
        <w:rPr>
          <w:rFonts w:ascii="Arial" w:hAnsi="Arial" w:cs="Arial" w:eastAsia="Arial"/>
          <w:b/>
          <w:bCs/>
          <w:color w:val="FFFFFF"/>
          <w:spacing w:val="-7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L</w:t>
      </w:r>
      <w:r>
        <w:rPr>
          <w:rFonts w:ascii="Arial" w:hAnsi="Arial" w:cs="Arial" w:eastAsia="Arial"/>
          <w:b/>
          <w:bCs/>
          <w:color w:val="FFFFFF"/>
          <w:spacing w:val="-41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-7"/>
          <w:w w:val="100"/>
          <w:sz w:val="32"/>
          <w:szCs w:val="32"/>
        </w:rPr>
        <w:t>D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E</w:t>
      </w:r>
      <w:r>
        <w:rPr>
          <w:rFonts w:ascii="Arial" w:hAnsi="Arial" w:cs="Arial" w:eastAsia="Arial"/>
          <w:b/>
          <w:bCs/>
          <w:color w:val="FFFFFF"/>
          <w:spacing w:val="-35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-9"/>
          <w:w w:val="100"/>
          <w:sz w:val="32"/>
          <w:szCs w:val="32"/>
        </w:rPr>
        <w:t>L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O</w:t>
      </w:r>
      <w:r>
        <w:rPr>
          <w:rFonts w:ascii="Arial" w:hAnsi="Arial" w:cs="Arial" w:eastAsia="Arial"/>
          <w:b/>
          <w:bCs/>
          <w:color w:val="FFFFFF"/>
          <w:spacing w:val="-32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-11"/>
          <w:w w:val="100"/>
          <w:sz w:val="32"/>
          <w:szCs w:val="32"/>
        </w:rPr>
        <w:t>C</w:t>
      </w:r>
      <w:r>
        <w:rPr>
          <w:rFonts w:ascii="Arial" w:hAnsi="Arial" w:cs="Arial" w:eastAsia="Arial"/>
          <w:b/>
          <w:bCs/>
          <w:color w:val="FFFFFF"/>
          <w:spacing w:val="-5"/>
          <w:w w:val="100"/>
          <w:sz w:val="32"/>
          <w:szCs w:val="32"/>
        </w:rPr>
        <w:t>O</w:t>
      </w:r>
      <w:r>
        <w:rPr>
          <w:rFonts w:ascii="Arial" w:hAnsi="Arial" w:cs="Arial" w:eastAsia="Arial"/>
          <w:b/>
          <w:bCs/>
          <w:color w:val="FFFFFF"/>
          <w:spacing w:val="-7"/>
          <w:w w:val="100"/>
          <w:sz w:val="32"/>
          <w:szCs w:val="32"/>
        </w:rPr>
        <w:t>N</w:t>
      </w:r>
      <w:r>
        <w:rPr>
          <w:rFonts w:ascii="Arial" w:hAnsi="Arial" w:cs="Arial" w:eastAsia="Arial"/>
          <w:b/>
          <w:bCs/>
          <w:color w:val="FFFFFF"/>
          <w:spacing w:val="-9"/>
          <w:w w:val="100"/>
          <w:sz w:val="32"/>
          <w:szCs w:val="32"/>
        </w:rPr>
        <w:t>T</w:t>
      </w:r>
      <w:r>
        <w:rPr>
          <w:rFonts w:ascii="Arial" w:hAnsi="Arial" w:cs="Arial" w:eastAsia="Arial"/>
          <w:b/>
          <w:bCs/>
          <w:color w:val="FFFFFF"/>
          <w:spacing w:val="-3"/>
          <w:w w:val="100"/>
          <w:sz w:val="32"/>
          <w:szCs w:val="32"/>
        </w:rPr>
        <w:t>E</w:t>
      </w:r>
      <w:r>
        <w:rPr>
          <w:rFonts w:ascii="Arial" w:hAnsi="Arial" w:cs="Arial" w:eastAsia="Arial"/>
          <w:b/>
          <w:bCs/>
          <w:color w:val="FFFFFF"/>
          <w:spacing w:val="-7"/>
          <w:w w:val="100"/>
          <w:sz w:val="32"/>
          <w:szCs w:val="32"/>
        </w:rPr>
        <w:t>N</w:t>
      </w:r>
      <w:r>
        <w:rPr>
          <w:rFonts w:ascii="Arial" w:hAnsi="Arial" w:cs="Arial" w:eastAsia="Arial"/>
          <w:b/>
          <w:bCs/>
          <w:color w:val="FFFFFF"/>
          <w:spacing w:val="-11"/>
          <w:w w:val="100"/>
          <w:sz w:val="32"/>
          <w:szCs w:val="32"/>
        </w:rPr>
        <w:t>C</w:t>
      </w:r>
      <w:r>
        <w:rPr>
          <w:rFonts w:ascii="Arial" w:hAnsi="Arial" w:cs="Arial" w:eastAsia="Arial"/>
          <w:b/>
          <w:bCs/>
          <w:color w:val="FFFFFF"/>
          <w:spacing w:val="-3"/>
          <w:w w:val="100"/>
          <w:sz w:val="32"/>
          <w:szCs w:val="32"/>
        </w:rPr>
        <w:t>I</w:t>
      </w:r>
      <w:r>
        <w:rPr>
          <w:rFonts w:ascii="Arial" w:hAnsi="Arial" w:cs="Arial" w:eastAsia="Arial"/>
          <w:b/>
          <w:bCs/>
          <w:color w:val="FFFFFF"/>
          <w:spacing w:val="-10"/>
          <w:w w:val="100"/>
          <w:sz w:val="32"/>
          <w:szCs w:val="32"/>
        </w:rPr>
        <w:t>O</w:t>
      </w:r>
      <w:r>
        <w:rPr>
          <w:rFonts w:ascii="Arial" w:hAnsi="Arial" w:cs="Arial" w:eastAsia="Arial"/>
          <w:b/>
          <w:bCs/>
          <w:color w:val="FFFFFF"/>
          <w:spacing w:val="-3"/>
          <w:w w:val="100"/>
          <w:sz w:val="32"/>
          <w:szCs w:val="32"/>
        </w:rPr>
        <w:t>S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O</w:t>
      </w:r>
      <w:r>
        <w:rPr>
          <w:rFonts w:ascii="Arial" w:hAnsi="Arial" w:cs="Arial" w:eastAsia="Arial"/>
          <w:b/>
          <w:bCs/>
          <w:color w:val="FFFFFF"/>
          <w:spacing w:val="-46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-11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color w:val="FFFFFF"/>
          <w:spacing w:val="-7"/>
          <w:w w:val="100"/>
          <w:sz w:val="32"/>
          <w:szCs w:val="32"/>
        </w:rPr>
        <w:t>D</w:t>
      </w:r>
      <w:r>
        <w:rPr>
          <w:rFonts w:ascii="Arial" w:hAnsi="Arial" w:cs="Arial" w:eastAsia="Arial"/>
          <w:b/>
          <w:bCs/>
          <w:color w:val="FFFFFF"/>
          <w:spacing w:val="-4"/>
          <w:w w:val="100"/>
          <w:sz w:val="32"/>
          <w:szCs w:val="32"/>
        </w:rPr>
        <w:t>M</w:t>
      </w:r>
      <w:r>
        <w:rPr>
          <w:rFonts w:ascii="Arial" w:hAnsi="Arial" w:cs="Arial" w:eastAsia="Arial"/>
          <w:b/>
          <w:bCs/>
          <w:color w:val="FFFFFF"/>
          <w:spacing w:val="-8"/>
          <w:w w:val="100"/>
          <w:sz w:val="32"/>
          <w:szCs w:val="32"/>
        </w:rPr>
        <w:t>I</w:t>
      </w:r>
      <w:r>
        <w:rPr>
          <w:rFonts w:ascii="Arial" w:hAnsi="Arial" w:cs="Arial" w:eastAsia="Arial"/>
          <w:b/>
          <w:bCs/>
          <w:color w:val="FFFFFF"/>
          <w:spacing w:val="-7"/>
          <w:w w:val="100"/>
          <w:sz w:val="32"/>
          <w:szCs w:val="32"/>
        </w:rPr>
        <w:t>N</w:t>
      </w:r>
      <w:r>
        <w:rPr>
          <w:rFonts w:ascii="Arial" w:hAnsi="Arial" w:cs="Arial" w:eastAsia="Arial"/>
          <w:b/>
          <w:bCs/>
          <w:color w:val="FFFFFF"/>
          <w:spacing w:val="-8"/>
          <w:w w:val="100"/>
          <w:sz w:val="32"/>
          <w:szCs w:val="32"/>
        </w:rPr>
        <w:t>I</w:t>
      </w:r>
      <w:r>
        <w:rPr>
          <w:rFonts w:ascii="Arial" w:hAnsi="Arial" w:cs="Arial" w:eastAsia="Arial"/>
          <w:b/>
          <w:bCs/>
          <w:color w:val="FFFFFF"/>
          <w:spacing w:val="-8"/>
          <w:w w:val="100"/>
          <w:sz w:val="32"/>
          <w:szCs w:val="32"/>
        </w:rPr>
        <w:t>S</w:t>
      </w:r>
      <w:r>
        <w:rPr>
          <w:rFonts w:ascii="Arial" w:hAnsi="Arial" w:cs="Arial" w:eastAsia="Arial"/>
          <w:b/>
          <w:bCs/>
          <w:color w:val="FFFFFF"/>
          <w:spacing w:val="-5"/>
          <w:w w:val="100"/>
          <w:sz w:val="32"/>
          <w:szCs w:val="32"/>
        </w:rPr>
        <w:t>T</w:t>
      </w:r>
      <w:r>
        <w:rPr>
          <w:rFonts w:ascii="Arial" w:hAnsi="Arial" w:cs="Arial" w:eastAsia="Arial"/>
          <w:b/>
          <w:bCs/>
          <w:color w:val="FFFFFF"/>
          <w:spacing w:val="-7"/>
          <w:w w:val="100"/>
          <w:sz w:val="32"/>
          <w:szCs w:val="32"/>
        </w:rPr>
        <w:t>R</w:t>
      </w:r>
      <w:r>
        <w:rPr>
          <w:rFonts w:ascii="Arial" w:hAnsi="Arial" w:cs="Arial" w:eastAsia="Arial"/>
          <w:b/>
          <w:bCs/>
          <w:color w:val="FFFFFF"/>
          <w:spacing w:val="-31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color w:val="FFFFFF"/>
          <w:spacing w:val="-9"/>
          <w:w w:val="100"/>
          <w:sz w:val="32"/>
          <w:szCs w:val="32"/>
        </w:rPr>
        <w:t>T</w:t>
      </w:r>
      <w:r>
        <w:rPr>
          <w:rFonts w:ascii="Arial" w:hAnsi="Arial" w:cs="Arial" w:eastAsia="Arial"/>
          <w:b/>
          <w:bCs/>
          <w:color w:val="FFFFFF"/>
          <w:spacing w:val="-8"/>
          <w:w w:val="100"/>
          <w:sz w:val="32"/>
          <w:szCs w:val="32"/>
        </w:rPr>
        <w:t>I</w:t>
      </w:r>
      <w:r>
        <w:rPr>
          <w:rFonts w:ascii="Arial" w:hAnsi="Arial" w:cs="Arial" w:eastAsia="Arial"/>
          <w:b/>
          <w:bCs/>
          <w:color w:val="FFFFFF"/>
          <w:spacing w:val="-3"/>
          <w:w w:val="100"/>
          <w:sz w:val="32"/>
          <w:szCs w:val="32"/>
        </w:rPr>
        <w:t>V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O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-7"/>
          <w:w w:val="100"/>
          <w:sz w:val="32"/>
          <w:szCs w:val="32"/>
        </w:rPr>
        <w:t>D</w:t>
      </w:r>
      <w:r>
        <w:rPr>
          <w:rFonts w:ascii="Arial" w:hAnsi="Arial" w:cs="Arial" w:eastAsia="Arial"/>
          <w:b/>
          <w:bCs/>
          <w:color w:val="FFFFFF"/>
          <w:spacing w:val="-3"/>
          <w:w w:val="100"/>
          <w:sz w:val="32"/>
          <w:szCs w:val="32"/>
        </w:rPr>
        <w:t>E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L</w:t>
      </w:r>
      <w:r>
        <w:rPr>
          <w:rFonts w:ascii="Arial" w:hAnsi="Arial" w:cs="Arial" w:eastAsia="Arial"/>
          <w:b/>
          <w:bCs/>
          <w:color w:val="FFFFFF"/>
          <w:spacing w:val="-36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-3"/>
          <w:w w:val="100"/>
          <w:sz w:val="32"/>
          <w:szCs w:val="32"/>
        </w:rPr>
        <w:t>E</w:t>
      </w:r>
      <w:r>
        <w:rPr>
          <w:rFonts w:ascii="Arial" w:hAnsi="Arial" w:cs="Arial" w:eastAsia="Arial"/>
          <w:b/>
          <w:bCs/>
          <w:color w:val="FFFFFF"/>
          <w:spacing w:val="-3"/>
          <w:w w:val="100"/>
          <w:sz w:val="32"/>
          <w:szCs w:val="32"/>
        </w:rPr>
        <w:t>S</w:t>
      </w:r>
      <w:r>
        <w:rPr>
          <w:rFonts w:ascii="Arial" w:hAnsi="Arial" w:cs="Arial" w:eastAsia="Arial"/>
          <w:b/>
          <w:bCs/>
          <w:color w:val="FFFFFF"/>
          <w:spacing w:val="-33"/>
          <w:w w:val="100"/>
          <w:sz w:val="32"/>
          <w:szCs w:val="32"/>
        </w:rPr>
        <w:t>T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color w:val="FFFFFF"/>
          <w:spacing w:val="-8"/>
          <w:w w:val="100"/>
          <w:sz w:val="32"/>
          <w:szCs w:val="32"/>
        </w:rPr>
        <w:t>D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O</w:t>
      </w:r>
      <w:r>
        <w:rPr>
          <w:rFonts w:ascii="Arial" w:hAnsi="Arial" w:cs="Arial" w:eastAsia="Arial"/>
          <w:b/>
          <w:bCs/>
          <w:color w:val="FFFFFF"/>
          <w:spacing w:val="-27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-7"/>
          <w:w w:val="100"/>
          <w:sz w:val="32"/>
          <w:szCs w:val="32"/>
        </w:rPr>
        <w:t>D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E</w:t>
      </w:r>
      <w:r>
        <w:rPr>
          <w:rFonts w:ascii="Arial" w:hAnsi="Arial" w:cs="Arial" w:eastAsia="Arial"/>
          <w:b/>
          <w:bCs/>
          <w:color w:val="FFFFFF"/>
          <w:spacing w:val="-30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-5"/>
          <w:w w:val="100"/>
          <w:sz w:val="32"/>
          <w:szCs w:val="32"/>
        </w:rPr>
        <w:t>G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U</w:t>
      </w:r>
      <w:r>
        <w:rPr>
          <w:rFonts w:ascii="Arial" w:hAnsi="Arial" w:cs="Arial" w:eastAsia="Arial"/>
          <w:b/>
          <w:bCs/>
          <w:color w:val="FFFFFF"/>
          <w:spacing w:val="-8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N</w:t>
      </w:r>
      <w:r>
        <w:rPr>
          <w:rFonts w:ascii="Arial" w:hAnsi="Arial" w:cs="Arial" w:eastAsia="Arial"/>
          <w:b/>
          <w:bCs/>
          <w:color w:val="FFFFFF"/>
          <w:spacing w:val="-8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color w:val="FFFFFF"/>
          <w:spacing w:val="-6"/>
          <w:w w:val="100"/>
          <w:sz w:val="32"/>
          <w:szCs w:val="32"/>
        </w:rPr>
        <w:t>J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U</w:t>
      </w:r>
      <w:r>
        <w:rPr>
          <w:rFonts w:ascii="Arial" w:hAnsi="Arial" w:cs="Arial" w:eastAsia="Arial"/>
          <w:b/>
          <w:bCs/>
          <w:color w:val="FFFFFF"/>
          <w:spacing w:val="-28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color w:val="FFFFFF"/>
          <w:spacing w:val="-9"/>
          <w:w w:val="100"/>
          <w:sz w:val="32"/>
          <w:szCs w:val="32"/>
        </w:rPr>
        <w:t>T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430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97.68pt;height:506.4pt;mso-position-horizontal-relative:char;mso-position-vertical-relative:line" type="#_x0000_t75">
            <v:imagedata r:id="rId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5"/>
          <w:headerReference w:type="even" r:id="rId6"/>
          <w:type w:val="continuous"/>
          <w:pgSz w:w="12240" w:h="15840"/>
          <w:pgMar w:header="1951" w:top="2140" w:bottom="280" w:left="1720" w:right="1720"/>
          <w:pgNumType w:start="41"/>
        </w:sectPr>
      </w:pPr>
    </w:p>
    <w:p>
      <w:pPr>
        <w:spacing w:line="180" w:lineRule="exact" w:before="3"/>
        <w:rPr>
          <w:sz w:val="18"/>
          <w:szCs w:val="18"/>
        </w:rPr>
      </w:pPr>
      <w:r>
        <w:rPr/>
        <w:pict>
          <v:group style="position:absolute;margin-left:93.360001pt;margin-top:109.439995pt;width:425.040005pt;height:3.840005pt;mso-position-horizontal-relative:page;mso-position-vertical-relative:page;z-index:-771" coordorigin="1867,2189" coordsize="8501,77">
            <v:group style="position:absolute;left:1872;top:2194;width:8491;height:2" coordorigin="1872,2194" coordsize="8491,2">
              <v:shape style="position:absolute;left:1872;top:2194;width:8491;height:2" coordorigin="1872,2194" coordsize="8491,0" path="m1872,2194l10363,2194e" filled="f" stroked="t" strokeweight=".480005pt" strokecolor="#231F1F">
                <v:path arrowok="t"/>
              </v:shape>
            </v:group>
            <v:group style="position:absolute;left:1872;top:2261;width:8491;height:2" coordorigin="1872,2261" coordsize="8491,2">
              <v:shape style="position:absolute;left:1872;top:2261;width:8491;height:2" coordorigin="1872,2261" coordsize="8491,0" path="m1872,2261l10363,2261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43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6.4pt;height:554.4pt;mso-position-horizontal-relative:char;mso-position-vertical-relative:line" type="#_x0000_t75">
            <v:imagedata r:id="rId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956" w:footer="0" w:top="2140" w:bottom="280" w:left="1720" w:right="1720"/>
        </w:sectPr>
      </w:pPr>
    </w:p>
    <w:p>
      <w:pPr>
        <w:spacing w:line="170" w:lineRule="exact" w:before="8"/>
        <w:rPr>
          <w:sz w:val="17"/>
          <w:szCs w:val="17"/>
        </w:rPr>
      </w:pPr>
      <w:r>
        <w:rPr/>
        <w:pict>
          <v:group style="position:absolute;margin-left:93.599998pt;margin-top:109.439995pt;width:425.280005pt;height:4.080005pt;mso-position-horizontal-relative:page;mso-position-vertical-relative:page;z-index:-770" coordorigin="1872,2189" coordsize="8506,82">
            <v:group style="position:absolute;left:1877;top:2194;width:8496;height:2" coordorigin="1877,2194" coordsize="8496,2">
              <v:shape style="position:absolute;left:1877;top:2194;width:8496;height:2" coordorigin="1877,2194" coordsize="8496,0" path="m1877,2194l10373,2194e" filled="f" stroked="t" strokeweight=".480005pt" strokecolor="#231F1F">
                <v:path arrowok="t"/>
              </v:shape>
            </v:group>
            <v:group style="position:absolute;left:1877;top:2266;width:8496;height:2" coordorigin="1877,2266" coordsize="8496,2">
              <v:shape style="position:absolute;left:1877;top:2266;width:8496;height:2" coordorigin="1877,2266" coordsize="8496,0" path="m1877,2266l10373,2266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5.76pt;height:552.72pt;mso-position-horizontal-relative:char;mso-position-vertical-relative:line" type="#_x0000_t75">
            <v:imagedata r:id="rId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951" w:footer="0" w:top="2140" w:bottom="280" w:left="1720" w:right="1720"/>
        </w:sectPr>
      </w:pPr>
    </w:p>
    <w:p>
      <w:pPr>
        <w:spacing w:line="180" w:lineRule="exact" w:before="3"/>
        <w:rPr>
          <w:sz w:val="18"/>
          <w:szCs w:val="18"/>
        </w:rPr>
      </w:pPr>
      <w:r>
        <w:rPr/>
        <w:pict>
          <v:group style="position:absolute;margin-left:93.360001pt;margin-top:109.439995pt;width:425.040005pt;height:3.840005pt;mso-position-horizontal-relative:page;mso-position-vertical-relative:page;z-index:-769" coordorigin="1867,2189" coordsize="8501,77">
            <v:group style="position:absolute;left:1872;top:2194;width:8491;height:2" coordorigin="1872,2194" coordsize="8491,2">
              <v:shape style="position:absolute;left:1872;top:2194;width:8491;height:2" coordorigin="1872,2194" coordsize="8491,0" path="m1872,2194l10363,2194e" filled="f" stroked="t" strokeweight=".480005pt" strokecolor="#231F1F">
                <v:path arrowok="t"/>
              </v:shape>
            </v:group>
            <v:group style="position:absolute;left:1872;top:2261;width:8491;height:2" coordorigin="1872,2261" coordsize="8491,2">
              <v:shape style="position:absolute;left:1872;top:2261;width:8491;height:2" coordorigin="1872,2261" coordsize="8491,0" path="m1872,2261l10363,2261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6pt;height:529.440pt;mso-position-horizontal-relative:char;mso-position-vertical-relative:line" type="#_x0000_t75">
            <v:imagedata r:id="rId1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0"/>
          <w:headerReference w:type="default" r:id="rId11"/>
          <w:pgSz w:w="12240" w:h="15840"/>
          <w:pgMar w:header="1951" w:footer="0" w:top="2140" w:bottom="280" w:left="1720" w:right="1720"/>
        </w:sectPr>
      </w:pPr>
    </w:p>
    <w:p>
      <w:pPr>
        <w:spacing w:line="170" w:lineRule="exact" w:before="8"/>
        <w:rPr>
          <w:sz w:val="17"/>
          <w:szCs w:val="17"/>
        </w:rPr>
      </w:pPr>
      <w:r>
        <w:rPr/>
        <w:pict>
          <v:group style="position:absolute;margin-left:93.599998pt;margin-top:109.439995pt;width:425.280005pt;height:4.080005pt;mso-position-horizontal-relative:page;mso-position-vertical-relative:page;z-index:-768" coordorigin="1872,2189" coordsize="8506,82">
            <v:group style="position:absolute;left:1877;top:2194;width:8496;height:2" coordorigin="1877,2194" coordsize="8496,2">
              <v:shape style="position:absolute;left:1877;top:2194;width:8496;height:2" coordorigin="1877,2194" coordsize="8496,0" path="m1877,2194l10373,2194e" filled="f" stroked="t" strokeweight=".480005pt" strokecolor="#231F1F">
                <v:path arrowok="t"/>
              </v:shape>
            </v:group>
            <v:group style="position:absolute;left:1877;top:2266;width:8496;height:2" coordorigin="1877,2266" coordsize="8496,2">
              <v:shape style="position:absolute;left:1877;top:2266;width:8496;height:2" coordorigin="1877,2266" coordsize="8496,0" path="m1877,2266l10373,2266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5.76pt;height:554.64pt;mso-position-horizontal-relative:char;mso-position-vertical-relative:line" type="#_x0000_t75">
            <v:imagedata r:id="rId1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956" w:footer="0" w:top="2140" w:bottom="280" w:left="1720" w:right="1720"/>
        </w:sectPr>
      </w:pPr>
    </w:p>
    <w:p>
      <w:pPr>
        <w:spacing w:line="180" w:lineRule="exact" w:before="3"/>
        <w:rPr>
          <w:sz w:val="18"/>
          <w:szCs w:val="18"/>
        </w:rPr>
      </w:pPr>
      <w:r>
        <w:rPr/>
        <w:pict>
          <v:group style="position:absolute;margin-left:93.360001pt;margin-top:109.439995pt;width:425.040005pt;height:3.840005pt;mso-position-horizontal-relative:page;mso-position-vertical-relative:page;z-index:-767" coordorigin="1867,2189" coordsize="8501,77">
            <v:group style="position:absolute;left:1872;top:2194;width:8491;height:2" coordorigin="1872,2194" coordsize="8491,2">
              <v:shape style="position:absolute;left:1872;top:2194;width:8491;height:2" coordorigin="1872,2194" coordsize="8491,0" path="m1872,2194l10363,2194e" filled="f" stroked="t" strokeweight=".480005pt" strokecolor="#231F1F">
                <v:path arrowok="t"/>
              </v:shape>
            </v:group>
            <v:group style="position:absolute;left:1872;top:2261;width:8491;height:2" coordorigin="1872,2261" coordsize="8491,2">
              <v:shape style="position:absolute;left:1872;top:2261;width:8491;height:2" coordorigin="1872,2261" coordsize="8491,0" path="m1872,2261l10363,2261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6pt;height:538.080pt;mso-position-horizontal-relative:char;mso-position-vertical-relative:line" type="#_x0000_t75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4"/>
          <w:headerReference w:type="default" r:id="rId15"/>
          <w:pgSz w:w="12240" w:h="15840"/>
          <w:pgMar w:header="1951" w:footer="0" w:top="2140" w:bottom="280" w:left="1720" w:right="1720"/>
        </w:sectPr>
      </w:pPr>
    </w:p>
    <w:p>
      <w:pPr>
        <w:spacing w:line="170" w:lineRule="exact" w:before="8"/>
        <w:rPr>
          <w:sz w:val="17"/>
          <w:szCs w:val="17"/>
        </w:rPr>
      </w:pPr>
      <w:r>
        <w:rPr/>
        <w:pict>
          <v:group style="position:absolute;margin-left:93.599998pt;margin-top:109.439995pt;width:425.280005pt;height:4.080005pt;mso-position-horizontal-relative:page;mso-position-vertical-relative:page;z-index:-766" coordorigin="1872,2189" coordsize="8506,82">
            <v:group style="position:absolute;left:1877;top:2194;width:8496;height:2" coordorigin="1877,2194" coordsize="8496,2">
              <v:shape style="position:absolute;left:1877;top:2194;width:8496;height:2" coordorigin="1877,2194" coordsize="8496,0" path="m1877,2194l10373,2194e" filled="f" stroked="t" strokeweight=".480005pt" strokecolor="#231F1F">
                <v:path arrowok="t"/>
              </v:shape>
            </v:group>
            <v:group style="position:absolute;left:1877;top:2266;width:8496;height:2" coordorigin="1877,2266" coordsize="8496,2">
              <v:shape style="position:absolute;left:1877;top:2266;width:8496;height:2" coordorigin="1877,2266" coordsize="8496,0" path="m1877,2266l10373,2266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5.76pt;height:541.2pt;mso-position-horizontal-relative:char;mso-position-vertical-relative:line" type="#_x0000_t75">
            <v:imagedata r:id="rId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956" w:footer="0" w:top="2140" w:bottom="280" w:left="1720" w:right="1720"/>
        </w:sectPr>
      </w:pPr>
    </w:p>
    <w:p>
      <w:pPr>
        <w:spacing w:line="180" w:lineRule="exact" w:before="3"/>
        <w:rPr>
          <w:sz w:val="18"/>
          <w:szCs w:val="18"/>
        </w:rPr>
      </w:pPr>
      <w:r>
        <w:rPr/>
        <w:pict>
          <v:group style="position:absolute;margin-left:93.360001pt;margin-top:109.439995pt;width:425.040005pt;height:3.840005pt;mso-position-horizontal-relative:page;mso-position-vertical-relative:page;z-index:-765" coordorigin="1867,2189" coordsize="8501,77">
            <v:group style="position:absolute;left:1872;top:2194;width:8491;height:2" coordorigin="1872,2194" coordsize="8491,2">
              <v:shape style="position:absolute;left:1872;top:2194;width:8491;height:2" coordorigin="1872,2194" coordsize="8491,0" path="m1872,2194l10363,2194e" filled="f" stroked="t" strokeweight=".480005pt" strokecolor="#231F1F">
                <v:path arrowok="t"/>
              </v:shape>
            </v:group>
            <v:group style="position:absolute;left:1872;top:2261;width:8491;height:2" coordorigin="1872,2261" coordsize="8491,2">
              <v:shape style="position:absolute;left:1872;top:2261;width:8491;height:2" coordorigin="1872,2261" coordsize="8491,0" path="m1872,2261l10363,2261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6pt;height:539.76pt;mso-position-horizontal-relative:char;mso-position-vertical-relative:line" type="#_x0000_t75">
            <v:imagedata r:id="rId2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8"/>
          <w:headerReference w:type="default" r:id="rId19"/>
          <w:pgSz w:w="12240" w:h="15840"/>
          <w:pgMar w:header="1951" w:footer="0" w:top="2140" w:bottom="280" w:left="1720" w:right="1720"/>
        </w:sectPr>
      </w:pPr>
    </w:p>
    <w:p>
      <w:pPr>
        <w:spacing w:line="170" w:lineRule="exact" w:before="8"/>
        <w:rPr>
          <w:sz w:val="17"/>
          <w:szCs w:val="17"/>
        </w:rPr>
      </w:pPr>
      <w:r>
        <w:rPr/>
        <w:pict>
          <v:group style="position:absolute;margin-left:93.599998pt;margin-top:109.439995pt;width:425.280005pt;height:4.080005pt;mso-position-horizontal-relative:page;mso-position-vertical-relative:page;z-index:-764" coordorigin="1872,2189" coordsize="8506,82">
            <v:group style="position:absolute;left:1877;top:2194;width:8496;height:2" coordorigin="1877,2194" coordsize="8496,2">
              <v:shape style="position:absolute;left:1877;top:2194;width:8496;height:2" coordorigin="1877,2194" coordsize="8496,0" path="m1877,2194l10373,2194e" filled="f" stroked="t" strokeweight=".480005pt" strokecolor="#231F1F">
                <v:path arrowok="t"/>
              </v:shape>
            </v:group>
            <v:group style="position:absolute;left:1877;top:2266;width:8496;height:2" coordorigin="1877,2266" coordsize="8496,2">
              <v:shape style="position:absolute;left:1877;top:2266;width:8496;height:2" coordorigin="1877,2266" coordsize="8496,0" path="m1877,2266l10373,2266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5.76pt;height:554.4pt;mso-position-horizontal-relative:char;mso-position-vertical-relative:line" type="#_x0000_t75">
            <v:imagedata r:id="rId2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956" w:footer="0" w:top="2140" w:bottom="280" w:left="1720" w:right="1720"/>
        </w:sectPr>
      </w:pPr>
    </w:p>
    <w:p>
      <w:pPr>
        <w:spacing w:line="180" w:lineRule="exact" w:before="3"/>
        <w:rPr>
          <w:sz w:val="18"/>
          <w:szCs w:val="18"/>
        </w:rPr>
      </w:pPr>
      <w:r>
        <w:rPr/>
        <w:pict>
          <v:group style="position:absolute;margin-left:93.360001pt;margin-top:109.439995pt;width:425.040005pt;height:3.840005pt;mso-position-horizontal-relative:page;mso-position-vertical-relative:page;z-index:-763" coordorigin="1867,2189" coordsize="8501,77">
            <v:group style="position:absolute;left:1872;top:2194;width:8491;height:2" coordorigin="1872,2194" coordsize="8491,2">
              <v:shape style="position:absolute;left:1872;top:2194;width:8491;height:2" coordorigin="1872,2194" coordsize="8491,0" path="m1872,2194l10363,2194e" filled="f" stroked="t" strokeweight=".480005pt" strokecolor="#231F1F">
                <v:path arrowok="t"/>
              </v:shape>
            </v:group>
            <v:group style="position:absolute;left:1872;top:2261;width:8491;height:2" coordorigin="1872,2261" coordsize="8491,2">
              <v:shape style="position:absolute;left:1872;top:2261;width:8491;height:2" coordorigin="1872,2261" coordsize="8491,0" path="m1872,2261l10363,2261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6pt;height:553.920pt;mso-position-horizontal-relative:char;mso-position-vertical-relative:line" type="#_x0000_t75">
            <v:imagedata r:id="rId2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22"/>
          <w:headerReference w:type="default" r:id="rId23"/>
          <w:pgSz w:w="12240" w:h="15840"/>
          <w:pgMar w:header="1951" w:footer="0" w:top="2140" w:bottom="280" w:left="1720" w:right="1720"/>
        </w:sectPr>
      </w:pPr>
    </w:p>
    <w:p>
      <w:pPr>
        <w:spacing w:line="160" w:lineRule="exact" w:before="9"/>
        <w:rPr>
          <w:sz w:val="16"/>
          <w:szCs w:val="16"/>
        </w:rPr>
      </w:pPr>
      <w:r>
        <w:rPr/>
        <w:pict>
          <v:group style="position:absolute;margin-left:93.599998pt;margin-top:109.439995pt;width:425.280005pt;height:4.080005pt;mso-position-horizontal-relative:page;mso-position-vertical-relative:page;z-index:-762" coordorigin="1872,2189" coordsize="8506,82">
            <v:group style="position:absolute;left:1877;top:2194;width:8496;height:2" coordorigin="1877,2194" coordsize="8496,2">
              <v:shape style="position:absolute;left:1877;top:2194;width:8496;height:2" coordorigin="1877,2194" coordsize="8496,0" path="m1877,2194l10373,2194e" filled="f" stroked="t" strokeweight=".480005pt" strokecolor="#231F1F">
                <v:path arrowok="t"/>
              </v:shape>
            </v:group>
            <v:group style="position:absolute;left:1877;top:2266;width:8496;height:2" coordorigin="1877,2266" coordsize="8496,2">
              <v:shape style="position:absolute;left:1877;top:2266;width:8496;height:2" coordorigin="1877,2266" coordsize="8496,0" path="m1877,2266l10373,2266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8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7.12pt;height:554.88pt;mso-position-horizontal-relative:char;mso-position-vertical-relative:line" type="#_x0000_t75">
            <v:imagedata r:id="rId2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956" w:footer="0" w:top="2140" w:bottom="280" w:left="1720" w:right="1720"/>
        </w:sectPr>
      </w:pPr>
    </w:p>
    <w:p>
      <w:pPr>
        <w:spacing w:line="180" w:lineRule="exact" w:before="3"/>
        <w:rPr>
          <w:sz w:val="18"/>
          <w:szCs w:val="18"/>
        </w:rPr>
      </w:pPr>
      <w:r>
        <w:rPr/>
        <w:pict>
          <v:group style="position:absolute;margin-left:93.360001pt;margin-top:109.439995pt;width:425.040005pt;height:3.840005pt;mso-position-horizontal-relative:page;mso-position-vertical-relative:page;z-index:-761" coordorigin="1867,2189" coordsize="8501,77">
            <v:group style="position:absolute;left:1872;top:2194;width:8491;height:2" coordorigin="1872,2194" coordsize="8491,2">
              <v:shape style="position:absolute;left:1872;top:2194;width:8491;height:2" coordorigin="1872,2194" coordsize="8491,0" path="m1872,2194l10363,2194e" filled="f" stroked="t" strokeweight=".480005pt" strokecolor="#231F1F">
                <v:path arrowok="t"/>
              </v:shape>
            </v:group>
            <v:group style="position:absolute;left:1872;top:2261;width:8491;height:2" coordorigin="1872,2261" coordsize="8491,2">
              <v:shape style="position:absolute;left:1872;top:2261;width:8491;height:2" coordorigin="1872,2261" coordsize="8491,0" path="m1872,2261l10363,2261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6pt;height:527.04pt;mso-position-horizontal-relative:char;mso-position-vertical-relative:line" type="#_x0000_t75">
            <v:imagedata r:id="rId2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26"/>
          <w:headerReference w:type="default" r:id="rId27"/>
          <w:pgSz w:w="12240" w:h="15840"/>
          <w:pgMar w:header="1951" w:footer="0" w:top="2140" w:bottom="280" w:left="1720" w:right="1720"/>
        </w:sectPr>
      </w:pPr>
    </w:p>
    <w:p>
      <w:pPr>
        <w:spacing w:line="160" w:lineRule="exact" w:before="4"/>
        <w:rPr>
          <w:sz w:val="16"/>
          <w:szCs w:val="16"/>
        </w:rPr>
      </w:pPr>
      <w:r>
        <w:rPr/>
        <w:pict>
          <v:group style="position:absolute;margin-left:93.599998pt;margin-top:109.439995pt;width:425.280005pt;height:4.080005pt;mso-position-horizontal-relative:page;mso-position-vertical-relative:page;z-index:-760" coordorigin="1872,2189" coordsize="8506,82">
            <v:group style="position:absolute;left:1877;top:2194;width:8496;height:2" coordorigin="1877,2194" coordsize="8496,2">
              <v:shape style="position:absolute;left:1877;top:2194;width:8496;height:2" coordorigin="1877,2194" coordsize="8496,0" path="m1877,2194l10373,2194e" filled="f" stroked="t" strokeweight=".480005pt" strokecolor="#231F1F">
                <v:path arrowok="t"/>
              </v:shape>
            </v:group>
            <v:group style="position:absolute;left:1877;top:2266;width:8496;height:2" coordorigin="1877,2266" coordsize="8496,2">
              <v:shape style="position:absolute;left:1877;top:2266;width:8496;height:2" coordorigin="1877,2266" coordsize="8496,0" path="m1877,2266l10373,2266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67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5.2pt;height:553.680pt;mso-position-horizontal-relative:char;mso-position-vertical-relative:line" type="#_x0000_t75">
            <v:imagedata r:id="rId2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956" w:footer="0" w:top="2140" w:bottom="280" w:left="1720" w:right="1720"/>
        </w:sectPr>
      </w:pPr>
    </w:p>
    <w:p>
      <w:pPr>
        <w:spacing w:line="180" w:lineRule="exact" w:before="3"/>
        <w:rPr>
          <w:sz w:val="18"/>
          <w:szCs w:val="18"/>
        </w:rPr>
      </w:pPr>
      <w:r>
        <w:rPr/>
        <w:pict>
          <v:group style="position:absolute;margin-left:93.360001pt;margin-top:109.439995pt;width:425.040005pt;height:3.840005pt;mso-position-horizontal-relative:page;mso-position-vertical-relative:page;z-index:-759" coordorigin="1867,2189" coordsize="8501,77">
            <v:group style="position:absolute;left:1872;top:2194;width:8491;height:2" coordorigin="1872,2194" coordsize="8491,2">
              <v:shape style="position:absolute;left:1872;top:2194;width:8491;height:2" coordorigin="1872,2194" coordsize="8491,0" path="m1872,2194l10363,2194e" filled="f" stroked="t" strokeweight=".480005pt" strokecolor="#231F1F">
                <v:path arrowok="t"/>
              </v:shape>
            </v:group>
            <v:group style="position:absolute;left:1872;top:2261;width:8491;height:2" coordorigin="1872,2261" coordsize="8491,2">
              <v:shape style="position:absolute;left:1872;top:2261;width:8491;height:2" coordorigin="1872,2261" coordsize="8491,0" path="m1872,2261l10363,2261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6pt;height:530.4pt;mso-position-horizontal-relative:char;mso-position-vertical-relative:line" type="#_x0000_t75">
            <v:imagedata r:id="rId3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30"/>
          <w:headerReference w:type="default" r:id="rId31"/>
          <w:pgSz w:w="12240" w:h="15840"/>
          <w:pgMar w:header="1951" w:footer="0" w:top="2140" w:bottom="280" w:left="1720" w:right="1720"/>
        </w:sectPr>
      </w:pPr>
    </w:p>
    <w:p>
      <w:pPr>
        <w:spacing w:line="160" w:lineRule="exact" w:before="9"/>
        <w:rPr>
          <w:sz w:val="16"/>
          <w:szCs w:val="16"/>
        </w:rPr>
      </w:pPr>
      <w:r>
        <w:rPr/>
        <w:pict>
          <v:group style="position:absolute;margin-left:93.599998pt;margin-top:109.439995pt;width:425.280005pt;height:4.080005pt;mso-position-horizontal-relative:page;mso-position-vertical-relative:page;z-index:-758" coordorigin="1872,2189" coordsize="8506,82">
            <v:group style="position:absolute;left:1877;top:2194;width:8496;height:2" coordorigin="1877,2194" coordsize="8496,2">
              <v:shape style="position:absolute;left:1877;top:2194;width:8496;height:2" coordorigin="1877,2194" coordsize="8496,0" path="m1877,2194l10373,2194e" filled="f" stroked="t" strokeweight=".480005pt" strokecolor="#231F1F">
                <v:path arrowok="t"/>
              </v:shape>
            </v:group>
            <v:group style="position:absolute;left:1877;top:2266;width:8496;height:2" coordorigin="1877,2266" coordsize="8496,2">
              <v:shape style="position:absolute;left:1877;top:2266;width:8496;height:2" coordorigin="1877,2266" coordsize="8496,0" path="m1877,2266l10373,2266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8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6.64pt;height:554.88pt;mso-position-horizontal-relative:char;mso-position-vertical-relative:line" type="#_x0000_t75">
            <v:imagedata r:id="rId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956" w:footer="0" w:top="2140" w:bottom="280" w:left="1720" w:right="1720"/>
        </w:sectPr>
      </w:pPr>
    </w:p>
    <w:p>
      <w:pPr>
        <w:spacing w:line="180" w:lineRule="exact" w:before="3"/>
        <w:rPr>
          <w:sz w:val="18"/>
          <w:szCs w:val="18"/>
        </w:rPr>
      </w:pPr>
      <w:r>
        <w:rPr/>
        <w:pict>
          <v:group style="position:absolute;margin-left:93.360001pt;margin-top:109.439995pt;width:425.040005pt;height:3.840005pt;mso-position-horizontal-relative:page;mso-position-vertical-relative:page;z-index:-757" coordorigin="1867,2189" coordsize="8501,77">
            <v:group style="position:absolute;left:1872;top:2194;width:8491;height:2" coordorigin="1872,2194" coordsize="8491,2">
              <v:shape style="position:absolute;left:1872;top:2194;width:8491;height:2" coordorigin="1872,2194" coordsize="8491,0" path="m1872,2194l10363,2194e" filled="f" stroked="t" strokeweight=".480005pt" strokecolor="#231F1F">
                <v:path arrowok="t"/>
              </v:shape>
            </v:group>
            <v:group style="position:absolute;left:1872;top:2261;width:8491;height:2" coordorigin="1872,2261" coordsize="8491,2">
              <v:shape style="position:absolute;left:1872;top:2261;width:8491;height:2" coordorigin="1872,2261" coordsize="8491,0" path="m1872,2261l10363,2261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6pt;height:554.88pt;mso-position-horizontal-relative:char;mso-position-vertical-relative:line" type="#_x0000_t75">
            <v:imagedata r:id="rId3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34"/>
          <w:headerReference w:type="default" r:id="rId35"/>
          <w:pgSz w:w="12240" w:h="15840"/>
          <w:pgMar w:header="1951" w:footer="0" w:top="2140" w:bottom="280" w:left="1720" w:right="1720"/>
        </w:sectPr>
      </w:pPr>
    </w:p>
    <w:p>
      <w:pPr>
        <w:spacing w:line="170" w:lineRule="exact" w:before="8"/>
        <w:rPr>
          <w:sz w:val="17"/>
          <w:szCs w:val="17"/>
        </w:rPr>
      </w:pPr>
      <w:r>
        <w:rPr/>
        <w:pict>
          <v:group style="position:absolute;margin-left:93.599998pt;margin-top:109.439995pt;width:425.280005pt;height:4.080005pt;mso-position-horizontal-relative:page;mso-position-vertical-relative:page;z-index:-756" coordorigin="1872,2189" coordsize="8506,82">
            <v:group style="position:absolute;left:1877;top:2194;width:8496;height:2" coordorigin="1877,2194" coordsize="8496,2">
              <v:shape style="position:absolute;left:1877;top:2194;width:8496;height:2" coordorigin="1877,2194" coordsize="8496,0" path="m1877,2194l10373,2194e" filled="f" stroked="t" strokeweight=".480005pt" strokecolor="#231F1F">
                <v:path arrowok="t"/>
              </v:shape>
            </v:group>
            <v:group style="position:absolute;left:1877;top:2266;width:8496;height:2" coordorigin="1877,2266" coordsize="8496,2">
              <v:shape style="position:absolute;left:1877;top:2266;width:8496;height:2" coordorigin="1877,2266" coordsize="8496,0" path="m1877,2266l10373,2266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5.76pt;height:540.24pt;mso-position-horizontal-relative:char;mso-position-vertical-relative:line" type="#_x0000_t75">
            <v:imagedata r:id="rId3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956" w:footer="0" w:top="2140" w:bottom="280" w:left="1720" w:right="1720"/>
        </w:sectPr>
      </w:pPr>
    </w:p>
    <w:p>
      <w:pPr>
        <w:spacing w:line="180" w:lineRule="exact" w:before="3"/>
        <w:rPr>
          <w:sz w:val="18"/>
          <w:szCs w:val="18"/>
        </w:rPr>
      </w:pPr>
      <w:r>
        <w:rPr/>
        <w:pict>
          <v:group style="position:absolute;margin-left:93.360001pt;margin-top:109.439995pt;width:425.040005pt;height:3.840005pt;mso-position-horizontal-relative:page;mso-position-vertical-relative:page;z-index:-755" coordorigin="1867,2189" coordsize="8501,77">
            <v:group style="position:absolute;left:1872;top:2194;width:8491;height:2" coordorigin="1872,2194" coordsize="8491,2">
              <v:shape style="position:absolute;left:1872;top:2194;width:8491;height:2" coordorigin="1872,2194" coordsize="8491,0" path="m1872,2194l10363,2194e" filled="f" stroked="t" strokeweight=".480005pt" strokecolor="#231F1F">
                <v:path arrowok="t"/>
              </v:shape>
            </v:group>
            <v:group style="position:absolute;left:1872;top:2261;width:8491;height:2" coordorigin="1872,2261" coordsize="8491,2">
              <v:shape style="position:absolute;left:1872;top:2261;width:8491;height:2" coordorigin="1872,2261" coordsize="8491,0" path="m1872,2261l10363,2261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8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6.64pt;height:554.4pt;mso-position-horizontal-relative:char;mso-position-vertical-relative:line" type="#_x0000_t75">
            <v:imagedata r:id="rId4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38"/>
          <w:headerReference w:type="default" r:id="rId39"/>
          <w:pgSz w:w="12240" w:h="15840"/>
          <w:pgMar w:header="1951" w:footer="0" w:top="2140" w:bottom="280" w:left="1720" w:right="1720"/>
        </w:sectPr>
      </w:pPr>
    </w:p>
    <w:p>
      <w:pPr>
        <w:spacing w:line="170" w:lineRule="exact" w:before="8"/>
        <w:rPr>
          <w:sz w:val="17"/>
          <w:szCs w:val="17"/>
        </w:rPr>
      </w:pPr>
      <w:r>
        <w:rPr/>
        <w:pict>
          <v:group style="position:absolute;margin-left:93.599998pt;margin-top:109.439995pt;width:425.280005pt;height:4.080005pt;mso-position-horizontal-relative:page;mso-position-vertical-relative:page;z-index:-754" coordorigin="1872,2189" coordsize="8506,82">
            <v:group style="position:absolute;left:1877;top:2194;width:8496;height:2" coordorigin="1877,2194" coordsize="8496,2">
              <v:shape style="position:absolute;left:1877;top:2194;width:8496;height:2" coordorigin="1877,2194" coordsize="8496,0" path="m1877,2194l10373,2194e" filled="f" stroked="t" strokeweight=".480005pt" strokecolor="#231F1F">
                <v:path arrowok="t"/>
              </v:shape>
            </v:group>
            <v:group style="position:absolute;left:1877;top:2266;width:8496;height:2" coordorigin="1877,2266" coordsize="8496,2">
              <v:shape style="position:absolute;left:1877;top:2266;width:8496;height:2" coordorigin="1877,2266" coordsize="8496,0" path="m1877,2266l10373,2266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5.76pt;height:528pt;mso-position-horizontal-relative:char;mso-position-vertical-relative:line" type="#_x0000_t75">
            <v:imagedata r:id="rId4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956" w:footer="0" w:top="2140" w:bottom="280" w:left="1720" w:right="1720"/>
        </w:sectPr>
      </w:pPr>
    </w:p>
    <w:p>
      <w:pPr>
        <w:spacing w:line="180" w:lineRule="exact" w:before="3"/>
        <w:rPr>
          <w:sz w:val="18"/>
          <w:szCs w:val="18"/>
        </w:rPr>
      </w:pPr>
      <w:r>
        <w:rPr/>
        <w:pict>
          <v:group style="position:absolute;margin-left:93.360001pt;margin-top:109.439995pt;width:425.040005pt;height:3.840005pt;mso-position-horizontal-relative:page;mso-position-vertical-relative:page;z-index:-753" coordorigin="1867,2189" coordsize="8501,77">
            <v:group style="position:absolute;left:1872;top:2194;width:8491;height:2" coordorigin="1872,2194" coordsize="8491,2">
              <v:shape style="position:absolute;left:1872;top:2194;width:8491;height:2" coordorigin="1872,2194" coordsize="8491,0" path="m1872,2194l10363,2194e" filled="f" stroked="t" strokeweight=".480005pt" strokecolor="#231F1F">
                <v:path arrowok="t"/>
              </v:shape>
            </v:group>
            <v:group style="position:absolute;left:1872;top:2261;width:8491;height:2" coordorigin="1872,2261" coordsize="8491,2">
              <v:shape style="position:absolute;left:1872;top:2261;width:8491;height:2" coordorigin="1872,2261" coordsize="8491,0" path="m1872,2261l10363,2261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6pt;height:514.8pt;mso-position-horizontal-relative:char;mso-position-vertical-relative:line" type="#_x0000_t75">
            <v:imagedata r:id="rId4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42"/>
          <w:headerReference w:type="default" r:id="rId43"/>
          <w:pgSz w:w="12240" w:h="15840"/>
          <w:pgMar w:header="1951" w:footer="0" w:top="2140" w:bottom="280" w:left="1720" w:right="1720"/>
        </w:sectPr>
      </w:pPr>
    </w:p>
    <w:p>
      <w:pPr>
        <w:spacing w:line="170" w:lineRule="exact" w:before="8"/>
        <w:rPr>
          <w:sz w:val="17"/>
          <w:szCs w:val="17"/>
        </w:rPr>
      </w:pPr>
      <w:r>
        <w:rPr/>
        <w:pict>
          <v:group style="position:absolute;margin-left:93.599998pt;margin-top:109.439995pt;width:425.280005pt;height:4.080005pt;mso-position-horizontal-relative:page;mso-position-vertical-relative:page;z-index:-752" coordorigin="1872,2189" coordsize="8506,82">
            <v:group style="position:absolute;left:1877;top:2194;width:8496;height:2" coordorigin="1877,2194" coordsize="8496,2">
              <v:shape style="position:absolute;left:1877;top:2194;width:8496;height:2" coordorigin="1877,2194" coordsize="8496,0" path="m1877,2194l10373,2194e" filled="f" stroked="t" strokeweight=".480005pt" strokecolor="#231F1F">
                <v:path arrowok="t"/>
              </v:shape>
            </v:group>
            <v:group style="position:absolute;left:1877;top:2266;width:8496;height:2" coordorigin="1877,2266" coordsize="8496,2">
              <v:shape style="position:absolute;left:1877;top:2266;width:8496;height:2" coordorigin="1877,2266" coordsize="8496,0" path="m1877,2266l10373,2266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5.76pt;height:552.96pt;mso-position-horizontal-relative:char;mso-position-vertical-relative:line" type="#_x0000_t75">
            <v:imagedata r:id="rId4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956" w:footer="0" w:top="2140" w:bottom="280" w:left="1720" w:right="1720"/>
        </w:sectPr>
      </w:pPr>
    </w:p>
    <w:p>
      <w:pPr>
        <w:spacing w:line="170" w:lineRule="exact" w:before="3"/>
        <w:rPr>
          <w:sz w:val="17"/>
          <w:szCs w:val="17"/>
        </w:rPr>
      </w:pPr>
      <w:r>
        <w:rPr/>
        <w:pict>
          <v:group style="position:absolute;margin-left:93.360001pt;margin-top:109.439995pt;width:425.040005pt;height:3.840005pt;mso-position-horizontal-relative:page;mso-position-vertical-relative:page;z-index:-751" coordorigin="1867,2189" coordsize="8501,77">
            <v:group style="position:absolute;left:1872;top:2194;width:8491;height:2" coordorigin="1872,2194" coordsize="8491,2">
              <v:shape style="position:absolute;left:1872;top:2194;width:8491;height:2" coordorigin="1872,2194" coordsize="8491,0" path="m1872,2194l10363,2194e" filled="f" stroked="t" strokeweight=".480005pt" strokecolor="#231F1F">
                <v:path arrowok="t"/>
              </v:shape>
            </v:group>
            <v:group style="position:absolute;left:1872;top:2261;width:8491;height:2" coordorigin="1872,2261" coordsize="8491,2">
              <v:shape style="position:absolute;left:1872;top:2261;width:8491;height:2" coordorigin="1872,2261" coordsize="8491,0" path="m1872,2261l10363,2261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4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8.08pt;height:553.440pt;mso-position-horizontal-relative:char;mso-position-vertical-relative:line" type="#_x0000_t75">
            <v:imagedata r:id="rId4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46"/>
          <w:headerReference w:type="default" r:id="rId47"/>
          <w:pgSz w:w="12240" w:h="15840"/>
          <w:pgMar w:header="1951" w:footer="0" w:top="2140" w:bottom="280" w:left="1720" w:right="1720"/>
        </w:sectPr>
      </w:pPr>
    </w:p>
    <w:p>
      <w:pPr>
        <w:spacing w:line="160" w:lineRule="exact" w:before="4"/>
        <w:rPr>
          <w:sz w:val="16"/>
          <w:szCs w:val="16"/>
        </w:rPr>
      </w:pPr>
      <w:r>
        <w:rPr/>
        <w:pict>
          <v:group style="position:absolute;margin-left:93.599998pt;margin-top:109.439995pt;width:425.280005pt;height:4.080005pt;mso-position-horizontal-relative:page;mso-position-vertical-relative:page;z-index:-750" coordorigin="1872,2189" coordsize="8506,82">
            <v:group style="position:absolute;left:1877;top:2194;width:8496;height:2" coordorigin="1877,2194" coordsize="8496,2">
              <v:shape style="position:absolute;left:1877;top:2194;width:8496;height:2" coordorigin="1877,2194" coordsize="8496,0" path="m1877,2194l10373,2194e" filled="f" stroked="t" strokeweight=".480005pt" strokecolor="#231F1F">
                <v:path arrowok="t"/>
              </v:shape>
            </v:group>
            <v:group style="position:absolute;left:1877;top:2266;width:8496;height:2" coordorigin="1877,2266" coordsize="8496,2">
              <v:shape style="position:absolute;left:1877;top:2266;width:8496;height:2" coordorigin="1877,2266" coordsize="8496,0" path="m1877,2266l10373,2266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67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5.2pt;height:553.680pt;mso-position-horizontal-relative:char;mso-position-vertical-relative:line" type="#_x0000_t75">
            <v:imagedata r:id="rId4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956" w:footer="0" w:top="2140" w:bottom="280" w:left="1720" w:right="1720"/>
        </w:sectPr>
      </w:pPr>
    </w:p>
    <w:p>
      <w:pPr>
        <w:spacing w:line="180" w:lineRule="exact" w:before="3"/>
        <w:rPr>
          <w:sz w:val="18"/>
          <w:szCs w:val="18"/>
        </w:rPr>
      </w:pPr>
      <w:r>
        <w:rPr/>
        <w:pict>
          <v:group style="position:absolute;margin-left:93.360001pt;margin-top:109.439995pt;width:425.040005pt;height:3.840005pt;mso-position-horizontal-relative:page;mso-position-vertical-relative:page;z-index:-749" coordorigin="1867,2189" coordsize="8501,77">
            <v:group style="position:absolute;left:1872;top:2194;width:8491;height:2" coordorigin="1872,2194" coordsize="8491,2">
              <v:shape style="position:absolute;left:1872;top:2194;width:8491;height:2" coordorigin="1872,2194" coordsize="8491,0" path="m1872,2194l10363,2194e" filled="f" stroked="t" strokeweight=".480005pt" strokecolor="#231F1F">
                <v:path arrowok="t"/>
              </v:shape>
            </v:group>
            <v:group style="position:absolute;left:1872;top:2261;width:8491;height:2" coordorigin="1872,2261" coordsize="8491,2">
              <v:shape style="position:absolute;left:1872;top:2261;width:8491;height:2" coordorigin="1872,2261" coordsize="8491,0" path="m1872,2261l10363,2261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6pt;height:528.48pt;mso-position-horizontal-relative:char;mso-position-vertical-relative:line" type="#_x0000_t75">
            <v:imagedata r:id="rId5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50"/>
          <w:headerReference w:type="default" r:id="rId51"/>
          <w:pgSz w:w="12240" w:h="15840"/>
          <w:pgMar w:header="1951" w:footer="0" w:top="2140" w:bottom="280" w:left="1720" w:right="1720"/>
        </w:sectPr>
      </w:pPr>
    </w:p>
    <w:p>
      <w:pPr>
        <w:spacing w:line="170" w:lineRule="exact" w:before="8"/>
        <w:rPr>
          <w:sz w:val="17"/>
          <w:szCs w:val="17"/>
        </w:rPr>
      </w:pPr>
      <w:r>
        <w:rPr/>
        <w:pict>
          <v:group style="position:absolute;margin-left:93.599998pt;margin-top:109.439995pt;width:425.280005pt;height:4.080005pt;mso-position-horizontal-relative:page;mso-position-vertical-relative:page;z-index:-748" coordorigin="1872,2189" coordsize="8506,82">
            <v:group style="position:absolute;left:1877;top:2194;width:8496;height:2" coordorigin="1877,2194" coordsize="8496,2">
              <v:shape style="position:absolute;left:1877;top:2194;width:8496;height:2" coordorigin="1877,2194" coordsize="8496,0" path="m1877,2194l10373,2194e" filled="f" stroked="t" strokeweight=".480005pt" strokecolor="#231F1F">
                <v:path arrowok="t"/>
              </v:shape>
            </v:group>
            <v:group style="position:absolute;left:1877;top:2266;width:8496;height:2" coordorigin="1877,2266" coordsize="8496,2">
              <v:shape style="position:absolute;left:1877;top:2266;width:8496;height:2" coordorigin="1877,2266" coordsize="8496,0" path="m1877,2266l10373,2266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2.455pt;height:483.6pt;mso-position-horizontal-relative:char;mso-position-vertical-relative:line" type="#_x0000_t75">
            <v:imagedata r:id="rId5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956" w:footer="0" w:top="2140" w:bottom="280" w:left="1720" w:right="1720"/>
        </w:sectPr>
      </w:pPr>
    </w:p>
    <w:p>
      <w:pPr>
        <w:spacing w:line="180" w:lineRule="exact" w:before="3"/>
        <w:rPr>
          <w:sz w:val="18"/>
          <w:szCs w:val="18"/>
        </w:rPr>
      </w:pPr>
      <w:r>
        <w:rPr/>
        <w:pict>
          <v:group style="position:absolute;margin-left:93.360001pt;margin-top:109.439995pt;width:425.040005pt;height:3.840005pt;mso-position-horizontal-relative:page;mso-position-vertical-relative:page;z-index:-747" coordorigin="1867,2189" coordsize="8501,77">
            <v:group style="position:absolute;left:1872;top:2194;width:8491;height:2" coordorigin="1872,2194" coordsize="8491,2">
              <v:shape style="position:absolute;left:1872;top:2194;width:8491;height:2" coordorigin="1872,2194" coordsize="8491,0" path="m1872,2194l10363,2194e" filled="f" stroked="t" strokeweight=".480005pt" strokecolor="#231F1F">
                <v:path arrowok="t"/>
              </v:shape>
            </v:group>
            <v:group style="position:absolute;left:1872;top:2261;width:8491;height:2" coordorigin="1872,2261" coordsize="8491,2">
              <v:shape style="position:absolute;left:1872;top:2261;width:8491;height:2" coordorigin="1872,2261" coordsize="8491,0" path="m1872,2261l10363,2261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6pt;height:554.4pt;mso-position-horizontal-relative:char;mso-position-vertical-relative:line" type="#_x0000_t75">
            <v:imagedata r:id="rId5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54"/>
          <w:headerReference w:type="default" r:id="rId55"/>
          <w:pgSz w:w="12240" w:h="15840"/>
          <w:pgMar w:header="1951" w:footer="0" w:top="2140" w:bottom="280" w:left="1720" w:right="1720"/>
        </w:sectPr>
      </w:pPr>
    </w:p>
    <w:p>
      <w:pPr>
        <w:spacing w:line="170" w:lineRule="exact" w:before="8"/>
        <w:rPr>
          <w:sz w:val="17"/>
          <w:szCs w:val="17"/>
        </w:rPr>
      </w:pPr>
      <w:r>
        <w:rPr/>
        <w:pict>
          <v:group style="position:absolute;margin-left:93.599998pt;margin-top:109.439995pt;width:425.280005pt;height:4.080005pt;mso-position-horizontal-relative:page;mso-position-vertical-relative:page;z-index:-746" coordorigin="1872,2189" coordsize="8506,82">
            <v:group style="position:absolute;left:1877;top:2194;width:8496;height:2" coordorigin="1877,2194" coordsize="8496,2">
              <v:shape style="position:absolute;left:1877;top:2194;width:8496;height:2" coordorigin="1877,2194" coordsize="8496,0" path="m1877,2194l10373,2194e" filled="f" stroked="t" strokeweight=".480005pt" strokecolor="#231F1F">
                <v:path arrowok="t"/>
              </v:shape>
            </v:group>
            <v:group style="position:absolute;left:1877;top:2266;width:8496;height:2" coordorigin="1877,2266" coordsize="8496,2">
              <v:shape style="position:absolute;left:1877;top:2266;width:8496;height:2" coordorigin="1877,2266" coordsize="8496,0" path="m1877,2266l10373,2266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5.76pt;height:540.24pt;mso-position-horizontal-relative:char;mso-position-vertical-relative:line" type="#_x0000_t75">
            <v:imagedata r:id="rId5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956" w:footer="0" w:top="2140" w:bottom="280" w:left="1720" w:right="1720"/>
        </w:sectPr>
      </w:pPr>
    </w:p>
    <w:p>
      <w:pPr>
        <w:spacing w:line="180" w:lineRule="exact" w:before="3"/>
        <w:rPr>
          <w:sz w:val="18"/>
          <w:szCs w:val="18"/>
        </w:rPr>
      </w:pPr>
      <w:r>
        <w:rPr/>
        <w:pict>
          <v:group style="position:absolute;margin-left:93.360001pt;margin-top:109.439995pt;width:425.040005pt;height:3.840005pt;mso-position-horizontal-relative:page;mso-position-vertical-relative:page;z-index:-745" coordorigin="1867,2189" coordsize="8501,77">
            <v:group style="position:absolute;left:1872;top:2194;width:8491;height:2" coordorigin="1872,2194" coordsize="8491,2">
              <v:shape style="position:absolute;left:1872;top:2194;width:8491;height:2" coordorigin="1872,2194" coordsize="8491,0" path="m1872,2194l10363,2194e" filled="f" stroked="t" strokeweight=".480005pt" strokecolor="#231F1F">
                <v:path arrowok="t"/>
              </v:shape>
            </v:group>
            <v:group style="position:absolute;left:1872;top:2261;width:8491;height:2" coordorigin="1872,2261" coordsize="8491,2">
              <v:shape style="position:absolute;left:1872;top:2261;width:8491;height:2" coordorigin="1872,2261" coordsize="8491,0" path="m1872,2261l10363,2261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6pt;height:541.440pt;mso-position-horizontal-relative:char;mso-position-vertical-relative:line" type="#_x0000_t75">
            <v:imagedata r:id="rId6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58"/>
          <w:headerReference w:type="default" r:id="rId59"/>
          <w:pgSz w:w="12240" w:h="15840"/>
          <w:pgMar w:header="1951" w:footer="0" w:top="2140" w:bottom="280" w:left="1720" w:right="1720"/>
        </w:sectPr>
      </w:pPr>
    </w:p>
    <w:p>
      <w:pPr>
        <w:spacing w:line="170" w:lineRule="exact" w:before="8"/>
        <w:rPr>
          <w:sz w:val="17"/>
          <w:szCs w:val="17"/>
        </w:rPr>
      </w:pPr>
      <w:r>
        <w:rPr/>
        <w:pict>
          <v:group style="position:absolute;margin-left:93.599998pt;margin-top:109.439995pt;width:425.280005pt;height:4.080005pt;mso-position-horizontal-relative:page;mso-position-vertical-relative:page;z-index:-744" coordorigin="1872,2189" coordsize="8506,82">
            <v:group style="position:absolute;left:1877;top:2194;width:8496;height:2" coordorigin="1877,2194" coordsize="8496,2">
              <v:shape style="position:absolute;left:1877;top:2194;width:8496;height:2" coordorigin="1877,2194" coordsize="8496,0" path="m1877,2194l10373,2194e" filled="f" stroked="t" strokeweight=".480005pt" strokecolor="#231F1F">
                <v:path arrowok="t"/>
              </v:shape>
            </v:group>
            <v:group style="position:absolute;left:1877;top:2266;width:8496;height:2" coordorigin="1877,2266" coordsize="8496,2">
              <v:shape style="position:absolute;left:1877;top:2266;width:8496;height:2" coordorigin="1877,2266" coordsize="8496,0" path="m1877,2266l10373,2266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5.76pt;height:544.8pt;mso-position-horizontal-relative:char;mso-position-vertical-relative:line" type="#_x0000_t75">
            <v:imagedata r:id="rId6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956" w:footer="0" w:top="2140" w:bottom="280" w:left="1720" w:right="1720"/>
        </w:sectPr>
      </w:pPr>
    </w:p>
    <w:p>
      <w:pPr>
        <w:spacing w:line="180" w:lineRule="exact" w:before="3"/>
        <w:rPr>
          <w:sz w:val="18"/>
          <w:szCs w:val="18"/>
        </w:rPr>
      </w:pPr>
      <w:r>
        <w:rPr/>
        <w:pict>
          <v:group style="position:absolute;margin-left:93.360001pt;margin-top:109.439995pt;width:425.040005pt;height:3.840005pt;mso-position-horizontal-relative:page;mso-position-vertical-relative:page;z-index:-743" coordorigin="1867,2189" coordsize="8501,77">
            <v:group style="position:absolute;left:1872;top:2194;width:8491;height:2" coordorigin="1872,2194" coordsize="8491,2">
              <v:shape style="position:absolute;left:1872;top:2194;width:8491;height:2" coordorigin="1872,2194" coordsize="8491,0" path="m1872,2194l10363,2194e" filled="f" stroked="t" strokeweight=".480005pt" strokecolor="#231F1F">
                <v:path arrowok="t"/>
              </v:shape>
            </v:group>
            <v:group style="position:absolute;left:1872;top:2261;width:8491;height:2" coordorigin="1872,2261" coordsize="8491,2">
              <v:shape style="position:absolute;left:1872;top:2261;width:8491;height:2" coordorigin="1872,2261" coordsize="8491,0" path="m1872,2261l10363,2261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6.16pt;height:554.4pt;mso-position-horizontal-relative:char;mso-position-vertical-relative:line" type="#_x0000_t75">
            <v:imagedata r:id="rId6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62"/>
          <w:headerReference w:type="default" r:id="rId63"/>
          <w:pgSz w:w="12240" w:h="15840"/>
          <w:pgMar w:header="1951" w:footer="0" w:top="2140" w:bottom="280" w:left="1720" w:right="1720"/>
        </w:sectPr>
      </w:pPr>
    </w:p>
    <w:p>
      <w:pPr>
        <w:spacing w:line="170" w:lineRule="exact" w:before="8"/>
        <w:rPr>
          <w:sz w:val="17"/>
          <w:szCs w:val="17"/>
        </w:rPr>
      </w:pPr>
      <w:r>
        <w:rPr/>
        <w:pict>
          <v:group style="position:absolute;margin-left:93.599998pt;margin-top:109.439995pt;width:425.280005pt;height:4.080005pt;mso-position-horizontal-relative:page;mso-position-vertical-relative:page;z-index:-742" coordorigin="1872,2189" coordsize="8506,82">
            <v:group style="position:absolute;left:1877;top:2194;width:8496;height:2" coordorigin="1877,2194" coordsize="8496,2">
              <v:shape style="position:absolute;left:1877;top:2194;width:8496;height:2" coordorigin="1877,2194" coordsize="8496,0" path="m1877,2194l10373,2194e" filled="f" stroked="t" strokeweight=".480005pt" strokecolor="#231F1F">
                <v:path arrowok="t"/>
              </v:shape>
            </v:group>
            <v:group style="position:absolute;left:1877;top:2266;width:8496;height:2" coordorigin="1877,2266" coordsize="8496,2">
              <v:shape style="position:absolute;left:1877;top:2266;width:8496;height:2" coordorigin="1877,2266" coordsize="8496,0" path="m1877,2266l10373,2266e" filled="f" stroked="t" strokeweight=".480005pt" strokecolor="#231F1F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5.76pt;height:554.64pt;mso-position-horizontal-relative:char;mso-position-vertical-relative:line" type="#_x0000_t75">
            <v:imagedata r:id="rId6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2240" w:h="15840"/>
      <w:pgMar w:header="1956" w:footer="0" w:top="21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3.800003pt;margin-top:97.449928pt;width:91.081792pt;height:11.12pt;mso-position-horizontal-relative:page;mso-position-vertical-relative:page;z-index:-773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9.880005pt;margin-top:97.20993pt;width:92.741146pt;height:11.12pt;mso-position-horizontal-relative:page;mso-position-vertical-relative:page;z-index:-772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9.640015pt;margin-top:97.689934pt;width:49.821132pt;height:11.12pt;mso-position-horizontal-relative:page;mso-position-vertical-relative:page;z-index:-771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1F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color w:val="231F1F"/>
                    <w:spacing w:val="0"/>
                    <w:w w:val="101"/>
                  </w:rPr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3.800003pt;margin-top:97.449928pt;width:91.081792pt;height:11.12pt;mso-position-horizontal-relative:page;mso-position-vertical-relative:page;z-index:-746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9.880005pt;margin-top:97.20993pt;width:92.741146pt;height:11.12pt;mso-position-horizontal-relative:page;mso-position-vertical-relative:page;z-index:-745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9.640015pt;margin-top:97.689934pt;width:49.821132pt;height:11.12pt;mso-position-horizontal-relative:page;mso-position-vertical-relative:page;z-index:-744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1F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>
                    <w:color w:val="231F1F"/>
                    <w:spacing w:val="0"/>
                    <w:w w:val="101"/>
                  </w:rPr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2.599998pt;margin-top:97.449928pt;width:48.821132pt;height:11.12pt;mso-position-horizontal-relative:page;mso-position-vertical-relative:page;z-index:-743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5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0.119995pt;margin-top:97.449928pt;width:92.741146pt;height:11.12pt;mso-position-horizontal-relative:page;mso-position-vertical-relative:page;z-index:-742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8.119995pt;margin-top:97.449928pt;width:91.081792pt;height:11.12pt;mso-position-horizontal-relative:page;mso-position-vertical-relative:page;z-index:-741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3.800003pt;margin-top:97.449928pt;width:91.081792pt;height:11.12pt;mso-position-horizontal-relative:page;mso-position-vertical-relative:page;z-index:-740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9.880005pt;margin-top:97.20993pt;width:92.741146pt;height:11.12pt;mso-position-horizontal-relative:page;mso-position-vertical-relative:page;z-index:-739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9.640015pt;margin-top:97.689934pt;width:49.821132pt;height:11.12pt;mso-position-horizontal-relative:page;mso-position-vertical-relative:page;z-index:-738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1F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  <w:r>
                  <w:rPr>
                    <w:color w:val="231F1F"/>
                    <w:spacing w:val="0"/>
                    <w:w w:val="101"/>
                  </w:rPr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2.599998pt;margin-top:97.449928pt;width:48.821132pt;height:11.12pt;mso-position-horizontal-relative:page;mso-position-vertical-relative:page;z-index:-737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5</w:t>
                </w:r>
                <w:r>
                  <w:rPr>
                    <w:color w:val="231F1F"/>
                    <w:spacing w:val="0"/>
                    <w:w w:val="100"/>
                  </w:rPr>
                  <w:t>4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0.119995pt;margin-top:97.449928pt;width:92.741146pt;height:11.12pt;mso-position-horizontal-relative:page;mso-position-vertical-relative:page;z-index:-736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8.119995pt;margin-top:97.449928pt;width:91.081792pt;height:11.12pt;mso-position-horizontal-relative:page;mso-position-vertical-relative:page;z-index:-735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3.800003pt;margin-top:97.449928pt;width:91.081792pt;height:11.12pt;mso-position-horizontal-relative:page;mso-position-vertical-relative:page;z-index:-734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9.880005pt;margin-top:97.20993pt;width:92.741146pt;height:11.12pt;mso-position-horizontal-relative:page;mso-position-vertical-relative:page;z-index:-733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9.640015pt;margin-top:97.689934pt;width:49.821132pt;height:11.12pt;mso-position-horizontal-relative:page;mso-position-vertical-relative:page;z-index:-732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1F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  <w:r>
                  <w:rPr>
                    <w:color w:val="231F1F"/>
                    <w:spacing w:val="0"/>
                    <w:w w:val="101"/>
                  </w:rPr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2.599998pt;margin-top:97.449928pt;width:48.821132pt;height:11.12pt;mso-position-horizontal-relative:page;mso-position-vertical-relative:page;z-index:-731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5</w:t>
                </w:r>
                <w:r>
                  <w:rPr>
                    <w:color w:val="231F1F"/>
                    <w:spacing w:val="0"/>
                    <w:w w:val="100"/>
                  </w:rPr>
                  <w:t>6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0.119995pt;margin-top:97.449928pt;width:92.741146pt;height:11.12pt;mso-position-horizontal-relative:page;mso-position-vertical-relative:page;z-index:-730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8.119995pt;margin-top:97.449928pt;width:91.081792pt;height:11.12pt;mso-position-horizontal-relative:page;mso-position-vertical-relative:page;z-index:-729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3.800003pt;margin-top:97.449928pt;width:91.081792pt;height:11.12pt;mso-position-horizontal-relative:page;mso-position-vertical-relative:page;z-index:-728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9.880005pt;margin-top:97.20993pt;width:92.741146pt;height:11.12pt;mso-position-horizontal-relative:page;mso-position-vertical-relative:page;z-index:-727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9.640015pt;margin-top:97.689934pt;width:49.812029pt;height:11.12pt;mso-position-horizontal-relative:page;mso-position-vertical-relative:page;z-index:-726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1F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  <w:r>
                  <w:rPr>
                    <w:color w:val="231F1F"/>
                    <w:spacing w:val="0"/>
                    <w:w w:val="101"/>
                  </w:rPr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2.599998pt;margin-top:97.449928pt;width:48.821132pt;height:11.12pt;mso-position-horizontal-relative:page;mso-position-vertical-relative:page;z-index:-725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5</w:t>
                </w:r>
                <w:r>
                  <w:rPr>
                    <w:color w:val="231F1F"/>
                    <w:spacing w:val="0"/>
                    <w:w w:val="100"/>
                  </w:rPr>
                  <w:t>8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0.119995pt;margin-top:97.449928pt;width:92.741146pt;height:11.12pt;mso-position-horizontal-relative:page;mso-position-vertical-relative:page;z-index:-724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8.119995pt;margin-top:97.449928pt;width:91.081792pt;height:11.12pt;mso-position-horizontal-relative:page;mso-position-vertical-relative:page;z-index:-723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3.800003pt;margin-top:97.449928pt;width:91.081792pt;height:11.12pt;mso-position-horizontal-relative:page;mso-position-vertical-relative:page;z-index:-722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9.880005pt;margin-top:97.20993pt;width:92.741146pt;height:11.12pt;mso-position-horizontal-relative:page;mso-position-vertical-relative:page;z-index:-721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9.640015pt;margin-top:97.689934pt;width:49.821132pt;height:11.12pt;mso-position-horizontal-relative:page;mso-position-vertical-relative:page;z-index:-720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1F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  <w:r>
                  <w:rPr>
                    <w:color w:val="231F1F"/>
                    <w:spacing w:val="0"/>
                    <w:w w:val="101"/>
                  </w:rPr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2.599998pt;margin-top:97.449928pt;width:48.821132pt;height:11.12pt;mso-position-horizontal-relative:page;mso-position-vertical-relative:page;z-index:-719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6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0.119995pt;margin-top:97.449928pt;width:92.741146pt;height:11.12pt;mso-position-horizontal-relative:page;mso-position-vertical-relative:page;z-index:-718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8.119995pt;margin-top:97.449928pt;width:91.081792pt;height:11.12pt;mso-position-horizontal-relative:page;mso-position-vertical-relative:page;z-index:-717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2.599998pt;margin-top:97.449928pt;width:48.821132pt;height:11.12pt;mso-position-horizontal-relative:page;mso-position-vertical-relative:page;z-index:-770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4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0.119995pt;margin-top:97.449928pt;width:92.741146pt;height:11.12pt;mso-position-horizontal-relative:page;mso-position-vertical-relative:page;z-index:-769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8.119995pt;margin-top:97.449928pt;width:91.081792pt;height:11.12pt;mso-position-horizontal-relative:page;mso-position-vertical-relative:page;z-index:-768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3.800003pt;margin-top:97.449928pt;width:91.081792pt;height:11.12pt;mso-position-horizontal-relative:page;mso-position-vertical-relative:page;z-index:-716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9.880005pt;margin-top:97.20993pt;width:92.741146pt;height:11.12pt;mso-position-horizontal-relative:page;mso-position-vertical-relative:page;z-index:-715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9.640015pt;margin-top:97.689934pt;width:49.821132pt;height:11.12pt;mso-position-horizontal-relative:page;mso-position-vertical-relative:page;z-index:-714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1F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  <w:r>
                  <w:rPr>
                    <w:color w:val="231F1F"/>
                    <w:spacing w:val="0"/>
                    <w:w w:val="101"/>
                  </w:rPr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2.599998pt;margin-top:97.449928pt;width:48.821132pt;height:11.12pt;mso-position-horizontal-relative:page;mso-position-vertical-relative:page;z-index:-713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6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0.119995pt;margin-top:97.449928pt;width:92.741146pt;height:11.12pt;mso-position-horizontal-relative:page;mso-position-vertical-relative:page;z-index:-712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8.119995pt;margin-top:97.449928pt;width:91.081792pt;height:11.12pt;mso-position-horizontal-relative:page;mso-position-vertical-relative:page;z-index:-711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3.800003pt;margin-top:97.449928pt;width:91.081792pt;height:11.12pt;mso-position-horizontal-relative:page;mso-position-vertical-relative:page;z-index:-710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9.880005pt;margin-top:97.20993pt;width:92.741146pt;height:11.12pt;mso-position-horizontal-relative:page;mso-position-vertical-relative:page;z-index:-709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9.640015pt;margin-top:97.689934pt;width:49.821132pt;height:11.12pt;mso-position-horizontal-relative:page;mso-position-vertical-relative:page;z-index:-708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1F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  <w:r>
                  <w:rPr>
                    <w:color w:val="231F1F"/>
                    <w:spacing w:val="0"/>
                    <w:w w:val="101"/>
                  </w:rPr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2.599998pt;margin-top:97.449928pt;width:48.821132pt;height:11.12pt;mso-position-horizontal-relative:page;mso-position-vertical-relative:page;z-index:-707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6</w:t>
                </w:r>
                <w:r>
                  <w:rPr>
                    <w:color w:val="231F1F"/>
                    <w:spacing w:val="0"/>
                    <w:w w:val="100"/>
                  </w:rPr>
                  <w:t>4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0.119995pt;margin-top:97.449928pt;width:92.741146pt;height:11.12pt;mso-position-horizontal-relative:page;mso-position-vertical-relative:page;z-index:-706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8.119995pt;margin-top:97.449928pt;width:91.081792pt;height:11.12pt;mso-position-horizontal-relative:page;mso-position-vertical-relative:page;z-index:-705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3.800003pt;margin-top:97.449928pt;width:91.081792pt;height:11.12pt;mso-position-horizontal-relative:page;mso-position-vertical-relative:page;z-index:-704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9.880005pt;margin-top:97.20993pt;width:92.741146pt;height:11.12pt;mso-position-horizontal-relative:page;mso-position-vertical-relative:page;z-index:-703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9.640015pt;margin-top:97.689934pt;width:49.821132pt;height:11.12pt;mso-position-horizontal-relative:page;mso-position-vertical-relative:page;z-index:-702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1F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  <w:r>
                  <w:rPr>
                    <w:color w:val="231F1F"/>
                    <w:spacing w:val="0"/>
                    <w:w w:val="101"/>
                  </w:rPr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2.599998pt;margin-top:97.449928pt;width:48.821132pt;height:11.12pt;mso-position-horizontal-relative:page;mso-position-vertical-relative:page;z-index:-701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6</w:t>
                </w:r>
                <w:r>
                  <w:rPr>
                    <w:color w:val="231F1F"/>
                    <w:spacing w:val="0"/>
                    <w:w w:val="100"/>
                  </w:rPr>
                  <w:t>6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0.119995pt;margin-top:97.449928pt;width:92.741146pt;height:11.12pt;mso-position-horizontal-relative:page;mso-position-vertical-relative:page;z-index:-700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8.119995pt;margin-top:97.449928pt;width:91.081792pt;height:11.12pt;mso-position-horizontal-relative:page;mso-position-vertical-relative:page;z-index:-699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3.800003pt;margin-top:97.449928pt;width:91.081792pt;height:11.12pt;mso-position-horizontal-relative:page;mso-position-vertical-relative:page;z-index:-698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9.880005pt;margin-top:97.20993pt;width:92.741146pt;height:11.12pt;mso-position-horizontal-relative:page;mso-position-vertical-relative:page;z-index:-697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9.640015pt;margin-top:97.689934pt;width:49.812029pt;height:11.12pt;mso-position-horizontal-relative:page;mso-position-vertical-relative:page;z-index:-696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1F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  <w:r>
                  <w:rPr>
                    <w:color w:val="231F1F"/>
                    <w:spacing w:val="0"/>
                    <w:w w:val="101"/>
                  </w:rPr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2.599998pt;margin-top:97.449928pt;width:48.821132pt;height:11.12pt;mso-position-horizontal-relative:page;mso-position-vertical-relative:page;z-index:-695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6</w:t>
                </w:r>
                <w:r>
                  <w:rPr>
                    <w:color w:val="231F1F"/>
                    <w:spacing w:val="0"/>
                    <w:w w:val="100"/>
                  </w:rPr>
                  <w:t>8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0.119995pt;margin-top:97.449928pt;width:92.741146pt;height:11.12pt;mso-position-horizontal-relative:page;mso-position-vertical-relative:page;z-index:-694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8.119995pt;margin-top:97.449928pt;width:91.081792pt;height:11.12pt;mso-position-horizontal-relative:page;mso-position-vertical-relative:page;z-index:-693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3.800003pt;margin-top:97.449928pt;width:91.081792pt;height:11.12pt;mso-position-horizontal-relative:page;mso-position-vertical-relative:page;z-index:-692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9.880005pt;margin-top:97.20993pt;width:92.741146pt;height:11.12pt;mso-position-horizontal-relative:page;mso-position-vertical-relative:page;z-index:-691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9.640015pt;margin-top:97.689934pt;width:49.821132pt;height:11.12pt;mso-position-horizontal-relative:page;mso-position-vertical-relative:page;z-index:-690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1F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  <w:r>
                  <w:rPr>
                    <w:color w:val="231F1F"/>
                    <w:spacing w:val="0"/>
                    <w:w w:val="101"/>
                  </w:rPr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2.599998pt;margin-top:97.449928pt;width:48.821132pt;height:11.12pt;mso-position-horizontal-relative:page;mso-position-vertical-relative:page;z-index:-689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7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0.119995pt;margin-top:97.449928pt;width:92.741146pt;height:11.12pt;mso-position-horizontal-relative:page;mso-position-vertical-relative:page;z-index:-688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8.119995pt;margin-top:97.449928pt;width:91.081792pt;height:11.12pt;mso-position-horizontal-relative:page;mso-position-vertical-relative:page;z-index:-687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2.599998pt;margin-top:97.449928pt;width:48.821132pt;height:11.12pt;mso-position-horizontal-relative:page;mso-position-vertical-relative:page;z-index:-767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4</w:t>
                </w:r>
                <w:r>
                  <w:rPr>
                    <w:color w:val="231F1F"/>
                    <w:spacing w:val="0"/>
                    <w:w w:val="100"/>
                  </w:rPr>
                  <w:t>4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0.119995pt;margin-top:97.449928pt;width:92.741146pt;height:11.12pt;mso-position-horizontal-relative:page;mso-position-vertical-relative:page;z-index:-766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8.119995pt;margin-top:97.449928pt;width:91.081792pt;height:11.12pt;mso-position-horizontal-relative:page;mso-position-vertical-relative:page;z-index:-765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3.800003pt;margin-top:97.449928pt;width:91.081792pt;height:11.12pt;mso-position-horizontal-relative:page;mso-position-vertical-relative:page;z-index:-686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9.880005pt;margin-top:97.20993pt;width:92.741146pt;height:11.12pt;mso-position-horizontal-relative:page;mso-position-vertical-relative:page;z-index:-685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9.640015pt;margin-top:97.689934pt;width:49.821132pt;height:11.12pt;mso-position-horizontal-relative:page;mso-position-vertical-relative:page;z-index:-684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1F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  <w:r>
                  <w:rPr>
                    <w:color w:val="231F1F"/>
                    <w:spacing w:val="0"/>
                    <w:w w:val="101"/>
                  </w:rPr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3.800003pt;margin-top:97.449928pt;width:91.081792pt;height:11.12pt;mso-position-horizontal-relative:page;mso-position-vertical-relative:page;z-index:-764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9.880005pt;margin-top:97.20993pt;width:92.741146pt;height:11.12pt;mso-position-horizontal-relative:page;mso-position-vertical-relative:page;z-index:-763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9.640015pt;margin-top:97.689934pt;width:49.821132pt;height:11.12pt;mso-position-horizontal-relative:page;mso-position-vertical-relative:page;z-index:-762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1F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  <w:r>
                  <w:rPr>
                    <w:color w:val="231F1F"/>
                    <w:spacing w:val="0"/>
                    <w:w w:val="101"/>
                  </w:rPr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2.599998pt;margin-top:97.449928pt;width:48.821132pt;height:11.12pt;mso-position-horizontal-relative:page;mso-position-vertical-relative:page;z-index:-761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4</w:t>
                </w:r>
                <w:r>
                  <w:rPr>
                    <w:color w:val="231F1F"/>
                    <w:spacing w:val="0"/>
                    <w:w w:val="100"/>
                  </w:rPr>
                  <w:t>6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0.119995pt;margin-top:97.449928pt;width:92.741146pt;height:11.12pt;mso-position-horizontal-relative:page;mso-position-vertical-relative:page;z-index:-760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8.119995pt;margin-top:97.449928pt;width:91.081792pt;height:11.12pt;mso-position-horizontal-relative:page;mso-position-vertical-relative:page;z-index:-759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3.800003pt;margin-top:97.449928pt;width:91.081792pt;height:11.12pt;mso-position-horizontal-relative:page;mso-position-vertical-relative:page;z-index:-758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9.880005pt;margin-top:97.20993pt;width:92.741146pt;height:11.12pt;mso-position-horizontal-relative:page;mso-position-vertical-relative:page;z-index:-757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9.640015pt;margin-top:97.689934pt;width:49.812029pt;height:11.12pt;mso-position-horizontal-relative:page;mso-position-vertical-relative:page;z-index:-756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1F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  <w:r>
                  <w:rPr>
                    <w:color w:val="231F1F"/>
                    <w:spacing w:val="0"/>
                    <w:w w:val="101"/>
                  </w:rPr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2.599998pt;margin-top:97.449928pt;width:48.821132pt;height:11.12pt;mso-position-horizontal-relative:page;mso-position-vertical-relative:page;z-index:-755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4</w:t>
                </w:r>
                <w:r>
                  <w:rPr>
                    <w:color w:val="231F1F"/>
                    <w:spacing w:val="0"/>
                    <w:w w:val="100"/>
                  </w:rPr>
                  <w:t>8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0.119995pt;margin-top:97.449928pt;width:92.741146pt;height:11.12pt;mso-position-horizontal-relative:page;mso-position-vertical-relative:page;z-index:-754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8.119995pt;margin-top:97.449928pt;width:91.081792pt;height:11.12pt;mso-position-horizontal-relative:page;mso-position-vertical-relative:page;z-index:-753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3.800003pt;margin-top:97.449928pt;width:91.081792pt;height:11.12pt;mso-position-horizontal-relative:page;mso-position-vertical-relative:page;z-index:-752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9.880005pt;margin-top:97.20993pt;width:92.741146pt;height:11.12pt;mso-position-horizontal-relative:page;mso-position-vertical-relative:page;z-index:-751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9.640015pt;margin-top:97.689934pt;width:49.821132pt;height:11.12pt;mso-position-horizontal-relative:page;mso-position-vertical-relative:page;z-index:-750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1F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  <w:r>
                  <w:rPr>
                    <w:color w:val="231F1F"/>
                    <w:spacing w:val="0"/>
                    <w:w w:val="101"/>
                  </w:rPr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2.599998pt;margin-top:97.449928pt;width:48.821132pt;height:11.12pt;mso-position-horizontal-relative:page;mso-position-vertical-relative:page;z-index:-749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7"/>
                    <w:w w:val="100"/>
                  </w:rPr>
                  <w:t>P</w:t>
                </w:r>
                <w:r>
                  <w:rPr>
                    <w:color w:val="231F1F"/>
                    <w:spacing w:val="-7"/>
                    <w:w w:val="100"/>
                  </w:rPr>
                  <w:t>A</w:t>
                </w:r>
                <w:r>
                  <w:rPr>
                    <w:color w:val="231F1F"/>
                    <w:spacing w:val="-3"/>
                    <w:w w:val="100"/>
                  </w:rPr>
                  <w:t>G</w:t>
                </w:r>
                <w:r>
                  <w:rPr>
                    <w:color w:val="231F1F"/>
                    <w:spacing w:val="-8"/>
                    <w:w w:val="100"/>
                  </w:rPr>
                  <w:t>I</w:t>
                </w:r>
                <w:r>
                  <w:rPr>
                    <w:color w:val="231F1F"/>
                    <w:spacing w:val="-7"/>
                    <w:w w:val="100"/>
                  </w:rPr>
                  <w:t>N</w:t>
                </w:r>
                <w:r>
                  <w:rPr>
                    <w:color w:val="231F1F"/>
                    <w:spacing w:val="0"/>
                    <w:w w:val="100"/>
                  </w:rPr>
                  <w:t>A</w:t>
                </w:r>
                <w:r>
                  <w:rPr>
                    <w:color w:val="231F1F"/>
                    <w:spacing w:val="19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5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0.119995pt;margin-top:97.449928pt;width:92.741146pt;height:11.12pt;mso-position-horizontal-relative:page;mso-position-vertical-relative:page;z-index:-748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color w:val="231F1F"/>
                    <w:spacing w:val="-13"/>
                    <w:w w:val="100"/>
                  </w:rPr>
                  <w:t> </w:t>
                </w:r>
                <w:r>
                  <w:rPr>
                    <w:color w:val="231F1F"/>
                    <w:spacing w:val="-7"/>
                    <w:w w:val="100"/>
                  </w:rPr>
                  <w:t>D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6"/>
                    <w:w w:val="100"/>
                  </w:rPr>
                  <w:t>T</w:t>
                </w:r>
                <w:r>
                  <w:rPr>
                    <w:color w:val="231F1F"/>
                    <w:spacing w:val="-2"/>
                    <w:w w:val="100"/>
                  </w:rPr>
                  <w:t>U</w:t>
                </w:r>
                <w:r>
                  <w:rPr>
                    <w:color w:val="231F1F"/>
                    <w:spacing w:val="-2"/>
                    <w:w w:val="100"/>
                  </w:rPr>
                  <w:t>B</w:t>
                </w:r>
                <w:r>
                  <w:rPr>
                    <w:color w:val="231F1F"/>
                    <w:spacing w:val="-7"/>
                    <w:w w:val="100"/>
                  </w:rPr>
                  <w:t>R</w:t>
                </w:r>
                <w:r>
                  <w:rPr>
                    <w:color w:val="231F1F"/>
                    <w:spacing w:val="0"/>
                    <w:w w:val="100"/>
                  </w:rPr>
                  <w:t>E</w:t>
                </w:r>
                <w:r>
                  <w:rPr>
                    <w:color w:val="231F1F"/>
                    <w:spacing w:val="-14"/>
                    <w:w w:val="100"/>
                  </w:rPr>
                  <w:t> </w:t>
                </w:r>
                <w:r>
                  <w:rPr>
                    <w:color w:val="231F1F"/>
                    <w:spacing w:val="0"/>
                    <w:w w:val="100"/>
                  </w:rPr>
                  <w:t>-</w:t>
                </w:r>
                <w:r>
                  <w:rPr>
                    <w:color w:val="231F1F"/>
                    <w:spacing w:val="-10"/>
                    <w:w w:val="100"/>
                  </w:rPr>
                  <w:t> </w:t>
                </w:r>
                <w:r>
                  <w:rPr>
                    <w:color w:val="231F1F"/>
                    <w:spacing w:val="-6"/>
                    <w:w w:val="100"/>
                  </w:rPr>
                  <w:t>2</w:t>
                </w:r>
                <w:r>
                  <w:rPr>
                    <w:color w:val="231F1F"/>
                    <w:spacing w:val="0"/>
                    <w:w w:val="100"/>
                  </w:rPr>
                  <w:t>0</w:t>
                </w:r>
                <w:r>
                  <w:rPr>
                    <w:color w:val="231F1F"/>
                    <w:spacing w:val="-6"/>
                    <w:w w:val="100"/>
                  </w:rPr>
                  <w:t>1</w:t>
                </w:r>
                <w:r>
                  <w:rPr>
                    <w:color w:val="231F1F"/>
                    <w:spacing w:val="0"/>
                    <w:w w:val="100"/>
                  </w:rPr>
                  <w:t>2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8.119995pt;margin-top:97.449928pt;width:91.081792pt;height:11.12pt;mso-position-horizontal-relative:page;mso-position-vertical-relative:page;z-index:-747" type="#_x0000_t202" filled="f" stroked="f">
          <v:textbox inset="0,0,0,0">
            <w:txbxContent>
              <w:p>
                <w:pPr>
                  <w:pStyle w:val="BodyText"/>
                  <w:spacing w:line="206" w:lineRule="exact"/>
                  <w:ind w:right="0"/>
                  <w:jc w:val="left"/>
                  <w:rPr>
                    <w:b w:val="0"/>
                    <w:bCs w:val="0"/>
                  </w:rPr>
                </w:pPr>
                <w:r>
                  <w:rPr>
                    <w:color w:val="231F1F"/>
                    <w:spacing w:val="-2"/>
                    <w:w w:val="100"/>
                  </w:rPr>
                  <w:t>P</w:t>
                </w:r>
                <w:r>
                  <w:rPr>
                    <w:color w:val="231F1F"/>
                    <w:spacing w:val="-2"/>
                    <w:w w:val="100"/>
                  </w:rPr>
                  <w:t>E</w:t>
                </w:r>
                <w:r>
                  <w:rPr>
                    <w:color w:val="231F1F"/>
                    <w:spacing w:val="-2"/>
                    <w:w w:val="100"/>
                  </w:rPr>
                  <w:t>R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-2"/>
                    <w:w w:val="100"/>
                  </w:rPr>
                  <w:t>D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0"/>
                    <w:w w:val="100"/>
                  </w:rPr>
                  <w:t>O</w:t>
                </w:r>
                <w:r>
                  <w:rPr>
                    <w:color w:val="231F1F"/>
                    <w:spacing w:val="18"/>
                    <w:w w:val="100"/>
                  </w:rPr>
                  <w:t> </w:t>
                </w:r>
                <w:r>
                  <w:rPr>
                    <w:color w:val="231F1F"/>
                    <w:spacing w:val="-3"/>
                    <w:w w:val="100"/>
                  </w:rPr>
                  <w:t>O</w:t>
                </w:r>
                <w:r>
                  <w:rPr>
                    <w:color w:val="231F1F"/>
                    <w:spacing w:val="0"/>
                    <w:w w:val="100"/>
                  </w:rPr>
                  <w:t>F</w:t>
                </w:r>
                <w:r>
                  <w:rPr>
                    <w:color w:val="231F1F"/>
                    <w:spacing w:val="1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C</w:t>
                </w:r>
                <w:r>
                  <w:rPr>
                    <w:color w:val="231F1F"/>
                    <w:spacing w:val="-3"/>
                    <w:w w:val="100"/>
                  </w:rPr>
                  <w:t>I</w:t>
                </w:r>
                <w:r>
                  <w:rPr>
                    <w:color w:val="231F1F"/>
                    <w:spacing w:val="-2"/>
                    <w:w w:val="100"/>
                  </w:rPr>
                  <w:t>A</w:t>
                </w:r>
                <w:r>
                  <w:rPr>
                    <w:color w:val="231F1F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Arial" w:hAnsi="Arial" w:eastAsia="Arial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eader" Target="header3.xml"/><Relationship Id="rId11" Type="http://schemas.openxmlformats.org/officeDocument/2006/relationships/header" Target="header4.xm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eader" Target="header5.xml"/><Relationship Id="rId15" Type="http://schemas.openxmlformats.org/officeDocument/2006/relationships/header" Target="header6.xml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header" Target="header7.xml"/><Relationship Id="rId19" Type="http://schemas.openxmlformats.org/officeDocument/2006/relationships/header" Target="header8.xml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header" Target="header9.xml"/><Relationship Id="rId23" Type="http://schemas.openxmlformats.org/officeDocument/2006/relationships/header" Target="header10.xml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header" Target="header11.xml"/><Relationship Id="rId27" Type="http://schemas.openxmlformats.org/officeDocument/2006/relationships/header" Target="header12.xml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30" Type="http://schemas.openxmlformats.org/officeDocument/2006/relationships/header" Target="header13.xml"/><Relationship Id="rId31" Type="http://schemas.openxmlformats.org/officeDocument/2006/relationships/header" Target="header14.xml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header" Target="header15.xml"/><Relationship Id="rId35" Type="http://schemas.openxmlformats.org/officeDocument/2006/relationships/header" Target="header16.xml"/><Relationship Id="rId36" Type="http://schemas.openxmlformats.org/officeDocument/2006/relationships/image" Target="media/image16.png"/><Relationship Id="rId37" Type="http://schemas.openxmlformats.org/officeDocument/2006/relationships/image" Target="media/image17.png"/><Relationship Id="rId38" Type="http://schemas.openxmlformats.org/officeDocument/2006/relationships/header" Target="header17.xml"/><Relationship Id="rId39" Type="http://schemas.openxmlformats.org/officeDocument/2006/relationships/header" Target="header18.xml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header" Target="header19.xml"/><Relationship Id="rId43" Type="http://schemas.openxmlformats.org/officeDocument/2006/relationships/header" Target="header20.xml"/><Relationship Id="rId44" Type="http://schemas.openxmlformats.org/officeDocument/2006/relationships/image" Target="media/image20.png"/><Relationship Id="rId45" Type="http://schemas.openxmlformats.org/officeDocument/2006/relationships/image" Target="media/image21.png"/><Relationship Id="rId46" Type="http://schemas.openxmlformats.org/officeDocument/2006/relationships/header" Target="header21.xml"/><Relationship Id="rId47" Type="http://schemas.openxmlformats.org/officeDocument/2006/relationships/header" Target="header22.xml"/><Relationship Id="rId48" Type="http://schemas.openxmlformats.org/officeDocument/2006/relationships/image" Target="media/image22.png"/><Relationship Id="rId49" Type="http://schemas.openxmlformats.org/officeDocument/2006/relationships/image" Target="media/image23.png"/><Relationship Id="rId50" Type="http://schemas.openxmlformats.org/officeDocument/2006/relationships/header" Target="header23.xml"/><Relationship Id="rId51" Type="http://schemas.openxmlformats.org/officeDocument/2006/relationships/header" Target="header24.xml"/><Relationship Id="rId52" Type="http://schemas.openxmlformats.org/officeDocument/2006/relationships/image" Target="media/image24.png"/><Relationship Id="rId53" Type="http://schemas.openxmlformats.org/officeDocument/2006/relationships/image" Target="media/image25.png"/><Relationship Id="rId54" Type="http://schemas.openxmlformats.org/officeDocument/2006/relationships/header" Target="header25.xml"/><Relationship Id="rId55" Type="http://schemas.openxmlformats.org/officeDocument/2006/relationships/header" Target="header26.xml"/><Relationship Id="rId56" Type="http://schemas.openxmlformats.org/officeDocument/2006/relationships/image" Target="media/image26.png"/><Relationship Id="rId57" Type="http://schemas.openxmlformats.org/officeDocument/2006/relationships/image" Target="media/image27.png"/><Relationship Id="rId58" Type="http://schemas.openxmlformats.org/officeDocument/2006/relationships/header" Target="header27.xml"/><Relationship Id="rId59" Type="http://schemas.openxmlformats.org/officeDocument/2006/relationships/header" Target="header28.xml"/><Relationship Id="rId60" Type="http://schemas.openxmlformats.org/officeDocument/2006/relationships/image" Target="media/image28.png"/><Relationship Id="rId61" Type="http://schemas.openxmlformats.org/officeDocument/2006/relationships/image" Target="media/image29.png"/><Relationship Id="rId62" Type="http://schemas.openxmlformats.org/officeDocument/2006/relationships/header" Target="header29.xml"/><Relationship Id="rId63" Type="http://schemas.openxmlformats.org/officeDocument/2006/relationships/header" Target="header30.xml"/><Relationship Id="rId64" Type="http://schemas.openxmlformats.org/officeDocument/2006/relationships/image" Target="media/image30.png"/><Relationship Id="rId65" Type="http://schemas.openxmlformats.org/officeDocument/2006/relationships/image" Target="media/image3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Reg-Adq-Enaj-Contrat-Serv-TCA.pdf</dc:title>
  <dcterms:created xsi:type="dcterms:W3CDTF">2016-10-28T15:15:01Z</dcterms:created>
  <dcterms:modified xsi:type="dcterms:W3CDTF">2016-10-28T15:15:01Z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2016-10-27T00:00:00Z</vt:filetime>
  </property>
  <property fmtid="{D5CDD505-2E9C-101B-9397-08002B2CF9AE}" pid="3" name="LastSaved">
    <vt:filetime>2016-10-28T00:00:00Z</vt:filetime>
  </property>
</Properties>
</file>